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0A31A" w14:textId="77777777" w:rsidR="001B25A1" w:rsidRPr="009B0CE6" w:rsidRDefault="009B0CE6" w:rsidP="00EC6220">
      <w:pPr>
        <w:pStyle w:val="Nagwek1"/>
        <w:spacing w:before="74" w:line="260" w:lineRule="exact"/>
        <w:ind w:left="113" w:right="425" w:firstLine="0"/>
        <w:jc w:val="center"/>
        <w:rPr>
          <w:lang w:val="pl-PL"/>
        </w:rPr>
      </w:pPr>
      <w:r w:rsidRPr="009B0CE6">
        <w:rPr>
          <w:color w:val="231F20"/>
          <w:lang w:val="pl-PL"/>
        </w:rPr>
        <w:t>TABELA</w:t>
      </w:r>
    </w:p>
    <w:p w14:paraId="3EFDC0F0" w14:textId="77777777" w:rsidR="001B25A1" w:rsidRPr="009B0CE6" w:rsidRDefault="009B0CE6" w:rsidP="00EC6220">
      <w:pPr>
        <w:spacing w:before="12" w:line="260" w:lineRule="exact"/>
        <w:ind w:left="113" w:right="425"/>
        <w:jc w:val="center"/>
        <w:rPr>
          <w:rFonts w:ascii="Times New Roman" w:eastAsia="Times New Roman" w:hAnsi="Times New Roman"/>
          <w:sz w:val="21"/>
          <w:szCs w:val="21"/>
          <w:lang w:val="pl-PL"/>
        </w:rPr>
      </w:pPr>
      <w:r w:rsidRPr="009B0CE6">
        <w:rPr>
          <w:rFonts w:ascii="Times New Roman" w:hAnsi="Times New Roman"/>
          <w:color w:val="231F20"/>
          <w:sz w:val="21"/>
          <w:lang w:val="pl-PL"/>
        </w:rPr>
        <w:t>SZCZEGÓŁOWE INFORMACJE ZAWARTE W PROFILU WODY W KĄPIELISKU</w:t>
      </w:r>
    </w:p>
    <w:p w14:paraId="27DF7C46" w14:textId="77777777" w:rsidR="001B25A1" w:rsidRPr="009B0CE6" w:rsidRDefault="001B25A1">
      <w:pPr>
        <w:rPr>
          <w:rFonts w:ascii="Times New Roman" w:eastAsia="Times New Roman" w:hAnsi="Times New Roman"/>
          <w:sz w:val="20"/>
          <w:szCs w:val="20"/>
          <w:lang w:val="pl-PL"/>
        </w:rPr>
      </w:pPr>
    </w:p>
    <w:p w14:paraId="43AF5A81" w14:textId="77777777" w:rsidR="001B25A1" w:rsidRPr="009B0CE6" w:rsidRDefault="001B25A1">
      <w:pPr>
        <w:spacing w:before="8"/>
        <w:rPr>
          <w:rFonts w:ascii="Times New Roman" w:eastAsia="Times New Roman" w:hAnsi="Times New Roman"/>
          <w:sz w:val="12"/>
          <w:szCs w:val="12"/>
          <w:lang w:val="pl-PL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5"/>
        <w:gridCol w:w="3528"/>
        <w:gridCol w:w="728"/>
        <w:gridCol w:w="14"/>
        <w:gridCol w:w="813"/>
        <w:gridCol w:w="849"/>
        <w:gridCol w:w="2867"/>
        <w:gridCol w:w="9"/>
        <w:gridCol w:w="11"/>
      </w:tblGrid>
      <w:tr w:rsidR="001B25A1" w:rsidRPr="007C2E3B" w14:paraId="7A2009D7" w14:textId="77777777" w:rsidTr="007C2E3B">
        <w:trPr>
          <w:trHeight w:hRule="exact" w:val="338"/>
        </w:trPr>
        <w:tc>
          <w:tcPr>
            <w:tcW w:w="9674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FCEDF" w14:textId="77777777" w:rsidR="001B25A1" w:rsidRPr="007C2E3B" w:rsidRDefault="009B0CE6" w:rsidP="007C2E3B">
            <w:pPr>
              <w:pStyle w:val="TableParagraph"/>
              <w:spacing w:before="41"/>
              <w:ind w:left="3562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z w:val="21"/>
                <w:lang w:val="pl-PL"/>
              </w:rPr>
              <w:t>A.</w:t>
            </w:r>
            <w:r w:rsidRPr="007C2E3B">
              <w:rPr>
                <w:rFonts w:asci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Informacje</w:t>
            </w:r>
            <w:r w:rsidRPr="007C2E3B">
              <w:rPr>
                <w:rFonts w:asci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b/>
                <w:sz w:val="21"/>
                <w:lang w:val="pl-PL"/>
              </w:rPr>
              <w:t>podstawowe</w:t>
            </w:r>
          </w:p>
        </w:tc>
      </w:tr>
      <w:tr w:rsidR="001B25A1" w:rsidRPr="007C2E3B" w14:paraId="3ACDD3B4" w14:textId="77777777" w:rsidTr="007C2E3B">
        <w:trPr>
          <w:trHeight w:hRule="exact"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66C3A" w14:textId="77777777" w:rsidR="001B25A1" w:rsidRPr="007C2E3B" w:rsidRDefault="009B0CE6" w:rsidP="007C2E3B">
            <w:pPr>
              <w:pStyle w:val="TableParagraph"/>
              <w:spacing w:before="41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z w:val="21"/>
                <w:lang w:val="pl-PL"/>
              </w:rPr>
              <w:t>I</w:t>
            </w:r>
          </w:p>
        </w:tc>
        <w:tc>
          <w:tcPr>
            <w:tcW w:w="881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2AEEE" w14:textId="77777777" w:rsidR="001B25A1" w:rsidRPr="007C2E3B" w:rsidRDefault="009B0CE6" w:rsidP="007C2E3B">
            <w:pPr>
              <w:pStyle w:val="TableParagraph"/>
              <w:spacing w:before="41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Dane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ogólne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o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kąpielisku</w:t>
            </w:r>
          </w:p>
        </w:tc>
      </w:tr>
      <w:tr w:rsidR="003B2CF0" w:rsidRPr="007C2E3B" w14:paraId="5DF43521" w14:textId="77777777" w:rsidTr="007C2E3B">
        <w:trPr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F61F5" w14:textId="77777777" w:rsidR="003B2CF0" w:rsidRPr="007C2E3B" w:rsidRDefault="003B2CF0" w:rsidP="007C2E3B">
            <w:pPr>
              <w:pStyle w:val="TableParagraph"/>
              <w:spacing w:before="36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DA501" w14:textId="77777777" w:rsidR="003B2CF0" w:rsidRPr="007C2E3B" w:rsidRDefault="003B2CF0" w:rsidP="007C2E3B">
            <w:pPr>
              <w:pStyle w:val="TableParagraph"/>
              <w:spacing w:before="11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00FA0" w14:textId="77777777" w:rsidR="003B2CF0" w:rsidRPr="007C2E3B" w:rsidRDefault="003B2CF0" w:rsidP="00CD7A0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D7A06" w:rsidRPr="00CD7A06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Kąpielisko KRUBIN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14:paraId="762A4566" w14:textId="77777777" w:rsidTr="007C2E3B">
        <w:trPr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7222E" w14:textId="77777777" w:rsidR="003B2CF0" w:rsidRPr="007C2E3B" w:rsidRDefault="003B2CF0" w:rsidP="007C2E3B">
            <w:pPr>
              <w:pStyle w:val="TableParagraph"/>
              <w:spacing w:before="36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2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72DD5" w14:textId="77777777" w:rsidR="003B2CF0" w:rsidRPr="007C2E3B" w:rsidRDefault="003B2CF0" w:rsidP="007C2E3B">
            <w:pPr>
              <w:pStyle w:val="TableParagraph"/>
              <w:spacing w:before="11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Adres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6063F" w14:textId="77777777" w:rsidR="003B2CF0" w:rsidRPr="007C2E3B" w:rsidRDefault="003B2CF0" w:rsidP="00CD7A0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D7A06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06-400 Ciechanów ul. Sońska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14:paraId="45B9D6AE" w14:textId="77777777" w:rsidTr="007C2E3B">
        <w:trPr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541D4" w14:textId="77777777" w:rsidR="003B2CF0" w:rsidRPr="007C2E3B" w:rsidRDefault="003B2CF0" w:rsidP="007C2E3B">
            <w:pPr>
              <w:pStyle w:val="TableParagraph"/>
              <w:spacing w:before="36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B51E3" w14:textId="77777777" w:rsidR="003B2CF0" w:rsidRPr="007C2E3B" w:rsidRDefault="003B2CF0" w:rsidP="007C2E3B">
            <w:pPr>
              <w:pStyle w:val="TableParagraph"/>
              <w:spacing w:before="11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Województwo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12C36" w14:textId="77777777" w:rsidR="003B2CF0" w:rsidRPr="007C2E3B" w:rsidRDefault="003B2CF0" w:rsidP="00CD7A0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D7A06">
              <w:rPr>
                <w:rFonts w:ascii="Arial" w:hAnsi="Arial" w:cs="Arial"/>
                <w:b/>
                <w:sz w:val="21"/>
                <w:szCs w:val="21"/>
                <w:lang w:val="pl-PL"/>
              </w:rPr>
              <w:t>Mazowieckie</w:t>
            </w:r>
            <w:r w:rsidR="00CD7A06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14:paraId="7D0F19B7" w14:textId="77777777" w:rsidTr="007C2E3B">
        <w:trPr>
          <w:trHeight w:val="1066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D9A7F" w14:textId="77777777" w:rsidR="003B2CF0" w:rsidRPr="007C2E3B" w:rsidRDefault="003B2CF0" w:rsidP="003B2CF0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58CC9FF9" w14:textId="77777777" w:rsidR="003B2CF0" w:rsidRPr="007C2E3B" w:rsidRDefault="003B2CF0" w:rsidP="007C2E3B">
            <w:pPr>
              <w:pStyle w:val="TableParagraph"/>
              <w:spacing w:before="16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2093F" w14:textId="77777777" w:rsidR="003B2CF0" w:rsidRPr="007C2E3B" w:rsidRDefault="003B2CF0" w:rsidP="007C2E3B">
            <w:pPr>
              <w:pStyle w:val="TableParagraph"/>
              <w:spacing w:before="36"/>
              <w:ind w:left="105" w:right="852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Numer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jednostki</w:t>
            </w:r>
            <w:r w:rsidRPr="007C2E3B">
              <w:rPr>
                <w:rFonts w:ascii="Times New Roman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terytorialnej</w:t>
            </w:r>
            <w:r w:rsidRPr="007C2E3B">
              <w:rPr>
                <w:rFonts w:asci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Systemu</w:t>
            </w:r>
            <w:r w:rsidRPr="007C2E3B">
              <w:rPr>
                <w:rFonts w:ascii="Times New Roman"/>
                <w:spacing w:val="4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Kodowania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Jednostek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 xml:space="preserve"> Terytorialnych</w:t>
            </w:r>
          </w:p>
          <w:p w14:paraId="5DC97E0B" w14:textId="77777777" w:rsidR="003B2CF0" w:rsidRPr="007C2E3B" w:rsidRDefault="003B2CF0" w:rsidP="007C2E3B">
            <w:pPr>
              <w:pStyle w:val="TableParagraph"/>
              <w:spacing w:before="3"/>
              <w:ind w:left="105" w:right="341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i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 xml:space="preserve">Statystycznych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(KTS)</w:t>
            </w:r>
            <w:r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–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poziom</w:t>
            </w:r>
            <w:r w:rsidRPr="007C2E3B">
              <w:rPr>
                <w:rFonts w:ascii="Times New Roman" w:eastAsia="Times New Roman" w:hAnsi="Times New Roman"/>
                <w:spacing w:val="-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6,</w:t>
            </w:r>
            <w:r w:rsidRPr="007C2E3B">
              <w:rPr>
                <w:rFonts w:ascii="Times New Roman" w:eastAsia="Times New Roman" w:hAnsi="Times New Roman"/>
                <w:spacing w:val="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w</w:t>
            </w:r>
            <w:r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której</w:t>
            </w:r>
            <w:r w:rsidRPr="007C2E3B">
              <w:rPr>
                <w:rFonts w:ascii="Times New Roman" w:eastAsia="Times New Roman" w:hAnsi="Times New Roman"/>
                <w:spacing w:val="3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jest</w:t>
            </w:r>
            <w:r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zlokalizowane</w:t>
            </w:r>
            <w:r w:rsidRPr="007C2E3B">
              <w:rPr>
                <w:rFonts w:ascii="Times New Roman" w:eastAsia="Times New Roman" w:hAnsi="Times New Roman"/>
                <w:spacing w:val="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kąpielisko</w:t>
            </w:r>
            <w:r w:rsidRPr="007C2E3B">
              <w:rPr>
                <w:rFonts w:ascii="Times New Roman" w:eastAsia="Times New Roman" w:hAnsi="Times New Roman"/>
                <w:position w:val="10"/>
                <w:sz w:val="13"/>
                <w:szCs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F542C4" w14:textId="77777777" w:rsidR="003B2CF0" w:rsidRPr="007C2E3B" w:rsidRDefault="003B2CF0" w:rsidP="00CD7A0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D7A06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5.1.14.25.02.01.1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14:paraId="05CA0D1D" w14:textId="77777777" w:rsidTr="007C2E3B">
        <w:trPr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A6A61" w14:textId="77777777" w:rsidR="003B2CF0" w:rsidRPr="007C2E3B" w:rsidRDefault="003B2CF0" w:rsidP="007C2E3B">
            <w:pPr>
              <w:pStyle w:val="TableParagraph"/>
              <w:spacing w:before="15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FF077" w14:textId="77777777" w:rsidR="003B2CF0" w:rsidRPr="007C2E3B" w:rsidRDefault="003B2CF0" w:rsidP="007C2E3B">
            <w:pPr>
              <w:pStyle w:val="TableParagraph"/>
              <w:spacing w:before="41"/>
              <w:ind w:left="105" w:right="531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gminy,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w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której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 jest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3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8EE47" w14:textId="77777777" w:rsidR="003B2CF0" w:rsidRPr="007C2E3B" w:rsidRDefault="003B2CF0" w:rsidP="00CD7A0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D7A06">
              <w:rPr>
                <w:rFonts w:ascii="Arial" w:hAnsi="Arial" w:cs="Arial"/>
                <w:b/>
                <w:sz w:val="21"/>
                <w:szCs w:val="21"/>
                <w:lang w:val="pl-PL"/>
              </w:rPr>
              <w:t>Gmina Miejska Ciechanów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14:paraId="5E186D6A" w14:textId="77777777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5B38E" w14:textId="77777777" w:rsidR="003B2CF0" w:rsidRPr="007C2E3B" w:rsidRDefault="003B2CF0" w:rsidP="007C2E3B">
            <w:pPr>
              <w:pStyle w:val="TableParagraph"/>
              <w:spacing w:before="15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613E5" w14:textId="77777777" w:rsidR="003B2CF0" w:rsidRPr="007C2E3B" w:rsidRDefault="003B2CF0" w:rsidP="007C2E3B">
            <w:pPr>
              <w:pStyle w:val="TableParagraph"/>
              <w:spacing w:before="39"/>
              <w:ind w:left="105" w:right="27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powiatu,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którym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3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612B5" w14:textId="77777777" w:rsidR="003B2CF0" w:rsidRPr="007C2E3B" w:rsidRDefault="003B2CF0" w:rsidP="00CD7A0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D7A06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Powiat Ciechanowski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14:paraId="0C6629EB" w14:textId="77777777" w:rsidTr="007C2E3B">
        <w:trPr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A562C" w14:textId="77777777" w:rsidR="003B2CF0" w:rsidRPr="007C2E3B" w:rsidRDefault="003B2CF0" w:rsidP="007C2E3B">
            <w:pPr>
              <w:pStyle w:val="TableParagraph"/>
              <w:spacing w:before="36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38B30B" w14:textId="77777777" w:rsidR="003B2CF0" w:rsidRPr="007C2E3B" w:rsidRDefault="003B2CF0" w:rsidP="007C2E3B">
            <w:pPr>
              <w:pStyle w:val="TableParagraph"/>
              <w:spacing w:before="11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Krajowy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kod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99DC4" w14:textId="77777777" w:rsidR="003B2CF0" w:rsidRPr="007C2E3B" w:rsidRDefault="003B2CF0" w:rsidP="00CD7A0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D7A06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1402PKAP0001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14:paraId="5CF3C1DC" w14:textId="77777777" w:rsidTr="007C2E3B">
        <w:trPr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2DB50" w14:textId="77777777" w:rsidR="003B2CF0" w:rsidRPr="007C2E3B" w:rsidRDefault="003B2CF0" w:rsidP="007C2E3B">
            <w:pPr>
              <w:pStyle w:val="TableParagraph"/>
              <w:spacing w:before="36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455B7" w14:textId="77777777" w:rsidR="003B2CF0" w:rsidRPr="007C2E3B" w:rsidRDefault="003B2CF0" w:rsidP="007C2E3B">
            <w:pPr>
              <w:pStyle w:val="TableParagraph"/>
              <w:spacing w:before="11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Identyfikator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Numid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93C86" w14:textId="77777777" w:rsidR="003B2CF0" w:rsidRPr="007C2E3B" w:rsidRDefault="003B2CF0" w:rsidP="00CD7A0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D7A06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1210201114000043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D50A6D" w14:paraId="4B7D7C12" w14:textId="77777777" w:rsidTr="007C2E3B">
        <w:trPr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10551" w14:textId="77777777" w:rsidR="003B2CF0" w:rsidRPr="007C2E3B" w:rsidRDefault="003B2CF0" w:rsidP="007C2E3B">
            <w:pPr>
              <w:pStyle w:val="TableParagraph"/>
              <w:spacing w:before="41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II</w:t>
            </w:r>
          </w:p>
        </w:tc>
        <w:tc>
          <w:tcPr>
            <w:tcW w:w="881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5B996" w14:textId="77777777" w:rsidR="003B2CF0" w:rsidRPr="007C2E3B" w:rsidRDefault="003B2CF0" w:rsidP="007C2E3B">
            <w:pPr>
              <w:pStyle w:val="TableParagraph"/>
              <w:spacing w:before="41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Informacje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o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profilu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wody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w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kąpielisku</w:t>
            </w:r>
          </w:p>
        </w:tc>
      </w:tr>
      <w:tr w:rsidR="003B2CF0" w:rsidRPr="007C2E3B" w14:paraId="7BFDB7C7" w14:textId="77777777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D8A71" w14:textId="77777777" w:rsidR="003B2CF0" w:rsidRPr="007C2E3B" w:rsidRDefault="003B2CF0" w:rsidP="007C2E3B">
            <w:pPr>
              <w:pStyle w:val="TableParagraph"/>
              <w:spacing w:before="15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4EAF7" w14:textId="77777777" w:rsidR="003B2CF0" w:rsidRPr="007C2E3B" w:rsidRDefault="003B2CF0" w:rsidP="007C2E3B">
            <w:pPr>
              <w:pStyle w:val="TableParagraph"/>
              <w:spacing w:before="39"/>
              <w:ind w:left="105" w:right="301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Data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sporządzenia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profilu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wody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w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kąpielisku</w:t>
            </w:r>
            <w:r w:rsidRPr="007C2E3B">
              <w:rPr>
                <w:rFonts w:ascii="Times New Roman" w:hAnsi="Times New Roman"/>
                <w:spacing w:val="6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(zakończenia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prac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nad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tym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profilem)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6DE5F" w14:textId="3BFB3C17" w:rsidR="003B2CF0" w:rsidRPr="007C2E3B" w:rsidRDefault="003B2CF0" w:rsidP="00D50A6D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E209FC">
              <w:rPr>
                <w:rFonts w:ascii="Arial" w:hAnsi="Arial" w:cs="Arial"/>
                <w:b/>
                <w:sz w:val="21"/>
                <w:szCs w:val="21"/>
                <w:lang w:val="pl-PL"/>
              </w:rPr>
              <w:t>12</w:t>
            </w:r>
            <w:r w:rsidR="00AA63FF">
              <w:rPr>
                <w:rFonts w:ascii="Arial" w:hAnsi="Arial" w:cs="Arial"/>
                <w:b/>
                <w:sz w:val="21"/>
                <w:szCs w:val="21"/>
                <w:lang w:val="pl-PL"/>
              </w:rPr>
              <w:t>.</w:t>
            </w:r>
            <w:r w:rsidR="002C24FF">
              <w:rPr>
                <w:rFonts w:ascii="Arial" w:hAnsi="Arial" w:cs="Arial"/>
                <w:b/>
                <w:sz w:val="21"/>
                <w:szCs w:val="21"/>
                <w:lang w:val="pl-PL"/>
              </w:rPr>
              <w:t>12</w:t>
            </w:r>
            <w:r w:rsidR="00AA63FF">
              <w:rPr>
                <w:rFonts w:ascii="Arial" w:hAnsi="Arial" w:cs="Arial"/>
                <w:b/>
                <w:sz w:val="21"/>
                <w:szCs w:val="21"/>
                <w:lang w:val="pl-PL"/>
              </w:rPr>
              <w:t>.</w:t>
            </w:r>
            <w:r w:rsidR="00CD7A06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202</w:t>
            </w:r>
            <w:r w:rsidR="00E355D8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5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14:paraId="7376628E" w14:textId="77777777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04241" w14:textId="77777777" w:rsidR="003B2CF0" w:rsidRPr="007C2E3B" w:rsidRDefault="003B2CF0" w:rsidP="007C2E3B">
            <w:pPr>
              <w:pStyle w:val="TableParagraph"/>
              <w:spacing w:before="15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10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7AA649" w14:textId="77777777" w:rsidR="003B2CF0" w:rsidRPr="007C2E3B" w:rsidRDefault="003B2CF0" w:rsidP="007C2E3B">
            <w:pPr>
              <w:pStyle w:val="TableParagraph"/>
              <w:spacing w:before="39"/>
              <w:ind w:left="105" w:right="22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Data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sporządzenia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poprzedniego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profilu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wody</w:t>
            </w:r>
            <w:r w:rsidRPr="007C2E3B">
              <w:rPr>
                <w:rFonts w:ascii="Times New Roman" w:hAnsi="Times New Roman"/>
                <w:spacing w:val="6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kąpielisku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9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3)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9FCDD" w14:textId="6C8265DA" w:rsidR="003B2CF0" w:rsidRPr="007C2E3B" w:rsidRDefault="003B2CF0" w:rsidP="00CD7A0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E355D8">
              <w:rPr>
                <w:rFonts w:ascii="Arial" w:hAnsi="Arial" w:cs="Arial"/>
                <w:b/>
                <w:sz w:val="21"/>
                <w:szCs w:val="21"/>
                <w:lang w:val="pl-PL"/>
              </w:rPr>
              <w:t>4</w:t>
            </w:r>
            <w:r w:rsidR="00CD7A06">
              <w:rPr>
                <w:rFonts w:ascii="Arial" w:hAnsi="Arial" w:cs="Arial"/>
                <w:b/>
                <w:sz w:val="21"/>
                <w:szCs w:val="21"/>
                <w:lang w:val="pl-PL"/>
              </w:rPr>
              <w:t>.</w:t>
            </w:r>
            <w:r w:rsidR="00E355D8">
              <w:rPr>
                <w:rFonts w:ascii="Arial" w:hAnsi="Arial" w:cs="Arial"/>
                <w:b/>
                <w:sz w:val="21"/>
                <w:szCs w:val="21"/>
                <w:lang w:val="pl-PL"/>
              </w:rPr>
              <w:t>12</w:t>
            </w:r>
            <w:r w:rsidR="00AD6EBB">
              <w:rPr>
                <w:rFonts w:ascii="Arial" w:hAnsi="Arial" w:cs="Arial"/>
                <w:b/>
                <w:sz w:val="21"/>
                <w:szCs w:val="21"/>
                <w:lang w:val="pl-PL"/>
              </w:rPr>
              <w:t>.</w:t>
            </w:r>
            <w:r w:rsidR="00CD7A06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2</w:t>
            </w:r>
            <w:r w:rsidR="00653180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02</w:t>
            </w:r>
            <w:r w:rsidR="00E209FC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4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D50A6D" w14:paraId="6A52FB4B" w14:textId="77777777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FCB3D" w14:textId="77777777" w:rsidR="003B2CF0" w:rsidRPr="007C2E3B" w:rsidRDefault="003B2CF0" w:rsidP="007C2E3B">
            <w:pPr>
              <w:pStyle w:val="TableParagraph"/>
              <w:spacing w:before="15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11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49B22" w14:textId="77777777" w:rsidR="003B2CF0" w:rsidRPr="007C2E3B" w:rsidRDefault="003B2CF0" w:rsidP="007C2E3B">
            <w:pPr>
              <w:pStyle w:val="TableParagraph"/>
              <w:spacing w:before="37"/>
              <w:ind w:left="105" w:right="704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Data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następnej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aktualizacji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profilu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wody</w:t>
            </w:r>
            <w:r w:rsidRPr="007C2E3B">
              <w:rPr>
                <w:rFonts w:ascii="Times New Roman" w:hAnsi="Times New Roman"/>
                <w:spacing w:val="4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kąpielisku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903520" w14:textId="77777777" w:rsidR="003B2CF0" w:rsidRPr="007C2E3B" w:rsidRDefault="003B2CF0" w:rsidP="00AD6EB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D6EB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adekwatnie do Rozporządzenia Ministra Środowiska z dnia 4 listopada 2019 r.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D50A6D" w14:paraId="2DC6376F" w14:textId="77777777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7F50F4" w14:textId="77777777" w:rsidR="003B2CF0" w:rsidRPr="007C2E3B" w:rsidRDefault="003B2CF0" w:rsidP="007C2E3B">
            <w:pPr>
              <w:pStyle w:val="TableParagraph"/>
              <w:spacing w:before="15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12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5158EA" w14:textId="77777777" w:rsidR="003B2CF0" w:rsidRPr="007C2E3B" w:rsidRDefault="003B2CF0" w:rsidP="007C2E3B">
            <w:pPr>
              <w:pStyle w:val="TableParagraph"/>
              <w:spacing w:before="37"/>
              <w:ind w:left="105" w:right="1367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Powód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aktualizacji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profilu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wody</w:t>
            </w:r>
            <w:r w:rsidRPr="007C2E3B">
              <w:rPr>
                <w:rFonts w:ascii="Times New Roman" w:hAnsi="Times New Roman"/>
                <w:spacing w:val="4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kąpielisku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9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3)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CCC4B" w14:textId="77777777" w:rsidR="003B2CF0" w:rsidRPr="007C2E3B" w:rsidRDefault="003B2CF0" w:rsidP="00AD6EB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D6EB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zmiana wzoru druku profilu - aktualizacja danych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14:paraId="017C9106" w14:textId="77777777" w:rsidTr="007C2E3B">
        <w:trPr>
          <w:trHeight w:val="62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95D2A" w14:textId="77777777" w:rsidR="003B2CF0" w:rsidRPr="007C2E3B" w:rsidRDefault="003B2CF0" w:rsidP="007C2E3B">
            <w:pPr>
              <w:pStyle w:val="TableParagraph"/>
              <w:spacing w:before="9"/>
              <w:rPr>
                <w:rFonts w:ascii="Times New Roman" w:eastAsia="Times New Roman" w:hAnsi="Times New Roman"/>
                <w:sz w:val="15"/>
                <w:szCs w:val="15"/>
                <w:lang w:val="pl-PL"/>
              </w:rPr>
            </w:pPr>
          </w:p>
          <w:p w14:paraId="2187E4CF" w14:textId="77777777" w:rsidR="003B2CF0" w:rsidRPr="007C2E3B" w:rsidRDefault="003B2CF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13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196CA" w14:textId="77777777" w:rsidR="003B2CF0" w:rsidRPr="007C2E3B" w:rsidRDefault="003B2CF0" w:rsidP="007C2E3B">
            <w:pPr>
              <w:pStyle w:val="TableParagraph"/>
              <w:spacing w:before="36"/>
              <w:ind w:left="105" w:right="92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Imię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i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nazwisko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osoby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sporządzającej</w:t>
            </w:r>
            <w:r w:rsidRPr="007C2E3B">
              <w:rPr>
                <w:rFonts w:ascii="Times New Roman" w:hAnsi="Times New Roman"/>
                <w:spacing w:val="2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profil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wody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kąpielisku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2A910" w14:textId="77777777" w:rsidR="003B2CF0" w:rsidRPr="007C2E3B" w:rsidRDefault="003B2CF0" w:rsidP="00AD6EB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D6EB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Janusz Kącki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14:paraId="67C9E13D" w14:textId="77777777" w:rsidTr="007C2E3B">
        <w:trPr>
          <w:trHeight w:hRule="exact"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44E3A" w14:textId="77777777" w:rsidR="003B2CF0" w:rsidRPr="007C2E3B" w:rsidRDefault="003B2CF0" w:rsidP="007C2E3B">
            <w:pPr>
              <w:pStyle w:val="TableParagraph"/>
              <w:spacing w:before="41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III</w:t>
            </w:r>
          </w:p>
        </w:tc>
        <w:tc>
          <w:tcPr>
            <w:tcW w:w="881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9BFA4" w14:textId="77777777" w:rsidR="003B2CF0" w:rsidRPr="007C2E3B" w:rsidRDefault="003B2CF0" w:rsidP="007C2E3B">
            <w:pPr>
              <w:pStyle w:val="TableParagraph"/>
              <w:spacing w:before="41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Właściwy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organ</w:t>
            </w:r>
          </w:p>
        </w:tc>
      </w:tr>
      <w:tr w:rsidR="003B2CF0" w:rsidRPr="007C2E3B" w14:paraId="1EF5B3EB" w14:textId="77777777" w:rsidTr="007C2E3B">
        <w:trPr>
          <w:trHeight w:val="106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2BD79" w14:textId="77777777" w:rsidR="003B2CF0" w:rsidRPr="007C2E3B" w:rsidRDefault="003B2CF0" w:rsidP="003B2CF0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1DBB9C68" w14:textId="77777777" w:rsidR="003B2CF0" w:rsidRPr="007C2E3B" w:rsidRDefault="003B2CF0" w:rsidP="007C2E3B">
            <w:pPr>
              <w:pStyle w:val="TableParagraph"/>
              <w:spacing w:before="172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14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6C0644" w14:textId="77777777" w:rsidR="003B2CF0" w:rsidRPr="007C2E3B" w:rsidRDefault="003B2CF0" w:rsidP="007C2E3B">
            <w:pPr>
              <w:pStyle w:val="TableParagraph"/>
              <w:spacing w:before="44"/>
              <w:ind w:left="105" w:right="513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Imię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i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nazwisko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albo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adres,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numer</w:t>
            </w:r>
            <w:r w:rsidRPr="007C2E3B">
              <w:rPr>
                <w:rFonts w:ascii="Times New Roman" w:hAnsi="Times New Roman"/>
                <w:spacing w:val="2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telefonu,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numer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faksu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(jeżeli posiada)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oraz</w:t>
            </w:r>
            <w:r w:rsidRPr="007C2E3B">
              <w:rPr>
                <w:rFonts w:ascii="Times New Roman" w:hAnsi="Times New Roman"/>
                <w:spacing w:val="2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adres poczty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elektronicznej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organizatora</w:t>
            </w:r>
            <w:r w:rsidRPr="007C2E3B">
              <w:rPr>
                <w:rFonts w:ascii="Times New Roman" w:hAnsi="Times New Roman"/>
                <w:spacing w:val="4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9394A" w14:textId="77777777" w:rsidR="00AD6EBB" w:rsidRDefault="003B2CF0" w:rsidP="00AD6EB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D6EB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Miejski Ośrodek Sportu i Rekreacji w Ciechanowie, 06-400 Ciechanów ul. 17 Stycznia 60B tel./fax 23 673 24 84</w:t>
            </w:r>
          </w:p>
          <w:p w14:paraId="7657BCDF" w14:textId="77777777" w:rsidR="003B2CF0" w:rsidRPr="00626919" w:rsidRDefault="00AD6EBB" w:rsidP="00AD6EB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</w:rPr>
            </w:pPr>
            <w:r w:rsidRPr="00626919">
              <w:rPr>
                <w:rFonts w:ascii="Arial" w:hAnsi="Arial" w:cs="Arial"/>
                <w:b/>
                <w:noProof/>
                <w:sz w:val="21"/>
                <w:szCs w:val="21"/>
              </w:rPr>
              <w:t>adres e-mail: mosir@mosirciech.pl</w:t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D50A6D" w14:paraId="36853575" w14:textId="77777777" w:rsidTr="007C2E3B">
        <w:trPr>
          <w:trHeight w:val="131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04106B" w14:textId="77777777" w:rsidR="003B2CF0" w:rsidRPr="00626919" w:rsidRDefault="003B2CF0" w:rsidP="003B2CF0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5DF6AEBD" w14:textId="77777777" w:rsidR="003B2CF0" w:rsidRPr="00626919" w:rsidRDefault="003B2CF0" w:rsidP="007C2E3B">
            <w:pPr>
              <w:pStyle w:val="TableParagraph"/>
              <w:spacing w:before="6"/>
              <w:rPr>
                <w:rFonts w:ascii="Times New Roman" w:eastAsia="Times New Roman" w:hAnsi="Times New Roman"/>
                <w:sz w:val="25"/>
                <w:szCs w:val="25"/>
              </w:rPr>
            </w:pPr>
          </w:p>
          <w:p w14:paraId="5B9A68A4" w14:textId="77777777" w:rsidR="003B2CF0" w:rsidRPr="007C2E3B" w:rsidRDefault="003B2CF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15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D4F91" w14:textId="77777777" w:rsidR="003B2CF0" w:rsidRPr="007C2E3B" w:rsidRDefault="003B2CF0" w:rsidP="007C2E3B">
            <w:pPr>
              <w:pStyle w:val="TableParagraph"/>
              <w:spacing w:before="36"/>
              <w:ind w:left="105" w:right="660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właściwego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terytorialnie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organu</w:t>
            </w:r>
            <w:r w:rsidRPr="007C2E3B">
              <w:rPr>
                <w:rFonts w:ascii="Times New Roman" w:hAnsi="Times New Roman"/>
                <w:spacing w:val="2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samorządu terytorialnego,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który umieścił</w:t>
            </w:r>
            <w:r w:rsidRPr="007C2E3B">
              <w:rPr>
                <w:rFonts w:ascii="Times New Roman" w:hAnsi="Times New Roman"/>
                <w:spacing w:val="6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w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wykazie,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którym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mowa</w:t>
            </w:r>
          </w:p>
          <w:p w14:paraId="0CD24E69" w14:textId="77777777" w:rsidR="003B2CF0" w:rsidRPr="007C2E3B" w:rsidRDefault="003B2CF0" w:rsidP="007C2E3B">
            <w:pPr>
              <w:pStyle w:val="TableParagraph"/>
              <w:spacing w:before="16"/>
              <w:ind w:left="105" w:right="634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w</w:t>
            </w:r>
            <w:r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art.</w:t>
            </w:r>
            <w:r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37</w:t>
            </w:r>
            <w:r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 xml:space="preserve">ustawy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z</w:t>
            </w:r>
            <w:r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dnia</w:t>
            </w:r>
            <w:r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20</w:t>
            </w:r>
            <w:r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lipca</w:t>
            </w:r>
            <w:r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2017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r.</w:t>
            </w:r>
            <w:r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–</w:t>
            </w:r>
            <w:r w:rsidRPr="007C2E3B">
              <w:rPr>
                <w:rFonts w:ascii="Times New Roman" w:eastAsia="Times New Roman" w:hAnsi="Times New Roman"/>
                <w:spacing w:val="36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Prawo</w:t>
            </w:r>
            <w:r w:rsidRPr="007C2E3B">
              <w:rPr>
                <w:rFonts w:ascii="Times New Roman" w:eastAsia="Times New Roman" w:hAnsi="Times New Roman"/>
                <w:spacing w:val="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wodne</w:t>
            </w:r>
            <w:r w:rsidRPr="007C2E3B">
              <w:rPr>
                <w:rFonts w:ascii="Times New Roman" w:eastAsia="Times New Roman" w:hAnsi="Times New Roman"/>
                <w:spacing w:val="-1"/>
                <w:position w:val="10"/>
                <w:sz w:val="13"/>
                <w:szCs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6D8B9" w14:textId="77777777" w:rsidR="003B2CF0" w:rsidRPr="007C2E3B" w:rsidRDefault="003B2CF0" w:rsidP="00AD6EB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D6EB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Urząd Miasta Ciechanów, 06-400 Ciechanów Placa Jana Pawła II 6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D50A6D" w14:paraId="5CCCA28C" w14:textId="77777777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6093E9" w14:textId="77777777" w:rsidR="003B2CF0" w:rsidRPr="007C2E3B" w:rsidRDefault="003B2CF0" w:rsidP="007C2E3B">
            <w:pPr>
              <w:pStyle w:val="TableParagraph"/>
              <w:spacing w:before="15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16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71349" w14:textId="77777777" w:rsidR="003B2CF0" w:rsidRPr="007C2E3B" w:rsidRDefault="003B2CF0" w:rsidP="007C2E3B">
            <w:pPr>
              <w:pStyle w:val="TableParagraph"/>
              <w:spacing w:before="37"/>
              <w:ind w:left="104" w:right="62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właściwego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regionalnego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zarządu</w:t>
            </w:r>
            <w:r w:rsidRPr="007C2E3B">
              <w:rPr>
                <w:rFonts w:ascii="Times New Roman" w:hAnsi="Times New Roman"/>
                <w:spacing w:val="39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gospodarki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wodnej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Polskich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B8F7E" w14:textId="77777777" w:rsidR="003B2CF0" w:rsidRPr="007C2E3B" w:rsidRDefault="003B2CF0" w:rsidP="00AD6EB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D6EBB">
              <w:rPr>
                <w:rFonts w:ascii="Arial" w:hAnsi="Arial" w:cs="Arial"/>
                <w:b/>
                <w:sz w:val="21"/>
                <w:szCs w:val="21"/>
                <w:lang w:val="pl-PL"/>
              </w:rPr>
              <w:t>Regionalny zarząd Gospodarki Wodnej w Warszawie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D50A6D" w14:paraId="6CA89577" w14:textId="77777777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84C388" w14:textId="77777777" w:rsidR="003B2CF0" w:rsidRPr="007C2E3B" w:rsidRDefault="003B2CF0" w:rsidP="007C2E3B">
            <w:pPr>
              <w:pStyle w:val="TableParagraph"/>
              <w:spacing w:before="15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17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DF6BF" w14:textId="77777777" w:rsidR="003B2CF0" w:rsidRPr="007C2E3B" w:rsidRDefault="003B2CF0" w:rsidP="007C2E3B">
            <w:pPr>
              <w:pStyle w:val="TableParagraph"/>
              <w:spacing w:before="37"/>
              <w:ind w:left="104" w:right="1104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-1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właściwego</w:t>
            </w:r>
            <w:r w:rsidRPr="007C2E3B">
              <w:rPr>
                <w:rFonts w:ascii="Times New Roman" w:hAnsi="Times New Roman"/>
                <w:spacing w:val="-1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wojewódzkiego</w:t>
            </w:r>
            <w:r w:rsidRPr="007C2E3B">
              <w:rPr>
                <w:rFonts w:ascii="Times New Roman" w:hAnsi="Times New Roman"/>
                <w:spacing w:val="32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inspektoratu</w:t>
            </w:r>
            <w:r w:rsidRPr="007C2E3B">
              <w:rPr>
                <w:rFonts w:ascii="Times New Roman" w:hAnsi="Times New Roman"/>
                <w:spacing w:val="-1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ochrony</w:t>
            </w:r>
            <w:r w:rsidRPr="007C2E3B">
              <w:rPr>
                <w:rFonts w:ascii="Times New Roman" w:hAnsi="Times New Roman"/>
                <w:spacing w:val="-1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środowiska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FDC05" w14:textId="77777777" w:rsidR="003B2CF0" w:rsidRPr="007C2E3B" w:rsidRDefault="003B2CF0" w:rsidP="00AD6EB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D6EB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Wojewódzki Inspektor Ochrony Środowiska w Warszawie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D50A6D" w14:paraId="674C86FF" w14:textId="77777777" w:rsidTr="007C2E3B">
        <w:trPr>
          <w:trHeight w:val="106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AD46B" w14:textId="77777777" w:rsidR="003B2CF0" w:rsidRPr="007C2E3B" w:rsidRDefault="003B2CF0" w:rsidP="003B2CF0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7533CCC8" w14:textId="77777777" w:rsidR="003B2CF0" w:rsidRPr="007C2E3B" w:rsidRDefault="003B2CF0" w:rsidP="007C2E3B">
            <w:pPr>
              <w:pStyle w:val="TableParagraph"/>
              <w:spacing w:before="171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18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41289" w14:textId="77777777" w:rsidR="003B2CF0" w:rsidRPr="007C2E3B" w:rsidRDefault="003B2CF0" w:rsidP="007C2E3B">
            <w:pPr>
              <w:pStyle w:val="TableParagraph"/>
              <w:spacing w:before="37"/>
              <w:ind w:left="104" w:right="71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-1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właściwego</w:t>
            </w:r>
            <w:r w:rsidRPr="007C2E3B">
              <w:rPr>
                <w:rFonts w:ascii="Times New Roman" w:hAnsi="Times New Roman"/>
                <w:spacing w:val="-1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państwowego</w:t>
            </w:r>
            <w:r w:rsidRPr="007C2E3B">
              <w:rPr>
                <w:rFonts w:ascii="Times New Roman" w:hAnsi="Times New Roman"/>
                <w:spacing w:val="38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powiatowego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inspektora</w:t>
            </w:r>
            <w:r w:rsidRPr="007C2E3B">
              <w:rPr>
                <w:rFonts w:ascii="Times New Roman" w:hAnsi="Times New Roman"/>
                <w:spacing w:val="-1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sanitarnego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25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państwowego</w:t>
            </w:r>
            <w:r w:rsidRPr="007C2E3B">
              <w:rPr>
                <w:rFonts w:ascii="Times New Roman" w:hAnsi="Times New Roman"/>
                <w:spacing w:val="-1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granicznego</w:t>
            </w:r>
            <w:r w:rsidRPr="007C2E3B">
              <w:rPr>
                <w:rFonts w:ascii="Times New Roman" w:hAnsi="Times New Roman"/>
                <w:spacing w:val="-1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inspektora</w:t>
            </w:r>
            <w:r w:rsidRPr="007C2E3B">
              <w:rPr>
                <w:rFonts w:ascii="Times New Roman" w:hAnsi="Times New Roman"/>
                <w:spacing w:val="45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sanitarnego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7F19A" w14:textId="77777777" w:rsidR="003B2CF0" w:rsidRPr="007C2E3B" w:rsidRDefault="003B2CF0" w:rsidP="00AD6EB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D6EBB" w:rsidRPr="00AD6EB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Państwowy Powiatowy Inspektor Sanitarny w Ciechanowi</w:t>
            </w:r>
            <w:r w:rsidR="00AD6EB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e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14:paraId="09348CF2" w14:textId="77777777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E3CD9C" w14:textId="77777777" w:rsidR="003B2CF0" w:rsidRPr="007C2E3B" w:rsidRDefault="003B2CF0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19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3C5DF" w14:textId="77777777" w:rsidR="003B2CF0" w:rsidRPr="007C2E3B" w:rsidRDefault="003B2CF0" w:rsidP="007C2E3B">
            <w:pPr>
              <w:pStyle w:val="TableParagraph"/>
              <w:spacing w:before="20"/>
              <w:ind w:left="1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właściwego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urzędu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morskiego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1), 4)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ABA93" w14:textId="77777777" w:rsidR="003B2CF0" w:rsidRPr="007C2E3B" w:rsidRDefault="003B2CF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14:paraId="4D95615C" w14:textId="77777777" w:rsidTr="007C2E3B">
        <w:trPr>
          <w:trHeight w:hRule="exact"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FD6D6" w14:textId="77777777" w:rsidR="003B2CF0" w:rsidRPr="007C2E3B" w:rsidRDefault="003B2CF0" w:rsidP="007C2E3B">
            <w:pPr>
              <w:pStyle w:val="TableParagraph"/>
              <w:spacing w:before="44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IV</w:t>
            </w:r>
          </w:p>
        </w:tc>
        <w:tc>
          <w:tcPr>
            <w:tcW w:w="881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1AF0D" w14:textId="77777777" w:rsidR="003B2CF0" w:rsidRPr="007C2E3B" w:rsidRDefault="003B2CF0" w:rsidP="007C2E3B">
            <w:pPr>
              <w:pStyle w:val="TableParagraph"/>
              <w:spacing w:before="44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Informacje</w:t>
            </w:r>
            <w:r w:rsidRPr="007C2E3B">
              <w:rPr>
                <w:rFonts w:ascii="Times New Roman" w:hAnsi="Times New Roman"/>
                <w:b/>
                <w:spacing w:val="-1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dotyczące</w:t>
            </w:r>
            <w:r w:rsidRPr="007C2E3B">
              <w:rPr>
                <w:rFonts w:ascii="Times New Roman" w:hAnsi="Times New Roman"/>
                <w:b/>
                <w:spacing w:val="-1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lokalizacji</w:t>
            </w:r>
            <w:r w:rsidRPr="007C2E3B">
              <w:rPr>
                <w:rFonts w:ascii="Times New Roman" w:hAnsi="Times New Roman"/>
                <w:b/>
                <w:spacing w:val="-1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kąpieliska</w:t>
            </w:r>
          </w:p>
        </w:tc>
      </w:tr>
      <w:tr w:rsidR="003B2CF0" w:rsidRPr="00D50A6D" w14:paraId="7E631B1B" w14:textId="77777777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4E5E1" w14:textId="77777777" w:rsidR="003B2CF0" w:rsidRPr="007C2E3B" w:rsidRDefault="003B2CF0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lastRenderedPageBreak/>
              <w:t>20</w:t>
            </w:r>
          </w:p>
        </w:tc>
        <w:tc>
          <w:tcPr>
            <w:tcW w:w="425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AB3D24F" w14:textId="77777777" w:rsidR="003B2CF0" w:rsidRPr="007C2E3B" w:rsidRDefault="003B2CF0" w:rsidP="003B2CF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5F981E5A" w14:textId="77777777" w:rsidR="003B2CF0" w:rsidRPr="007C2E3B" w:rsidRDefault="003B2CF0" w:rsidP="007C2E3B">
            <w:pPr>
              <w:pStyle w:val="TableParagraph"/>
              <w:spacing w:before="6"/>
              <w:rPr>
                <w:rFonts w:ascii="Times New Roman" w:eastAsia="Times New Roman" w:hAnsi="Times New Roman"/>
                <w:sz w:val="23"/>
                <w:szCs w:val="23"/>
                <w:lang w:val="pl-PL"/>
              </w:rPr>
            </w:pPr>
          </w:p>
          <w:p w14:paraId="69D1540F" w14:textId="77777777" w:rsidR="003B2CF0" w:rsidRPr="007C2E3B" w:rsidRDefault="003B2CF0" w:rsidP="007C2E3B">
            <w:pPr>
              <w:pStyle w:val="TableParagraph"/>
              <w:ind w:left="105" w:right="219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Kategoria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powierzchniowych,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których</w:t>
            </w:r>
            <w:r w:rsidRPr="007C2E3B">
              <w:rPr>
                <w:rFonts w:ascii="Times New Roman" w:hAnsi="Times New Roman"/>
                <w:spacing w:val="46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1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6)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92BCD6" w14:textId="77777777" w:rsidR="003B2CF0" w:rsidRPr="007C2E3B" w:rsidRDefault="006A6AAE" w:rsidP="007C2E3B">
            <w:pPr>
              <w:tabs>
                <w:tab w:val="left" w:pos="350"/>
              </w:tabs>
              <w:spacing w:before="36"/>
              <w:ind w:left="56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0" w:name="Wybór1"/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bookmarkEnd w:id="0"/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ab/>
            </w:r>
            <w:r w:rsidR="003B2CF0" w:rsidRPr="007C2E3B">
              <w:rPr>
                <w:rFonts w:ascii="Times New Roman"/>
                <w:spacing w:val="-1"/>
                <w:sz w:val="21"/>
                <w:lang w:val="pl-PL"/>
              </w:rPr>
              <w:t>ciek</w:t>
            </w:r>
            <w:r w:rsidR="003B2CF0" w:rsidRPr="007C2E3B">
              <w:rPr>
                <w:rFonts w:ascii="Times New Roman"/>
                <w:spacing w:val="-8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/>
                <w:spacing w:val="1"/>
                <w:sz w:val="21"/>
                <w:lang w:val="pl-PL"/>
              </w:rPr>
              <w:t>(w</w:t>
            </w:r>
            <w:r w:rsidR="003B2CF0" w:rsidRPr="007C2E3B">
              <w:rPr>
                <w:rFonts w:ascii="Times New Roman"/>
                <w:spacing w:val="-8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/>
                <w:sz w:val="21"/>
                <w:lang w:val="pl-PL"/>
              </w:rPr>
              <w:t>tym</w:t>
            </w:r>
            <w:r w:rsidR="003B2CF0" w:rsidRPr="007C2E3B">
              <w:rPr>
                <w:rFonts w:ascii="Times New Roman"/>
                <w:spacing w:val="-7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/>
                <w:sz w:val="21"/>
                <w:lang w:val="pl-PL"/>
              </w:rPr>
              <w:t>zbiornik</w:t>
            </w:r>
            <w:r w:rsidR="003B2CF0" w:rsidRPr="007C2E3B">
              <w:rPr>
                <w:rFonts w:ascii="Times New Roman"/>
                <w:spacing w:val="-7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/>
                <w:spacing w:val="-1"/>
                <w:sz w:val="21"/>
                <w:lang w:val="pl-PL"/>
              </w:rPr>
              <w:t>zaporowy)</w:t>
            </w:r>
          </w:p>
        </w:tc>
      </w:tr>
      <w:tr w:rsidR="003B2CF0" w:rsidRPr="00D50A6D" w14:paraId="759EC5E8" w14:textId="77777777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3D1F2" w14:textId="77777777" w:rsidR="003B2CF0" w:rsidRPr="007C2E3B" w:rsidRDefault="003B2CF0" w:rsidP="007C2E3B">
            <w:pPr>
              <w:pStyle w:val="TableParagraph"/>
              <w:spacing w:before="15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21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26A0390" w14:textId="77777777" w:rsidR="003B2CF0" w:rsidRPr="007C2E3B" w:rsidRDefault="003B2CF0" w:rsidP="003B2CF0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76C34" w14:textId="77777777" w:rsidR="003B2CF0" w:rsidRPr="007C2E3B" w:rsidRDefault="006A6AAE" w:rsidP="007C2E3B">
            <w:pPr>
              <w:tabs>
                <w:tab w:val="left" w:pos="350"/>
              </w:tabs>
              <w:spacing w:before="36"/>
              <w:ind w:left="56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ab/>
            </w:r>
            <w:r w:rsidR="003B2CF0" w:rsidRPr="007C2E3B">
              <w:rPr>
                <w:rFonts w:ascii="Times New Roman"/>
                <w:spacing w:val="-1"/>
                <w:sz w:val="21"/>
                <w:lang w:val="pl-PL"/>
              </w:rPr>
              <w:t>jezioro</w:t>
            </w:r>
            <w:r w:rsidR="003B2CF0"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="003B2CF0"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inny</w:t>
            </w:r>
            <w:r w:rsidR="003B2CF0"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zbiornik</w:t>
            </w:r>
            <w:r w:rsidR="003B2CF0"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z w:val="21"/>
                <w:lang w:val="pl-PL"/>
              </w:rPr>
              <w:t>wodny</w:t>
            </w:r>
            <w:r w:rsidR="003B2CF0"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(np.:</w:t>
            </w:r>
            <w:r w:rsidR="003B2CF0"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staw,</w:t>
            </w:r>
            <w:r w:rsidR="003B2CF0" w:rsidRPr="007C2E3B">
              <w:rPr>
                <w:rFonts w:ascii="Times New Roman" w:hAnsi="Times New Roman"/>
                <w:spacing w:val="39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39"/>
                <w:w w:val="99"/>
                <w:sz w:val="21"/>
                <w:lang w:val="pl-PL"/>
              </w:rPr>
              <w:tab/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glinianka,</w:t>
            </w:r>
            <w:r w:rsidR="003B2CF0" w:rsidRPr="007C2E3B">
              <w:rPr>
                <w:rFonts w:ascii="Times New Roman" w:hAnsi="Times New Roman"/>
                <w:spacing w:val="-11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wyrobisko</w:t>
            </w:r>
            <w:r w:rsidR="003B2CF0" w:rsidRPr="007C2E3B">
              <w:rPr>
                <w:rFonts w:ascii="Times New Roman" w:hAnsi="Times New Roman"/>
                <w:spacing w:val="-13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pożwirowe)</w:t>
            </w:r>
          </w:p>
        </w:tc>
      </w:tr>
      <w:tr w:rsidR="003B2CF0" w:rsidRPr="007C2E3B" w14:paraId="2E326E68" w14:textId="77777777" w:rsidTr="007C2E3B">
        <w:trPr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B3CE8" w14:textId="77777777" w:rsidR="003B2CF0" w:rsidRPr="007C2E3B" w:rsidRDefault="003B2CF0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22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AFC7237" w14:textId="77777777" w:rsidR="003B2CF0" w:rsidRPr="007C2E3B" w:rsidRDefault="003B2CF0" w:rsidP="003B2CF0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66AF7" w14:textId="77777777" w:rsidR="003B2CF0" w:rsidRPr="007C2E3B" w:rsidRDefault="006A6AAE" w:rsidP="007C2E3B">
            <w:pPr>
              <w:tabs>
                <w:tab w:val="left" w:pos="350"/>
              </w:tabs>
              <w:spacing w:before="36"/>
              <w:ind w:left="56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ab/>
            </w:r>
            <w:r w:rsidR="003B2CF0" w:rsidRPr="007C2E3B">
              <w:rPr>
                <w:rFonts w:ascii="Times New Roman"/>
                <w:spacing w:val="-1"/>
                <w:sz w:val="21"/>
                <w:lang w:val="pl-PL"/>
              </w:rPr>
              <w:t>wody</w:t>
            </w:r>
            <w:r w:rsidR="003B2CF0" w:rsidRPr="007C2E3B">
              <w:rPr>
                <w:rFonts w:ascii="Times New Roman" w:hAnsi="Times New Roman"/>
                <w:spacing w:val="-19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przejściowe</w:t>
            </w:r>
          </w:p>
        </w:tc>
      </w:tr>
      <w:tr w:rsidR="003B2CF0" w:rsidRPr="007C2E3B" w14:paraId="278EA5F5" w14:textId="77777777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25C1A" w14:textId="77777777" w:rsidR="003B2CF0" w:rsidRPr="007C2E3B" w:rsidRDefault="003B2CF0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23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446DC" w14:textId="77777777" w:rsidR="003B2CF0" w:rsidRPr="007C2E3B" w:rsidRDefault="003B2CF0" w:rsidP="003B2CF0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F319A" w14:textId="77777777" w:rsidR="003B2CF0" w:rsidRPr="007C2E3B" w:rsidRDefault="006A6AAE" w:rsidP="007C2E3B">
            <w:pPr>
              <w:tabs>
                <w:tab w:val="left" w:pos="350"/>
              </w:tabs>
              <w:spacing w:before="36"/>
              <w:ind w:left="56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ab/>
            </w:r>
            <w:r w:rsidR="003B2CF0" w:rsidRPr="007C2E3B">
              <w:rPr>
                <w:rFonts w:ascii="Times New Roman"/>
                <w:spacing w:val="-1"/>
                <w:sz w:val="21"/>
                <w:lang w:val="pl-PL"/>
              </w:rPr>
              <w:t>wody</w:t>
            </w:r>
            <w:r w:rsidR="003B2CF0" w:rsidRPr="007C2E3B">
              <w:rPr>
                <w:rFonts w:ascii="Times New Roman" w:hAnsi="Times New Roman"/>
                <w:spacing w:val="-19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przybrzeżne</w:t>
            </w:r>
          </w:p>
        </w:tc>
      </w:tr>
      <w:tr w:rsidR="006A6AAE" w:rsidRPr="007C2E3B" w14:paraId="3BF7CB37" w14:textId="77777777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166A5" w14:textId="77777777" w:rsidR="006A6AAE" w:rsidRPr="007C2E3B" w:rsidRDefault="006A6AAE" w:rsidP="007C2E3B">
            <w:pPr>
              <w:pStyle w:val="TableParagraph"/>
              <w:spacing w:before="15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24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B9C16" w14:textId="77777777" w:rsidR="006A6AAE" w:rsidRPr="007C2E3B" w:rsidRDefault="006A6AAE" w:rsidP="007C2E3B">
            <w:pPr>
              <w:pStyle w:val="TableParagraph"/>
              <w:spacing w:before="37"/>
              <w:ind w:left="104" w:right="467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cieku,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jeziora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innego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zbiornika</w:t>
            </w:r>
            <w:r w:rsidRPr="007C2E3B">
              <w:rPr>
                <w:rFonts w:ascii="Times New Roman" w:hAnsi="Times New Roman"/>
                <w:spacing w:val="23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wodnego,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akwenu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przejściowych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FD128" w14:textId="77777777" w:rsidR="006A6AAE" w:rsidRPr="007C2E3B" w:rsidRDefault="006A6AAE" w:rsidP="00AD6EB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D6EB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Akwen Krubin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14:paraId="0E67490B" w14:textId="77777777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BD519" w14:textId="77777777"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25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AEAF0" w14:textId="77777777" w:rsidR="006A6AAE" w:rsidRPr="007C2E3B" w:rsidRDefault="006A6AAE" w:rsidP="007C2E3B">
            <w:pPr>
              <w:pStyle w:val="TableParagraph"/>
              <w:spacing w:before="11"/>
              <w:ind w:left="104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Identyfikator</w:t>
            </w:r>
            <w:r w:rsidRPr="007C2E3B">
              <w:rPr>
                <w:rFonts w:ascii="Times New Roman"/>
                <w:spacing w:val="-1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hydrograficzny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3BE46" w14:textId="77777777" w:rsidR="006A6AAE" w:rsidRPr="007C2E3B" w:rsidRDefault="006A6AAE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D50A6D" w14:paraId="29976926" w14:textId="77777777" w:rsidTr="007C2E3B">
        <w:trPr>
          <w:trHeight w:val="82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69D4A8" w14:textId="77777777" w:rsidR="006A6AAE" w:rsidRPr="007C2E3B" w:rsidRDefault="006A6AAE" w:rsidP="007C2E3B">
            <w:pPr>
              <w:pStyle w:val="TableParagraph"/>
              <w:spacing w:before="4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16100A93" w14:textId="77777777" w:rsidR="006A6AAE" w:rsidRPr="007C2E3B" w:rsidRDefault="006A6AAE" w:rsidP="007C2E3B">
            <w:pPr>
              <w:pStyle w:val="TableParagraph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26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725F34" w14:textId="77777777" w:rsidR="006A6AAE" w:rsidRPr="007C2E3B" w:rsidRDefault="006A6AAE" w:rsidP="007C2E3B">
            <w:pPr>
              <w:pStyle w:val="TableParagraph"/>
              <w:spacing w:before="48"/>
              <w:ind w:left="104" w:right="1370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36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powierzchniowych,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której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spacing w:val="32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16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7)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B1167" w14:textId="77777777" w:rsidR="006A6AAE" w:rsidRPr="007C2E3B" w:rsidRDefault="006A6AAE" w:rsidP="00AD6EB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D6EB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rzeka Łydynia od Pław</w:t>
            </w:r>
            <w:r w:rsidR="00B53A5A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n</w:t>
            </w:r>
            <w:r w:rsidR="00AD6EB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icy do ujścia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14:paraId="0F791E2F" w14:textId="77777777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995BF" w14:textId="77777777" w:rsidR="006A6AAE" w:rsidRPr="007C2E3B" w:rsidRDefault="006A6AAE" w:rsidP="007C2E3B">
            <w:pPr>
              <w:pStyle w:val="TableParagraph"/>
              <w:spacing w:before="15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27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28A0A" w14:textId="77777777" w:rsidR="006A6AAE" w:rsidRPr="007C2E3B" w:rsidRDefault="006A6AAE" w:rsidP="007C2E3B">
            <w:pPr>
              <w:pStyle w:val="TableParagraph"/>
              <w:spacing w:before="37"/>
              <w:ind w:left="105" w:right="21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Kod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powierzchniowych,</w:t>
            </w:r>
            <w:r w:rsidRPr="007C2E3B">
              <w:rPr>
                <w:rFonts w:ascii="Times New Roman" w:hAnsi="Times New Roman"/>
                <w:spacing w:val="49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której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D690AE" w14:textId="77777777" w:rsidR="006A6AAE" w:rsidRPr="007C2E3B" w:rsidRDefault="006A6AAE" w:rsidP="00442A99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D6EB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Zlewnia JCWP PLRW20001</w:t>
            </w:r>
            <w:r w:rsidR="00442A99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1</w:t>
            </w:r>
            <w:r w:rsidR="00AD6EB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268699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14:paraId="0F1CA89A" w14:textId="77777777" w:rsidTr="007C2E3B">
        <w:trPr>
          <w:trHeight w:val="82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7A2AE" w14:textId="77777777" w:rsidR="006A6AAE" w:rsidRPr="007C2E3B" w:rsidRDefault="006A6AAE" w:rsidP="007C2E3B">
            <w:pPr>
              <w:pStyle w:val="TableParagraph"/>
              <w:spacing w:before="4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5278AA20" w14:textId="77777777" w:rsidR="006A6AAE" w:rsidRPr="007C2E3B" w:rsidRDefault="006A6AAE" w:rsidP="007C2E3B">
            <w:pPr>
              <w:pStyle w:val="TableParagraph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28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238150" w14:textId="77777777" w:rsidR="006A6AAE" w:rsidRPr="007C2E3B" w:rsidRDefault="006A6AAE" w:rsidP="007C2E3B">
            <w:pPr>
              <w:pStyle w:val="TableParagraph"/>
              <w:spacing w:before="48"/>
              <w:ind w:left="105" w:right="87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silnie</w:t>
            </w:r>
            <w:r w:rsidRPr="007C2E3B">
              <w:rPr>
                <w:rFonts w:ascii="Times New Roman" w:hAnsi="Times New Roman"/>
                <w:spacing w:val="41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zmienionej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41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-2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8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3F24C549" w14:textId="77777777" w:rsidR="006A6AAE" w:rsidRPr="007C2E3B" w:rsidRDefault="006A6AAE" w:rsidP="007C2E3B">
            <w:pPr>
              <w:pStyle w:val="TableParagraph"/>
              <w:spacing w:before="4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00B158AA" w14:textId="77777777" w:rsidR="006A6AAE" w:rsidRPr="007C2E3B" w:rsidRDefault="006A6AAE" w:rsidP="007C2E3B">
            <w:pPr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  <w:tc>
          <w:tcPr>
            <w:tcW w:w="3736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2EA32EC0" w14:textId="77777777" w:rsidR="006A6AAE" w:rsidRPr="007C2E3B" w:rsidRDefault="006A6AAE" w:rsidP="007C2E3B">
            <w:pPr>
              <w:pStyle w:val="TableParagraph"/>
              <w:spacing w:before="4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4545500C" w14:textId="77777777" w:rsidR="006A6AAE" w:rsidRPr="007C2E3B" w:rsidRDefault="006A6AAE" w:rsidP="007C2E3B">
            <w:pPr>
              <w:tabs>
                <w:tab w:val="left" w:pos="471"/>
              </w:tabs>
              <w:ind w:left="290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6A6AAE" w:rsidRPr="007C2E3B" w14:paraId="62973B04" w14:textId="77777777" w:rsidTr="007C2E3B">
        <w:trPr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CDBA2" w14:textId="77777777" w:rsidR="006A6AAE" w:rsidRPr="007C2E3B" w:rsidRDefault="006A6AAE" w:rsidP="007C2E3B">
            <w:pPr>
              <w:pStyle w:val="TableParagraph"/>
              <w:spacing w:before="160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29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02BED4" w14:textId="77777777" w:rsidR="006A6AAE" w:rsidRPr="007C2E3B" w:rsidRDefault="006A6AAE" w:rsidP="007C2E3B">
            <w:pPr>
              <w:pStyle w:val="TableParagraph"/>
              <w:spacing w:before="41"/>
              <w:ind w:left="105" w:right="38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sztucznej</w:t>
            </w:r>
            <w:r w:rsidRPr="007C2E3B">
              <w:rPr>
                <w:rFonts w:ascii="Times New Roman" w:hAnsi="Times New Roman"/>
                <w:spacing w:val="45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 xml:space="preserve"> 8)</w:t>
            </w:r>
          </w:p>
        </w:tc>
        <w:tc>
          <w:tcPr>
            <w:tcW w:w="8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vAlign w:val="center"/>
          </w:tcPr>
          <w:p w14:paraId="525F90D9" w14:textId="77777777" w:rsidR="006A6AAE" w:rsidRPr="007C2E3B" w:rsidRDefault="006A6AAE" w:rsidP="007C2E3B">
            <w:pPr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  <w:tc>
          <w:tcPr>
            <w:tcW w:w="3736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vAlign w:val="center"/>
          </w:tcPr>
          <w:p w14:paraId="3744B9C3" w14:textId="77777777" w:rsidR="006A6AAE" w:rsidRPr="007C2E3B" w:rsidRDefault="006A6AAE" w:rsidP="007C2E3B">
            <w:pPr>
              <w:tabs>
                <w:tab w:val="left" w:pos="471"/>
              </w:tabs>
              <w:ind w:left="290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6A6AAE" w:rsidRPr="007C2E3B" w14:paraId="383EA865" w14:textId="77777777" w:rsidTr="007C2E3B">
        <w:trPr>
          <w:trHeight w:val="62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BFE5BD" w14:textId="77777777" w:rsidR="006A6AAE" w:rsidRPr="007C2E3B" w:rsidRDefault="006A6AAE" w:rsidP="007C2E3B">
            <w:pPr>
              <w:pStyle w:val="TableParagraph"/>
              <w:spacing w:before="17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30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D62F9" w14:textId="77777777" w:rsidR="006A6AAE" w:rsidRPr="007C2E3B" w:rsidRDefault="006A6AAE" w:rsidP="007C2E3B">
            <w:pPr>
              <w:pStyle w:val="TableParagraph"/>
              <w:spacing w:before="36"/>
              <w:ind w:left="105" w:right="1120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Lokalizacja</w:t>
            </w:r>
            <w:r w:rsidRPr="007C2E3B">
              <w:rPr>
                <w:rFonts w:ascii="Times New Roman" w:eastAsia="Times New Roman" w:hAnsi="Times New Roman"/>
                <w:spacing w:val="-10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kąpieliska</w:t>
            </w:r>
            <w:r w:rsidRPr="007C2E3B">
              <w:rPr>
                <w:rFonts w:ascii="Times New Roman" w:eastAsia="Times New Roman" w:hAnsi="Times New Roman"/>
                <w:spacing w:val="-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–</w:t>
            </w:r>
            <w:r w:rsidRPr="007C2E3B">
              <w:rPr>
                <w:rFonts w:ascii="Times New Roman" w:eastAsia="Times New Roman" w:hAnsi="Times New Roman"/>
                <w:spacing w:val="-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kilometraż</w:t>
            </w:r>
            <w:r w:rsidRPr="007C2E3B">
              <w:rPr>
                <w:rFonts w:ascii="Times New Roman" w:eastAsia="Times New Roman" w:hAnsi="Times New Roman"/>
                <w:spacing w:val="21"/>
                <w:w w:val="9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position w:val="-9"/>
                <w:sz w:val="21"/>
                <w:szCs w:val="21"/>
                <w:lang w:val="pl-PL"/>
              </w:rPr>
              <w:t>cieku</w:t>
            </w:r>
            <w:r w:rsidRPr="007C2E3B">
              <w:rPr>
                <w:rFonts w:ascii="Times New Roman" w:eastAsia="Times New Roman" w:hAnsi="Times New Roman"/>
                <w:spacing w:val="-1"/>
                <w:sz w:val="13"/>
                <w:szCs w:val="13"/>
                <w:lang w:val="pl-PL"/>
              </w:rPr>
              <w:t>1),</w:t>
            </w:r>
            <w:r w:rsidRPr="007C2E3B">
              <w:rPr>
                <w:rFonts w:ascii="Times New Roman" w:eastAsia="Times New Roman" w:hAnsi="Times New Roman"/>
                <w:spacing w:val="9"/>
                <w:sz w:val="13"/>
                <w:szCs w:val="13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  <w:t>5),</w:t>
            </w:r>
            <w:r w:rsidRPr="007C2E3B">
              <w:rPr>
                <w:rFonts w:ascii="Times New Roman" w:eastAsia="Times New Roman" w:hAnsi="Times New Roman"/>
                <w:spacing w:val="10"/>
                <w:sz w:val="13"/>
                <w:szCs w:val="13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  <w:t>9)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A9FBC" w14:textId="77777777" w:rsidR="006A6AAE" w:rsidRPr="007C2E3B" w:rsidRDefault="006A6AAE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14:paraId="17459227" w14:textId="77777777" w:rsidTr="007C2E3B">
        <w:trPr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F04E6" w14:textId="77777777" w:rsidR="006A6AAE" w:rsidRPr="007C2E3B" w:rsidRDefault="006A6AAE" w:rsidP="007C2E3B">
            <w:pPr>
              <w:pStyle w:val="TableParagraph"/>
              <w:spacing w:before="39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31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BD86D" w14:textId="77777777" w:rsidR="006A6AAE" w:rsidRPr="007C2E3B" w:rsidRDefault="006A6AAE" w:rsidP="007C2E3B">
            <w:pPr>
              <w:pStyle w:val="TableParagraph"/>
              <w:spacing w:before="20"/>
              <w:ind w:left="1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Lokalizacja</w:t>
            </w:r>
            <w:r w:rsidRPr="007C2E3B">
              <w:rPr>
                <w:rFonts w:ascii="Times New Roman" w:eastAsia="Times New Roman" w:hAnsi="Times New Roman"/>
                <w:spacing w:val="-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kąpieliska</w:t>
            </w:r>
            <w:r w:rsidRPr="007C2E3B">
              <w:rPr>
                <w:rFonts w:ascii="Times New Roman" w:eastAsia="Times New Roman" w:hAnsi="Times New Roman"/>
                <w:spacing w:val="-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–</w:t>
            </w:r>
            <w:r w:rsidRPr="007C2E3B">
              <w:rPr>
                <w:rFonts w:ascii="Times New Roman" w:eastAsia="Times New Roman" w:hAnsi="Times New Roman"/>
                <w:spacing w:val="-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brzeg</w:t>
            </w:r>
            <w:r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cieku</w:t>
            </w:r>
            <w:r w:rsidRPr="007C2E3B">
              <w:rPr>
                <w:rFonts w:ascii="Times New Roman" w:eastAsia="Times New Roman" w:hAnsi="Times New Roman"/>
                <w:spacing w:val="-1"/>
                <w:position w:val="10"/>
                <w:sz w:val="13"/>
                <w:szCs w:val="13"/>
                <w:lang w:val="pl-PL"/>
              </w:rPr>
              <w:t>1),</w:t>
            </w:r>
            <w:r w:rsidRPr="007C2E3B">
              <w:rPr>
                <w:rFonts w:ascii="Times New Roman" w:eastAsia="Times New Roman" w:hAnsi="Times New Roman"/>
                <w:spacing w:val="2"/>
                <w:position w:val="10"/>
                <w:sz w:val="13"/>
                <w:szCs w:val="13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position w:val="10"/>
                <w:sz w:val="13"/>
                <w:szCs w:val="13"/>
                <w:lang w:val="pl-PL"/>
              </w:rPr>
              <w:t>10)</w:t>
            </w:r>
          </w:p>
        </w:tc>
        <w:tc>
          <w:tcPr>
            <w:tcW w:w="167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vAlign w:val="center"/>
          </w:tcPr>
          <w:p w14:paraId="7EAAA483" w14:textId="77777777" w:rsidR="006A6AAE" w:rsidRPr="007C2E3B" w:rsidRDefault="006A6AAE" w:rsidP="007C2E3B">
            <w:pPr>
              <w:tabs>
                <w:tab w:val="left" w:pos="392"/>
              </w:tabs>
              <w:spacing w:before="39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prawy</w:t>
            </w:r>
            <w:r w:rsidRPr="007C2E3B">
              <w:rPr>
                <w:rFonts w:ascii="Times New Roman"/>
                <w:spacing w:val="-1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brzeg</w:t>
            </w:r>
          </w:p>
        </w:tc>
        <w:tc>
          <w:tcPr>
            <w:tcW w:w="2887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vAlign w:val="center"/>
          </w:tcPr>
          <w:p w14:paraId="73762A66" w14:textId="77777777" w:rsidR="006A6AAE" w:rsidRPr="007C2E3B" w:rsidRDefault="006A6AAE" w:rsidP="007C2E3B">
            <w:pPr>
              <w:tabs>
                <w:tab w:val="left" w:pos="304"/>
              </w:tabs>
              <w:spacing w:before="39"/>
              <w:ind w:left="123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lewy</w:t>
            </w:r>
            <w:r w:rsidRPr="007C2E3B">
              <w:rPr>
                <w:rFonts w:asci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brzeg</w:t>
            </w:r>
          </w:p>
        </w:tc>
      </w:tr>
      <w:tr w:rsidR="006A6AAE" w:rsidRPr="007C2E3B" w14:paraId="397C43BB" w14:textId="77777777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04A8D3" w14:textId="77777777" w:rsidR="006A6AAE" w:rsidRPr="007C2E3B" w:rsidRDefault="006A6AAE" w:rsidP="007C2E3B">
            <w:pPr>
              <w:pStyle w:val="TableParagraph"/>
              <w:spacing w:before="15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32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D8B81" w14:textId="77777777" w:rsidR="006A6AAE" w:rsidRPr="007C2E3B" w:rsidRDefault="006A6AAE" w:rsidP="007C2E3B">
            <w:pPr>
              <w:pStyle w:val="TableParagraph"/>
              <w:spacing w:before="39"/>
              <w:ind w:left="105" w:right="19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Lokalizacja</w:t>
            </w:r>
            <w:r w:rsidRPr="007C2E3B">
              <w:rPr>
                <w:rFonts w:ascii="Times New Roman" w:eastAsia="Times New Roman" w:hAnsi="Times New Roman"/>
                <w:spacing w:val="-8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kąpieliska</w:t>
            </w:r>
            <w:r w:rsidRPr="007C2E3B">
              <w:rPr>
                <w:rFonts w:ascii="Times New Roman" w:eastAsia="Times New Roman" w:hAnsi="Times New Roman"/>
                <w:spacing w:val="-7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–</w:t>
            </w:r>
            <w:r w:rsidRPr="007C2E3B">
              <w:rPr>
                <w:rFonts w:ascii="Times New Roman" w:eastAsia="Times New Roman" w:hAnsi="Times New Roman"/>
                <w:spacing w:val="-7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długość</w:t>
            </w:r>
            <w:r w:rsidRPr="007C2E3B">
              <w:rPr>
                <w:rFonts w:ascii="Times New Roman" w:eastAsia="Times New Roman" w:hAnsi="Times New Roman"/>
                <w:spacing w:val="-7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plaży</w:t>
            </w:r>
            <w:r w:rsidRPr="007C2E3B">
              <w:rPr>
                <w:rFonts w:ascii="Times New Roman" w:eastAsia="Times New Roman" w:hAnsi="Times New Roman"/>
                <w:spacing w:val="-8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wzdłuż</w:t>
            </w:r>
            <w:r w:rsidRPr="007C2E3B">
              <w:rPr>
                <w:rFonts w:ascii="Times New Roman" w:eastAsia="Times New Roman" w:hAnsi="Times New Roman"/>
                <w:spacing w:val="28"/>
                <w:w w:val="9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linii</w:t>
            </w:r>
            <w:r w:rsidRPr="007C2E3B">
              <w:rPr>
                <w:rFonts w:ascii="Times New Roman" w:eastAsia="Times New Roman" w:hAnsi="Times New Roman"/>
                <w:spacing w:val="-8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brzegowej</w:t>
            </w:r>
            <w:r w:rsidRPr="007C2E3B">
              <w:rPr>
                <w:rFonts w:ascii="Times New Roman" w:eastAsia="Times New Roman" w:hAnsi="Times New Roman"/>
                <w:position w:val="10"/>
                <w:sz w:val="13"/>
                <w:szCs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DC070" w14:textId="77777777" w:rsidR="006A6AAE" w:rsidRPr="007C2E3B" w:rsidRDefault="006A6AAE" w:rsidP="004650FC">
            <w:pPr>
              <w:pStyle w:val="TableParagraph"/>
              <w:spacing w:before="158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>
                    <w:default w:val="…………."/>
                  </w:textInput>
                </w:ffData>
              </w:fldChar>
            </w:r>
            <w:bookmarkStart w:id="1" w:name="Tekst1"/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D6EB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80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bookmarkEnd w:id="1"/>
            <w:r w:rsidRPr="007C2E3B">
              <w:rPr>
                <w:rFonts w:ascii="Times New Roman" w:eastAsia="Times New Roman" w:hAnsi="Times New Roman"/>
                <w:spacing w:val="-8"/>
                <w:sz w:val="21"/>
                <w:szCs w:val="21"/>
                <w:lang w:val="pl-PL"/>
              </w:rPr>
              <w:t xml:space="preserve"> </w:t>
            </w:r>
            <w:r w:rsidR="001860B8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m </w:t>
            </w:r>
          </w:p>
        </w:tc>
      </w:tr>
      <w:tr w:rsidR="006A6AAE" w:rsidRPr="007C2E3B" w14:paraId="2A054D88" w14:textId="77777777" w:rsidTr="007C2E3B">
        <w:trPr>
          <w:trHeight w:val="82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F3BDD" w14:textId="77777777" w:rsidR="006A6AAE" w:rsidRPr="007C2E3B" w:rsidRDefault="006A6AAE" w:rsidP="007C2E3B">
            <w:pPr>
              <w:pStyle w:val="TableParagraph"/>
              <w:spacing w:before="4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67E892CE" w14:textId="77777777" w:rsidR="006A6AAE" w:rsidRPr="007C2E3B" w:rsidRDefault="006A6AAE" w:rsidP="007C2E3B">
            <w:pPr>
              <w:pStyle w:val="TableParagraph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33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4DD0C" w14:textId="77777777" w:rsidR="006A6AAE" w:rsidRPr="007C2E3B" w:rsidRDefault="006A6AAE" w:rsidP="007C2E3B">
            <w:pPr>
              <w:pStyle w:val="TableParagraph"/>
              <w:spacing w:before="46"/>
              <w:ind w:left="105" w:right="54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Lokalizacja</w:t>
            </w:r>
            <w:r w:rsidRPr="007C2E3B">
              <w:rPr>
                <w:rFonts w:ascii="Times New Roman" w:eastAsia="Times New Roman" w:hAnsi="Times New Roman"/>
                <w:spacing w:val="-10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kąpieliska</w:t>
            </w:r>
            <w:r w:rsidRPr="007C2E3B">
              <w:rPr>
                <w:rFonts w:ascii="Times New Roman" w:eastAsia="Times New Roman" w:hAnsi="Times New Roman"/>
                <w:spacing w:val="-10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–</w:t>
            </w:r>
            <w:r w:rsidRPr="007C2E3B">
              <w:rPr>
                <w:rFonts w:ascii="Times New Roman" w:eastAsia="Times New Roman" w:hAnsi="Times New Roman"/>
                <w:spacing w:val="-6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współrzędne</w:t>
            </w:r>
            <w:r w:rsidRPr="007C2E3B">
              <w:rPr>
                <w:rFonts w:ascii="Times New Roman" w:eastAsia="Times New Roman" w:hAnsi="Times New Roman"/>
                <w:spacing w:val="25"/>
                <w:w w:val="9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geograficzne</w:t>
            </w:r>
            <w:r w:rsidRPr="007C2E3B">
              <w:rPr>
                <w:rFonts w:ascii="Times New Roman" w:eastAsia="Times New Roman" w:hAnsi="Times New Roman"/>
                <w:spacing w:val="-6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granic</w:t>
            </w:r>
            <w:r w:rsidRPr="007C2E3B">
              <w:rPr>
                <w:rFonts w:ascii="Times New Roman" w:eastAsia="Times New Roman" w:hAnsi="Times New Roman"/>
                <w:spacing w:val="-5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kąpieliska</w:t>
            </w:r>
            <w:r w:rsidRPr="007C2E3B">
              <w:rPr>
                <w:rFonts w:ascii="Times New Roman" w:eastAsia="Times New Roman" w:hAnsi="Times New Roman"/>
                <w:spacing w:val="-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w</w:t>
            </w:r>
            <w:r w:rsidRPr="007C2E3B">
              <w:rPr>
                <w:rFonts w:ascii="Times New Roman" w:eastAsia="Times New Roman" w:hAnsi="Times New Roman"/>
                <w:spacing w:val="-10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formacie</w:t>
            </w:r>
            <w:r w:rsidRPr="007C2E3B">
              <w:rPr>
                <w:rFonts w:ascii="Times New Roman" w:eastAsia="Times New Roman" w:hAnsi="Times New Roman"/>
                <w:spacing w:val="37"/>
                <w:w w:val="9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dziesiętnym</w:t>
            </w:r>
            <w:r w:rsidRPr="007C2E3B">
              <w:rPr>
                <w:rFonts w:ascii="Times New Roman" w:eastAsia="Times New Roman" w:hAnsi="Times New Roman"/>
                <w:spacing w:val="-1"/>
                <w:position w:val="10"/>
                <w:sz w:val="13"/>
                <w:szCs w:val="13"/>
                <w:lang w:val="pl-PL"/>
              </w:rPr>
              <w:t>1),</w:t>
            </w:r>
            <w:r w:rsidRPr="007C2E3B">
              <w:rPr>
                <w:rFonts w:ascii="Times New Roman" w:eastAsia="Times New Roman" w:hAnsi="Times New Roman"/>
                <w:spacing w:val="9"/>
                <w:position w:val="10"/>
                <w:sz w:val="13"/>
                <w:szCs w:val="13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position w:val="10"/>
                <w:sz w:val="13"/>
                <w:szCs w:val="13"/>
                <w:lang w:val="pl-PL"/>
              </w:rPr>
              <w:t>11),</w:t>
            </w:r>
            <w:r w:rsidRPr="007C2E3B">
              <w:rPr>
                <w:rFonts w:ascii="Times New Roman" w:eastAsia="Times New Roman" w:hAnsi="Times New Roman"/>
                <w:spacing w:val="9"/>
                <w:position w:val="10"/>
                <w:sz w:val="13"/>
                <w:szCs w:val="13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position w:val="10"/>
                <w:sz w:val="13"/>
                <w:szCs w:val="13"/>
                <w:lang w:val="pl-PL"/>
              </w:rPr>
              <w:t>12)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B10AFF" w14:textId="77777777" w:rsidR="00626919" w:rsidRPr="00626919" w:rsidRDefault="006A6AAE" w:rsidP="00626919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26919">
              <w:rPr>
                <w:rFonts w:ascii="Arial" w:hAnsi="Arial" w:cs="Arial"/>
                <w:b/>
                <w:sz w:val="21"/>
                <w:szCs w:val="21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626919" w:rsidRPr="00626919">
              <w:rPr>
                <w:rFonts w:ascii="Arial" w:hAnsi="Arial" w:cs="Arial"/>
                <w:b/>
                <w:sz w:val="21"/>
                <w:szCs w:val="21"/>
              </w:rPr>
              <w:t>1.  N 52º50’44.43”      E 20º38’51.45”</w:t>
            </w:r>
          </w:p>
          <w:p w14:paraId="4CFFB938" w14:textId="77777777" w:rsidR="00626919" w:rsidRPr="00626919" w:rsidRDefault="00626919" w:rsidP="00626919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</w:rPr>
            </w:pPr>
            <w:r w:rsidRPr="00626919">
              <w:rPr>
                <w:rFonts w:ascii="Arial" w:hAnsi="Arial" w:cs="Arial"/>
                <w:b/>
                <w:sz w:val="21"/>
                <w:szCs w:val="21"/>
              </w:rPr>
              <w:t>2.  N 52º50’42.10”      E 20º38’53.10”</w:t>
            </w:r>
          </w:p>
          <w:p w14:paraId="0971785B" w14:textId="77777777" w:rsidR="00626919" w:rsidRPr="00626919" w:rsidRDefault="00626919" w:rsidP="00626919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</w:rPr>
            </w:pPr>
            <w:r w:rsidRPr="00626919">
              <w:rPr>
                <w:rFonts w:ascii="Arial" w:hAnsi="Arial" w:cs="Arial"/>
                <w:b/>
                <w:sz w:val="21"/>
                <w:szCs w:val="21"/>
              </w:rPr>
              <w:t>3.  N 52º50’42.28”      E 20º38’53.82”</w:t>
            </w:r>
          </w:p>
          <w:p w14:paraId="6122FAD2" w14:textId="77777777" w:rsidR="00626919" w:rsidRPr="00626919" w:rsidRDefault="00626919" w:rsidP="00626919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</w:rPr>
            </w:pPr>
            <w:r w:rsidRPr="00626919">
              <w:rPr>
                <w:rFonts w:ascii="Arial" w:hAnsi="Arial" w:cs="Arial"/>
                <w:b/>
                <w:sz w:val="21"/>
                <w:szCs w:val="21"/>
              </w:rPr>
              <w:t>4.  N 52º50’44.64”      E 20º38’52.46”</w:t>
            </w:r>
          </w:p>
          <w:p w14:paraId="15FD3A3C" w14:textId="77777777" w:rsidR="00626919" w:rsidRPr="00B13D70" w:rsidRDefault="00626919" w:rsidP="00626919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</w:rPr>
            </w:pPr>
            <w:r w:rsidRPr="00B13D70">
              <w:rPr>
                <w:rFonts w:ascii="Arial" w:hAnsi="Arial" w:cs="Arial"/>
                <w:b/>
                <w:sz w:val="21"/>
                <w:szCs w:val="21"/>
              </w:rPr>
              <w:t>5.  N 52º50’45.13”      E 20º38’54.76”</w:t>
            </w:r>
          </w:p>
          <w:p w14:paraId="2EAFD183" w14:textId="77777777" w:rsidR="006A6AAE" w:rsidRPr="00B13D70" w:rsidRDefault="00626919" w:rsidP="00626919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</w:rPr>
            </w:pPr>
            <w:r w:rsidRPr="00B13D70">
              <w:rPr>
                <w:rFonts w:ascii="Arial" w:hAnsi="Arial" w:cs="Arial"/>
                <w:b/>
                <w:sz w:val="21"/>
                <w:szCs w:val="21"/>
              </w:rPr>
              <w:t xml:space="preserve">6.  N 52º50’42.56”      E 20º38’56.54” </w: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D50A6D" w14:paraId="3D80427E" w14:textId="77777777" w:rsidTr="001860B8">
        <w:trPr>
          <w:trHeight w:hRule="exact" w:val="337"/>
        </w:trPr>
        <w:tc>
          <w:tcPr>
            <w:tcW w:w="9674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7C2410" w14:textId="77777777" w:rsidR="006A6AAE" w:rsidRPr="007C2E3B" w:rsidRDefault="006A6AAE" w:rsidP="001860B8">
            <w:pPr>
              <w:pStyle w:val="TableParagraph"/>
              <w:spacing w:before="41"/>
              <w:ind w:left="2519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B.</w:t>
            </w:r>
            <w:r w:rsidRPr="007C2E3B">
              <w:rPr>
                <w:rFonts w:ascii="Times New Roman" w:hAnsi="Times New Roman"/>
                <w:b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Ocena</w:t>
            </w:r>
            <w:r w:rsidRPr="007C2E3B">
              <w:rPr>
                <w:rFonts w:ascii="Times New Roman" w:hAnsi="Times New Roman"/>
                <w:b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klasyfikacja</w:t>
            </w:r>
            <w:r w:rsidRPr="007C2E3B">
              <w:rPr>
                <w:rFonts w:ascii="Times New Roman" w:hAnsi="Times New Roman"/>
                <w:b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jakości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wody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b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kąpielisku</w:t>
            </w:r>
          </w:p>
        </w:tc>
      </w:tr>
      <w:tr w:rsidR="006A6AAE" w:rsidRPr="00D50A6D" w14:paraId="6CC4C395" w14:textId="77777777" w:rsidTr="007C2E3B">
        <w:trPr>
          <w:trHeight w:val="86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3BCF4" w14:textId="77777777" w:rsidR="006A6AAE" w:rsidRPr="007C2E3B" w:rsidRDefault="006A6AAE" w:rsidP="007C2E3B">
            <w:pPr>
              <w:pStyle w:val="TableParagraph"/>
              <w:spacing w:before="4"/>
              <w:rPr>
                <w:rFonts w:ascii="Times New Roman" w:eastAsia="Times New Roman" w:hAnsi="Times New Roman"/>
                <w:sz w:val="26"/>
                <w:szCs w:val="26"/>
                <w:lang w:val="pl-PL"/>
              </w:rPr>
            </w:pPr>
          </w:p>
          <w:p w14:paraId="64F4CD08" w14:textId="77777777" w:rsidR="006A6AAE" w:rsidRPr="007C2E3B" w:rsidRDefault="006A6AAE" w:rsidP="007C2E3B">
            <w:pPr>
              <w:pStyle w:val="TableParagraph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34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6A976E" w14:textId="77777777" w:rsidR="006A6AAE" w:rsidRPr="007C2E3B" w:rsidRDefault="006A6AAE" w:rsidP="007C2E3B">
            <w:pPr>
              <w:pStyle w:val="TableParagraph"/>
              <w:spacing w:before="183"/>
              <w:ind w:left="105" w:right="36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Sezonowa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ocena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jakości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wody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kąpielisku,</w:t>
            </w:r>
            <w:r w:rsidRPr="007C2E3B">
              <w:rPr>
                <w:rFonts w:ascii="Times New Roman" w:hAnsi="Times New Roman"/>
                <w:spacing w:val="35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ostatnim</w:t>
            </w:r>
            <w:r w:rsidRPr="007C2E3B">
              <w:rPr>
                <w:rFonts w:ascii="Times New Roman" w:hAnsi="Times New Roman"/>
                <w:spacing w:val="-1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sezonie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kąpielowym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02389" w14:textId="77777777"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data</w:t>
            </w:r>
            <w:r w:rsidRPr="007C2E3B">
              <w:rPr>
                <w:rFonts w:asci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wykonania</w:t>
            </w:r>
            <w:r w:rsidRPr="007C2E3B">
              <w:rPr>
                <w:rFonts w:asci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oceny</w:t>
            </w:r>
            <w:r w:rsidRPr="007C2E3B">
              <w:rPr>
                <w:rFonts w:ascii="Times New Roman"/>
                <w:spacing w:val="-1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(dd/mm/rrrr):</w:t>
            </w:r>
          </w:p>
          <w:p w14:paraId="09A0310A" w14:textId="59A6C8D8" w:rsidR="006A6AAE" w:rsidRPr="007C2E3B" w:rsidRDefault="006A6AAE" w:rsidP="007C2E3B">
            <w:pPr>
              <w:pStyle w:val="TableParagraph"/>
              <w:spacing w:before="2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>
                    <w:default w:val="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E209FC">
              <w:rPr>
                <w:rFonts w:ascii="Arial" w:hAnsi="Arial" w:cs="Arial"/>
                <w:b/>
                <w:sz w:val="21"/>
                <w:szCs w:val="21"/>
                <w:lang w:val="pl-PL"/>
              </w:rPr>
              <w:t>11</w:t>
            </w:r>
            <w:r w:rsidR="004650FC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.</w:t>
            </w:r>
            <w:r w:rsidR="00E209FC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12</w:t>
            </w:r>
            <w:r w:rsidR="004650FC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.</w:t>
            </w:r>
            <w:r w:rsidR="00A72E21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202</w:t>
            </w:r>
            <w:r w:rsidR="00E209FC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5</w:t>
            </w:r>
            <w:r w:rsidR="00A72E21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 xml:space="preserve"> r</w:t>
            </w:r>
            <w:r w:rsidR="00E209FC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  <w:p w14:paraId="61860042" w14:textId="77777777" w:rsidR="006A6AAE" w:rsidRPr="007C2E3B" w:rsidRDefault="006A6AAE" w:rsidP="00442A99">
            <w:pPr>
              <w:pStyle w:val="TableParagraph"/>
              <w:spacing w:before="42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wynik</w:t>
            </w:r>
            <w:r w:rsidRPr="007C2E3B">
              <w:rPr>
                <w:rFonts w:ascii="Times New Roman" w:eastAsia="Times New Roman" w:hAnsi="Times New Roman"/>
                <w:spacing w:val="-16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oceny:</w:t>
            </w:r>
            <w:r w:rsidRPr="007C2E3B">
              <w:rPr>
                <w:rFonts w:ascii="Times New Roman" w:eastAsia="Times New Roman" w:hAnsi="Times New Roman"/>
                <w:spacing w:val="-1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…….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442A99">
              <w:rPr>
                <w:rFonts w:ascii="Arial" w:hAnsi="Arial" w:cs="Arial"/>
                <w:b/>
                <w:sz w:val="21"/>
                <w:szCs w:val="21"/>
                <w:lang w:val="pl-PL"/>
              </w:rPr>
              <w:t>woda jest przydatna do kąpieli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626919" w14:paraId="43D42503" w14:textId="77777777" w:rsidTr="007C2E3B">
        <w:trPr>
          <w:trHeight w:val="316"/>
        </w:trPr>
        <w:tc>
          <w:tcPr>
            <w:tcW w:w="85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39022A3" w14:textId="77777777"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5B8DBCA0" w14:textId="77777777"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678A382A" w14:textId="77777777"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3C998EA1" w14:textId="77777777"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6A019B7D" w14:textId="77777777" w:rsidR="006A6AAE" w:rsidRPr="007C2E3B" w:rsidRDefault="006A6AAE" w:rsidP="007C2E3B">
            <w:pPr>
              <w:pStyle w:val="TableParagraph"/>
              <w:spacing w:before="1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</w:p>
          <w:p w14:paraId="5AB704EB" w14:textId="77777777" w:rsidR="006A6AAE" w:rsidRPr="007C2E3B" w:rsidRDefault="006A6AAE" w:rsidP="007C2E3B">
            <w:pPr>
              <w:pStyle w:val="TableParagraph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35</w:t>
            </w:r>
          </w:p>
          <w:p w14:paraId="3A448489" w14:textId="77777777" w:rsidR="006A6AAE" w:rsidRPr="007C2E3B" w:rsidRDefault="006A6AAE" w:rsidP="006A6AAE">
            <w:pPr>
              <w:rPr>
                <w:lang w:val="pl-PL"/>
              </w:rPr>
            </w:pPr>
          </w:p>
          <w:p w14:paraId="719D5B73" w14:textId="77777777" w:rsidR="006A6AAE" w:rsidRPr="007C2E3B" w:rsidRDefault="006A6AAE" w:rsidP="006A6AAE">
            <w:pPr>
              <w:rPr>
                <w:lang w:val="pl-PL"/>
              </w:rPr>
            </w:pPr>
          </w:p>
          <w:p w14:paraId="3CCA4942" w14:textId="77777777" w:rsidR="006A6AAE" w:rsidRPr="007C2E3B" w:rsidRDefault="006A6AAE" w:rsidP="006A6AAE">
            <w:pPr>
              <w:rPr>
                <w:lang w:val="pl-PL"/>
              </w:rPr>
            </w:pPr>
          </w:p>
          <w:p w14:paraId="376933D5" w14:textId="77777777" w:rsidR="006A6AAE" w:rsidRPr="007C2E3B" w:rsidRDefault="006A6AAE" w:rsidP="006A6AAE">
            <w:pPr>
              <w:rPr>
                <w:lang w:val="pl-PL"/>
              </w:rPr>
            </w:pPr>
          </w:p>
          <w:p w14:paraId="59F63776" w14:textId="77777777"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25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5BA95D6" w14:textId="77777777" w:rsidR="006A6AAE" w:rsidRPr="007C2E3B" w:rsidRDefault="006A6AAE" w:rsidP="007C2E3B">
            <w:pPr>
              <w:pStyle w:val="TableParagraph"/>
              <w:spacing w:line="260" w:lineRule="exact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72132920" w14:textId="77777777" w:rsidR="006A6AAE" w:rsidRPr="007C2E3B" w:rsidRDefault="006A6AAE" w:rsidP="007C2E3B">
            <w:pPr>
              <w:pStyle w:val="TableParagraph"/>
              <w:spacing w:before="120" w:line="260" w:lineRule="exact"/>
              <w:rPr>
                <w:rFonts w:ascii="Times New Roman" w:eastAsia="Times New Roman" w:hAnsi="Times New Roman"/>
                <w:sz w:val="18"/>
                <w:szCs w:val="18"/>
                <w:lang w:val="pl-PL"/>
              </w:rPr>
            </w:pPr>
          </w:p>
          <w:p w14:paraId="641DB087" w14:textId="77777777" w:rsidR="006A6AAE" w:rsidRPr="007C2E3B" w:rsidRDefault="006A6AAE" w:rsidP="007C2E3B">
            <w:pPr>
              <w:pStyle w:val="TableParagraph"/>
              <w:spacing w:line="260" w:lineRule="exact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Wyniki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4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ostatnich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klasyfikacji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jakości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wody</w:t>
            </w:r>
          </w:p>
          <w:p w14:paraId="620A0747" w14:textId="77777777" w:rsidR="006A6AAE" w:rsidRPr="007C2E3B" w:rsidRDefault="006A6AAE" w:rsidP="007C2E3B">
            <w:pPr>
              <w:pStyle w:val="TableParagraph"/>
              <w:spacing w:line="260" w:lineRule="exact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kąpielisku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(dotyczy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kąpielisk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istniejących</w:t>
            </w:r>
          </w:p>
          <w:p w14:paraId="35C61FA3" w14:textId="77777777" w:rsidR="006A6AAE" w:rsidRPr="007C2E3B" w:rsidRDefault="006A6AAE" w:rsidP="007C2E3B">
            <w:pPr>
              <w:pStyle w:val="TableParagraph"/>
              <w:spacing w:line="260" w:lineRule="exact"/>
              <w:ind w:left="105" w:right="159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4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lata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dłużej;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dla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istniejących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krócej</w:t>
            </w:r>
            <w:r w:rsidRPr="007C2E3B">
              <w:rPr>
                <w:rFonts w:ascii="Times New Roman" w:hAnsi="Times New Roman"/>
                <w:spacing w:val="31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niż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4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lata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podaje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się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wyniki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wszystkich</w:t>
            </w:r>
          </w:p>
          <w:p w14:paraId="0CB878D3" w14:textId="77777777" w:rsidR="006A6AAE" w:rsidRPr="007C2E3B" w:rsidRDefault="006A6AAE" w:rsidP="007C2E3B">
            <w:pPr>
              <w:pStyle w:val="TableParagraph"/>
              <w:spacing w:line="260" w:lineRule="exact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dokonanych</w:t>
            </w:r>
            <w:r w:rsidRPr="007C2E3B">
              <w:rPr>
                <w:rFonts w:ascii="Times New Roman"/>
                <w:spacing w:val="-1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klasyfikacji)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2)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BFFEA81" w14:textId="2A3CEC3B" w:rsidR="006A6AAE" w:rsidRPr="007C2E3B" w:rsidRDefault="006A6AAE" w:rsidP="00D50A6D">
            <w:pPr>
              <w:pStyle w:val="TableParagraph"/>
              <w:spacing w:before="36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za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lata: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13D70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20</w:t>
            </w:r>
            <w:r w:rsidR="00D50A6D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2</w:t>
            </w:r>
            <w:r w:rsidR="00E355D8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2</w:t>
            </w:r>
            <w:r w:rsidR="00B54FC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 xml:space="preserve">  - 202</w:t>
            </w:r>
            <w:r w:rsidR="00E355D8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5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14:paraId="26A54017" w14:textId="77777777" w:rsidTr="007C2E3B">
        <w:trPr>
          <w:trHeight w:val="320"/>
        </w:trPr>
        <w:tc>
          <w:tcPr>
            <w:tcW w:w="8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C9CCF3D" w14:textId="77777777"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6C72742" w14:textId="77777777" w:rsidR="006A6AAE" w:rsidRPr="007C2E3B" w:rsidRDefault="006A6AAE" w:rsidP="007C2E3B">
            <w:pPr>
              <w:pStyle w:val="TableParagraph"/>
              <w:ind w:left="105"/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139EF7D" w14:textId="198FB547" w:rsidR="006A6AAE" w:rsidRPr="007C2E3B" w:rsidRDefault="006A6AAE" w:rsidP="007C2E3B">
            <w:pPr>
              <w:pStyle w:val="TableParagraph"/>
              <w:spacing w:before="10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wynik</w:t>
            </w:r>
            <w:r w:rsidRPr="007C2E3B">
              <w:rPr>
                <w:rFonts w:ascii="Times New Roman" w:eastAsia="Times New Roman" w:hAnsi="Times New Roman"/>
                <w:spacing w:val="-17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klasyfikacji:</w:t>
            </w:r>
            <w:r w:rsidRPr="007C2E3B">
              <w:rPr>
                <w:rFonts w:ascii="Times New Roman" w:eastAsia="Times New Roman" w:hAnsi="Times New Roman"/>
                <w:spacing w:val="-18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13D70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jakość </w:t>
            </w:r>
            <w:r w:rsidR="00B54FC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woody </w:t>
            </w:r>
            <w:r w:rsidR="00B13D70">
              <w:rPr>
                <w:rFonts w:ascii="Arial" w:hAnsi="Arial" w:cs="Arial"/>
                <w:b/>
                <w:sz w:val="21"/>
                <w:szCs w:val="21"/>
                <w:lang w:val="pl-PL"/>
              </w:rPr>
              <w:t>doskonała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……………………….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14:paraId="20C5BB6C" w14:textId="77777777" w:rsidTr="007C2E3B">
        <w:trPr>
          <w:trHeight w:val="307"/>
        </w:trPr>
        <w:tc>
          <w:tcPr>
            <w:tcW w:w="8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C98763E" w14:textId="77777777"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FFCFD3A" w14:textId="77777777" w:rsidR="006A6AAE" w:rsidRPr="007C2E3B" w:rsidRDefault="006A6AAE" w:rsidP="007C2E3B">
            <w:pPr>
              <w:pStyle w:val="TableParagraph"/>
              <w:ind w:left="105"/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78B9451" w14:textId="4B3D7A6F" w:rsidR="006A6AAE" w:rsidRPr="007C2E3B" w:rsidRDefault="006A6AAE" w:rsidP="00D50A6D">
            <w:pPr>
              <w:pStyle w:val="TableParagraph"/>
              <w:spacing w:before="61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za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lata: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……………………….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D50A6D" w14:paraId="7F732E11" w14:textId="77777777" w:rsidTr="007C2E3B">
        <w:trPr>
          <w:trHeight w:val="702"/>
        </w:trPr>
        <w:tc>
          <w:tcPr>
            <w:tcW w:w="8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CB3E976" w14:textId="77777777"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D103BCA" w14:textId="77777777" w:rsidR="006A6AAE" w:rsidRPr="007C2E3B" w:rsidRDefault="006A6AAE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2D2B21C" w14:textId="1B082C78" w:rsidR="006A6AAE" w:rsidRPr="007C2E3B" w:rsidRDefault="006A6AAE" w:rsidP="007C2E3B">
            <w:pPr>
              <w:pStyle w:val="TableParagraph"/>
              <w:spacing w:before="38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wynik</w:t>
            </w:r>
            <w:r w:rsidRPr="007C2E3B">
              <w:rPr>
                <w:rFonts w:ascii="Times New Roman" w:eastAsia="Times New Roman" w:hAnsi="Times New Roman"/>
                <w:spacing w:val="-17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klasyfikacji:</w:t>
            </w:r>
            <w:r w:rsidRPr="007C2E3B">
              <w:rPr>
                <w:rFonts w:ascii="Times New Roman" w:eastAsia="Times New Roman" w:hAnsi="Times New Roman"/>
                <w:spacing w:val="-18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……………………….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  <w:p w14:paraId="1807D496" w14:textId="104BA1F5" w:rsidR="006A6AAE" w:rsidRPr="007C2E3B" w:rsidRDefault="006A6AAE" w:rsidP="00D50A6D">
            <w:pPr>
              <w:pStyle w:val="TableParagraph"/>
              <w:spacing w:before="129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za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lata: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……………………….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14:paraId="055C0244" w14:textId="77777777" w:rsidTr="007C2E3B">
        <w:trPr>
          <w:trHeight w:val="318"/>
        </w:trPr>
        <w:tc>
          <w:tcPr>
            <w:tcW w:w="8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0BB4F7F" w14:textId="77777777"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CE55E6E" w14:textId="77777777" w:rsidR="006A6AAE" w:rsidRPr="007C2E3B" w:rsidRDefault="006A6AAE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6646AA4" w14:textId="3753408C" w:rsidR="006A6AAE" w:rsidRPr="007C2E3B" w:rsidRDefault="006A6AAE" w:rsidP="007C2E3B">
            <w:pPr>
              <w:pStyle w:val="TableParagraph"/>
              <w:spacing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wynik</w:t>
            </w:r>
            <w:r w:rsidRPr="007C2E3B">
              <w:rPr>
                <w:rFonts w:ascii="Times New Roman" w:eastAsia="Times New Roman" w:hAnsi="Times New Roman"/>
                <w:spacing w:val="-17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klasyfikacji:</w:t>
            </w:r>
            <w:r w:rsidRPr="007C2E3B">
              <w:rPr>
                <w:rFonts w:ascii="Times New Roman" w:eastAsia="Times New Roman" w:hAnsi="Times New Roman"/>
                <w:spacing w:val="-18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……………………….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14:paraId="708CDFBB" w14:textId="77777777" w:rsidTr="007C2E3B">
        <w:trPr>
          <w:trHeight w:val="319"/>
        </w:trPr>
        <w:tc>
          <w:tcPr>
            <w:tcW w:w="8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5CF9D21" w14:textId="77777777"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8CBDE31" w14:textId="77777777"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017EA86" w14:textId="09AD9EBD" w:rsidR="006A6AAE" w:rsidRPr="007C2E3B" w:rsidRDefault="006A6AAE" w:rsidP="00D50A6D">
            <w:pPr>
              <w:pStyle w:val="TableParagraph"/>
              <w:spacing w:before="45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za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lata: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…………………….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14:paraId="131A8F69" w14:textId="77777777" w:rsidTr="007C2E3B">
        <w:trPr>
          <w:trHeight w:val="308"/>
        </w:trPr>
        <w:tc>
          <w:tcPr>
            <w:tcW w:w="85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00CF5" w14:textId="77777777"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DEEF1" w14:textId="77777777"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46885" w14:textId="5D21B816" w:rsidR="006A6AAE" w:rsidRPr="007C2E3B" w:rsidRDefault="006A6AAE" w:rsidP="007C2E3B">
            <w:pPr>
              <w:pStyle w:val="TableParagraph"/>
              <w:spacing w:before="10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wynik</w:t>
            </w:r>
            <w:r w:rsidRPr="007C2E3B">
              <w:rPr>
                <w:rFonts w:ascii="Times New Roman" w:eastAsia="Times New Roman" w:hAnsi="Times New Roman"/>
                <w:spacing w:val="-17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klasyfikacji:</w:t>
            </w:r>
            <w:r w:rsidRPr="007C2E3B">
              <w:rPr>
                <w:rFonts w:ascii="Times New Roman" w:eastAsia="Times New Roman" w:hAnsi="Times New Roman"/>
                <w:spacing w:val="-18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…………………….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14:paraId="4C4B76BB" w14:textId="77777777" w:rsidTr="007C2E3B">
        <w:trPr>
          <w:trHeight w:val="1066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FC617E" w14:textId="77777777"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7935215F" w14:textId="77777777" w:rsidR="006A6AAE" w:rsidRPr="007C2E3B" w:rsidRDefault="006A6AAE" w:rsidP="007C2E3B">
            <w:pPr>
              <w:pStyle w:val="TableParagraph"/>
              <w:spacing w:before="170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36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4E2A6F" w14:textId="77777777" w:rsidR="006A6AAE" w:rsidRPr="007C2E3B" w:rsidRDefault="006A6AAE" w:rsidP="007C2E3B">
            <w:pPr>
              <w:pStyle w:val="TableParagraph"/>
              <w:spacing w:before="42"/>
              <w:ind w:left="105" w:right="28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Lokalizacja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punktu,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którym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uzyskano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dane</w:t>
            </w:r>
            <w:r w:rsidRPr="007C2E3B">
              <w:rPr>
                <w:rFonts w:ascii="Times New Roman" w:hAnsi="Times New Roman"/>
                <w:spacing w:val="27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do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klasyfikacji,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której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mowa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polu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35</w:t>
            </w:r>
            <w:r w:rsidRPr="007C2E3B">
              <w:rPr>
                <w:rFonts w:ascii="Times New Roman" w:hAnsi="Times New Roman"/>
                <w:spacing w:val="33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(współrzędne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geograficzne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1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formacie</w:t>
            </w:r>
            <w:r w:rsidRPr="007C2E3B">
              <w:rPr>
                <w:rFonts w:ascii="Times New Roman" w:hAnsi="Times New Roman"/>
                <w:spacing w:val="47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dziesiętnym)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2),</w:t>
            </w:r>
            <w:r w:rsidRPr="007C2E3B">
              <w:rPr>
                <w:rFonts w:ascii="Times New Roman" w:hAns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12)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E8D9B" w14:textId="77777777" w:rsidR="006A6AAE" w:rsidRPr="007C2E3B" w:rsidRDefault="006A6AAE" w:rsidP="00626919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626919" w:rsidRPr="00626919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 N 52º50’4</w:t>
            </w:r>
            <w:r w:rsidR="00626919">
              <w:rPr>
                <w:rFonts w:ascii="Arial" w:hAnsi="Arial" w:cs="Arial"/>
                <w:b/>
                <w:sz w:val="21"/>
                <w:szCs w:val="21"/>
                <w:lang w:val="pl-PL"/>
              </w:rPr>
              <w:t>3</w:t>
            </w:r>
            <w:r w:rsidR="00626919" w:rsidRPr="00626919">
              <w:rPr>
                <w:rFonts w:ascii="Arial" w:hAnsi="Arial" w:cs="Arial"/>
                <w:b/>
                <w:sz w:val="21"/>
                <w:szCs w:val="21"/>
                <w:lang w:val="pl-PL"/>
              </w:rPr>
              <w:t>.</w:t>
            </w:r>
            <w:r w:rsidR="00626919">
              <w:rPr>
                <w:rFonts w:ascii="Arial" w:hAnsi="Arial" w:cs="Arial"/>
                <w:b/>
                <w:sz w:val="21"/>
                <w:szCs w:val="21"/>
                <w:lang w:val="pl-PL"/>
              </w:rPr>
              <w:t>79</w:t>
            </w:r>
            <w:r w:rsidR="00626919" w:rsidRPr="00626919">
              <w:rPr>
                <w:rFonts w:ascii="Arial" w:hAnsi="Arial" w:cs="Arial"/>
                <w:b/>
                <w:sz w:val="21"/>
                <w:szCs w:val="21"/>
                <w:lang w:val="pl-PL"/>
              </w:rPr>
              <w:t>”      E 20º38’51.</w:t>
            </w:r>
            <w:r w:rsidR="00626919">
              <w:rPr>
                <w:rFonts w:ascii="Arial" w:hAnsi="Arial" w:cs="Arial"/>
                <w:b/>
                <w:sz w:val="21"/>
                <w:szCs w:val="21"/>
                <w:lang w:val="pl-PL"/>
              </w:rPr>
              <w:t>97</w:t>
            </w:r>
            <w:r w:rsidR="00626919" w:rsidRPr="00626919">
              <w:rPr>
                <w:rFonts w:ascii="Arial" w:hAnsi="Arial" w:cs="Arial"/>
                <w:b/>
                <w:sz w:val="21"/>
                <w:szCs w:val="21"/>
                <w:lang w:val="pl-PL"/>
              </w:rPr>
              <w:t>”</w:t>
            </w:r>
            <w:r w:rsidR="00626919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626919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626919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626919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626919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D50A6D" w14:paraId="2388F830" w14:textId="77777777" w:rsidTr="007C2E3B">
        <w:trPr>
          <w:trHeight w:val="194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16D4DB" w14:textId="77777777"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34F07EC5" w14:textId="77777777"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093C21AA" w14:textId="77777777"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62E41EEB" w14:textId="77777777" w:rsidR="006A6AAE" w:rsidRPr="007C2E3B" w:rsidRDefault="006A6AAE" w:rsidP="007C2E3B">
            <w:pPr>
              <w:pStyle w:val="TableParagraph"/>
              <w:spacing w:before="135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37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304FF" w14:textId="77777777"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11638C7F" w14:textId="77777777" w:rsidR="006A6AAE" w:rsidRPr="007C2E3B" w:rsidRDefault="006A6AAE" w:rsidP="007C2E3B">
            <w:pPr>
              <w:pStyle w:val="TableParagraph"/>
              <w:spacing w:before="4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3311A028" w14:textId="77777777" w:rsidR="006A6AAE" w:rsidRPr="007C2E3B" w:rsidRDefault="006A6AAE" w:rsidP="007C2E3B">
            <w:pPr>
              <w:pStyle w:val="TableParagraph"/>
              <w:ind w:left="105" w:right="362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Wynik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ostatniej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klasyfikacji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stanu</w:t>
            </w:r>
            <w:r w:rsidRPr="007C2E3B">
              <w:rPr>
                <w:rFonts w:ascii="Times New Roman" w:hAnsi="Times New Roman"/>
                <w:spacing w:val="41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ekologicznego</w:t>
            </w:r>
            <w:r w:rsidRPr="007C2E3B">
              <w:rPr>
                <w:rFonts w:ascii="Times New Roman" w:hAnsi="Times New Roman"/>
                <w:spacing w:val="-1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potencjału</w:t>
            </w:r>
            <w:r w:rsidRPr="007C2E3B">
              <w:rPr>
                <w:rFonts w:ascii="Times New Roman" w:hAnsi="Times New Roman"/>
                <w:spacing w:val="-1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ekologicznego</w:t>
            </w:r>
            <w:r w:rsidRPr="007C2E3B">
              <w:rPr>
                <w:rFonts w:ascii="Times New Roman" w:hAnsi="Times New Roman"/>
                <w:spacing w:val="23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-1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powierzchniowych,</w:t>
            </w:r>
          </w:p>
          <w:p w14:paraId="4639E4F7" w14:textId="77777777" w:rsidR="006A6AAE" w:rsidRPr="007C2E3B" w:rsidRDefault="006A6AAE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której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13),</w:t>
            </w:r>
            <w:r w:rsidRPr="007C2E3B">
              <w:rPr>
                <w:rFonts w:ascii="Times New Roman" w:hAnsi="Times New Roman"/>
                <w:spacing w:val="2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14)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1A7AE" w14:textId="40278C9F" w:rsidR="006A6AAE" w:rsidRPr="007C2E3B" w:rsidRDefault="006A6AAE" w:rsidP="007C2E3B">
            <w:pPr>
              <w:pStyle w:val="TableParagraph"/>
              <w:spacing w:before="42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rok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wykonania</w:t>
            </w:r>
            <w:r w:rsidRPr="007C2E3B">
              <w:rPr>
                <w:rFonts w:ascii="Times New Roman" w:eastAsia="Times New Roman" w:hAnsi="Times New Roman"/>
                <w:spacing w:val="-1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klasyfikacji: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54FCB">
              <w:rPr>
                <w:rFonts w:ascii="Arial" w:hAnsi="Arial" w:cs="Arial"/>
                <w:b/>
                <w:sz w:val="21"/>
                <w:szCs w:val="21"/>
                <w:lang w:val="pl-PL"/>
              </w:rPr>
              <w:t>202</w:t>
            </w:r>
            <w:r w:rsidR="00897EFE">
              <w:rPr>
                <w:rFonts w:ascii="Arial" w:hAnsi="Arial" w:cs="Arial"/>
                <w:b/>
                <w:sz w:val="21"/>
                <w:szCs w:val="21"/>
                <w:lang w:val="pl-PL"/>
              </w:rPr>
              <w:t>4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rok/lata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przeprowadzenia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badań</w:t>
            </w:r>
            <w:r w:rsidRPr="007C2E3B">
              <w:rPr>
                <w:rFonts w:ascii="Times New Roman" w:eastAsia="Times New Roman" w:hAnsi="Times New Roman"/>
                <w:spacing w:val="27"/>
                <w:w w:val="9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monitoringowych</w:t>
            </w:r>
            <w:r w:rsidRPr="007C2E3B">
              <w:rPr>
                <w:rFonts w:ascii="Times New Roman" w:eastAsia="Times New Roman" w:hAnsi="Times New Roman"/>
                <w:spacing w:val="-1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będących</w:t>
            </w:r>
            <w:r w:rsidRPr="007C2E3B">
              <w:rPr>
                <w:rFonts w:ascii="Times New Roman" w:eastAsia="Times New Roman" w:hAnsi="Times New Roman"/>
                <w:spacing w:val="-1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źródłem</w:t>
            </w:r>
            <w:r w:rsidRPr="007C2E3B">
              <w:rPr>
                <w:rFonts w:ascii="Times New Roman" w:eastAsia="Times New Roman" w:hAnsi="Times New Roman"/>
                <w:spacing w:val="-1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danych</w:t>
            </w:r>
            <w:r w:rsidRPr="007C2E3B">
              <w:rPr>
                <w:rFonts w:ascii="Times New Roman" w:eastAsia="Times New Roman" w:hAnsi="Times New Roman"/>
                <w:spacing w:val="-10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do</w:t>
            </w:r>
          </w:p>
          <w:p w14:paraId="5E5A90C8" w14:textId="77777777" w:rsidR="006A6AAE" w:rsidRPr="007C2E3B" w:rsidRDefault="006A6AAE" w:rsidP="007C2E3B">
            <w:pPr>
              <w:pStyle w:val="TableParagraph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klasyfikacji:</w:t>
            </w:r>
          </w:p>
          <w:p w14:paraId="537128F0" w14:textId="3D9AA869" w:rsidR="006A6AAE" w:rsidRPr="007C2E3B" w:rsidRDefault="006A6AAE" w:rsidP="007C2E3B">
            <w:pPr>
              <w:pStyle w:val="TableParagraph"/>
              <w:spacing w:before="42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897EFE">
              <w:rPr>
                <w:rFonts w:ascii="Arial" w:hAnsi="Arial" w:cs="Arial"/>
                <w:b/>
                <w:sz w:val="21"/>
                <w:szCs w:val="21"/>
                <w:lang w:val="pl-PL"/>
              </w:rPr>
              <w:t>2019-2024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  <w:p w14:paraId="373C68B0" w14:textId="4BFC5D98" w:rsidR="006A6AAE" w:rsidRPr="007C2E3B" w:rsidRDefault="006A6AAE" w:rsidP="007C2E3B">
            <w:pPr>
              <w:pStyle w:val="TableParagraph"/>
              <w:spacing w:before="42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stan</w:t>
            </w:r>
            <w:r w:rsidRPr="007C2E3B">
              <w:rPr>
                <w:rFonts w:ascii="Times New Roman" w:eastAsia="Times New Roman" w:hAnsi="Times New Roman"/>
                <w:spacing w:val="-15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ekologiczny/potencjał</w:t>
            </w:r>
            <w:r w:rsidRPr="007C2E3B">
              <w:rPr>
                <w:rFonts w:ascii="Times New Roman" w:eastAsia="Times New Roman" w:hAnsi="Times New Roman"/>
                <w:spacing w:val="-1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ekologiczny</w:t>
            </w:r>
            <w:r w:rsidRPr="007C2E3B">
              <w:rPr>
                <w:rFonts w:ascii="Times New Roman" w:eastAsia="Times New Roman" w:hAnsi="Times New Roman"/>
                <w:spacing w:val="-17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jednolitej</w:t>
            </w:r>
            <w:r w:rsidRPr="007C2E3B">
              <w:rPr>
                <w:rFonts w:ascii="Times New Roman" w:eastAsia="Times New Roman" w:hAnsi="Times New Roman"/>
                <w:spacing w:val="79"/>
                <w:w w:val="9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części</w:t>
            </w:r>
            <w:r w:rsidRPr="007C2E3B">
              <w:rPr>
                <w:rFonts w:ascii="Times New Roman" w:eastAsia="Times New Roman" w:hAnsi="Times New Roman"/>
                <w:spacing w:val="-1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wód:</w:t>
            </w:r>
            <w:r w:rsidRPr="007C2E3B">
              <w:rPr>
                <w:rFonts w:ascii="Times New Roman" w:eastAsia="Times New Roman" w:hAnsi="Times New Roman"/>
                <w:spacing w:val="-15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54FCB">
              <w:rPr>
                <w:rFonts w:ascii="Arial" w:hAnsi="Arial" w:cs="Arial"/>
                <w:b/>
                <w:sz w:val="21"/>
                <w:szCs w:val="21"/>
                <w:lang w:val="pl-PL"/>
              </w:rPr>
              <w:t>umiarkowany stan ekologiczny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14:paraId="1A26396C" w14:textId="77777777" w:rsidTr="007C2E3B">
        <w:trPr>
          <w:trHeight w:val="1986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61184" w14:textId="77777777"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75FAEB1D" w14:textId="77777777"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361AA289" w14:textId="77777777"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36DA23EF" w14:textId="77777777" w:rsidR="006A6AAE" w:rsidRPr="007C2E3B" w:rsidRDefault="006A6AAE" w:rsidP="007C2E3B">
            <w:pPr>
              <w:pStyle w:val="TableParagraph"/>
              <w:spacing w:before="13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38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14A35" w14:textId="77777777"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6BA8D0E8" w14:textId="77777777" w:rsidR="006A6AAE" w:rsidRPr="007C2E3B" w:rsidRDefault="006A6AAE" w:rsidP="007C2E3B">
            <w:pPr>
              <w:pStyle w:val="TableParagraph"/>
              <w:spacing w:before="194"/>
              <w:ind w:left="105" w:right="1181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Wynik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ostatniej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klasyfikacji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stanu</w:t>
            </w:r>
            <w:r w:rsidRPr="007C2E3B">
              <w:rPr>
                <w:rFonts w:ascii="Times New Roman" w:hAnsi="Times New Roman"/>
                <w:spacing w:val="41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chemicznego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-1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43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powierzchniowych,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której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spacing w:val="32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13),</w:t>
            </w:r>
            <w:r w:rsidRPr="007C2E3B">
              <w:rPr>
                <w:rFonts w:ascii="Times New Roman" w:hAnsi="Times New Roman"/>
                <w:spacing w:val="4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14)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34593" w14:textId="0EF2C09A" w:rsidR="006A6AAE" w:rsidRPr="007C2E3B" w:rsidRDefault="006A6AAE" w:rsidP="007C2E3B">
            <w:pPr>
              <w:pStyle w:val="TableParagraph"/>
              <w:spacing w:before="36" w:line="260" w:lineRule="exact"/>
              <w:ind w:left="108" w:right="289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rok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wykonania</w:t>
            </w:r>
            <w:r w:rsidRPr="007C2E3B">
              <w:rPr>
                <w:rFonts w:ascii="Times New Roman" w:eastAsia="Times New Roman" w:hAnsi="Times New Roman"/>
                <w:spacing w:val="-1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klasyfikacji: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54FCB">
              <w:rPr>
                <w:rFonts w:ascii="Arial" w:hAnsi="Arial" w:cs="Arial"/>
                <w:b/>
                <w:sz w:val="21"/>
                <w:szCs w:val="21"/>
                <w:lang w:val="pl-PL"/>
              </w:rPr>
              <w:t>202</w:t>
            </w:r>
            <w:r w:rsidR="00897EFE">
              <w:rPr>
                <w:rFonts w:ascii="Arial" w:hAnsi="Arial" w:cs="Arial"/>
                <w:b/>
                <w:sz w:val="21"/>
                <w:szCs w:val="21"/>
                <w:lang w:val="pl-PL"/>
              </w:rPr>
              <w:t>4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33"/>
                <w:w w:val="9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rok/lata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przeprowadzenia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badań</w:t>
            </w:r>
            <w:r w:rsidRPr="007C2E3B">
              <w:rPr>
                <w:rFonts w:ascii="Times New Roman" w:eastAsia="Times New Roman" w:hAnsi="Times New Roman"/>
                <w:spacing w:val="27"/>
                <w:w w:val="9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monitoringowych</w:t>
            </w:r>
            <w:r w:rsidRPr="007C2E3B">
              <w:rPr>
                <w:rFonts w:ascii="Times New Roman" w:eastAsia="Times New Roman" w:hAnsi="Times New Roman"/>
                <w:spacing w:val="-1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będących</w:t>
            </w:r>
            <w:r w:rsidRPr="007C2E3B">
              <w:rPr>
                <w:rFonts w:ascii="Times New Roman" w:eastAsia="Times New Roman" w:hAnsi="Times New Roman"/>
                <w:spacing w:val="-1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źródłem</w:t>
            </w:r>
            <w:r w:rsidRPr="007C2E3B">
              <w:rPr>
                <w:rFonts w:ascii="Times New Roman" w:eastAsia="Times New Roman" w:hAnsi="Times New Roman"/>
                <w:spacing w:val="-1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danych</w:t>
            </w:r>
            <w:r w:rsidRPr="007C2E3B">
              <w:rPr>
                <w:rFonts w:ascii="Times New Roman" w:eastAsia="Times New Roman" w:hAnsi="Times New Roman"/>
                <w:spacing w:val="-10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do</w:t>
            </w:r>
          </w:p>
          <w:p w14:paraId="6970E474" w14:textId="77777777" w:rsidR="006A6AAE" w:rsidRPr="007C2E3B" w:rsidRDefault="006A6AAE" w:rsidP="007C2E3B">
            <w:pPr>
              <w:pStyle w:val="TableParagraph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klasyfikacji:</w:t>
            </w:r>
          </w:p>
          <w:p w14:paraId="2AF91DFE" w14:textId="5809AAA1" w:rsidR="006A6AAE" w:rsidRPr="007C2E3B" w:rsidRDefault="006A6AAE" w:rsidP="007C2E3B">
            <w:pPr>
              <w:pStyle w:val="TableParagraph"/>
              <w:spacing w:before="44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897EFE">
              <w:rPr>
                <w:rFonts w:ascii="Arial" w:hAnsi="Arial" w:cs="Arial"/>
                <w:b/>
                <w:sz w:val="21"/>
                <w:szCs w:val="21"/>
                <w:lang w:val="pl-PL"/>
              </w:rPr>
              <w:t>2019-2024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  <w:p w14:paraId="320069AC" w14:textId="77777777" w:rsidR="006A6AAE" w:rsidRPr="007C2E3B" w:rsidRDefault="006A6AAE" w:rsidP="007C2E3B">
            <w:pPr>
              <w:pStyle w:val="TableParagraph"/>
              <w:spacing w:before="42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stan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chemiczny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wód:</w:t>
            </w:r>
          </w:p>
          <w:p w14:paraId="54E2C180" w14:textId="09A0AE1D" w:rsidR="006A6AAE" w:rsidRPr="007C2E3B" w:rsidRDefault="006A6AAE" w:rsidP="007C2E3B">
            <w:pPr>
              <w:pStyle w:val="TableParagraph"/>
              <w:spacing w:before="44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54FCB">
              <w:rPr>
                <w:rFonts w:ascii="Arial" w:hAnsi="Arial" w:cs="Arial"/>
                <w:b/>
                <w:sz w:val="21"/>
                <w:szCs w:val="21"/>
                <w:lang w:val="pl-PL"/>
              </w:rPr>
              <w:t>stan chemiczny dobry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14:paraId="7A89A112" w14:textId="77777777" w:rsidTr="007C2E3B">
        <w:trPr>
          <w:trHeight w:val="130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75A99E" w14:textId="77777777"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07F8F3E2" w14:textId="77777777" w:rsidR="006A6AAE" w:rsidRPr="007C2E3B" w:rsidRDefault="006A6AAE" w:rsidP="007C2E3B">
            <w:pPr>
              <w:pStyle w:val="TableParagraph"/>
              <w:spacing w:before="4"/>
              <w:rPr>
                <w:rFonts w:ascii="Times New Roman" w:eastAsia="Times New Roman" w:hAnsi="Times New Roman"/>
                <w:sz w:val="25"/>
                <w:szCs w:val="25"/>
                <w:lang w:val="pl-PL"/>
              </w:rPr>
            </w:pPr>
          </w:p>
          <w:p w14:paraId="74B0E4A3" w14:textId="77777777" w:rsidR="006A6AAE" w:rsidRPr="007C2E3B" w:rsidRDefault="006A6AAE" w:rsidP="007C2E3B">
            <w:pPr>
              <w:pStyle w:val="TableParagraph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39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0429E" w14:textId="77777777" w:rsidR="006A6AAE" w:rsidRPr="007C2E3B" w:rsidRDefault="006A6AAE" w:rsidP="007C2E3B">
            <w:pPr>
              <w:pStyle w:val="TableParagraph"/>
              <w:spacing w:before="38"/>
              <w:ind w:left="105" w:right="3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Wynik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ostatniej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oceny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stanu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56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powierzchniowych,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której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spacing w:val="32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kąpielisko,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podstawie</w:t>
            </w:r>
            <w:r w:rsidRPr="007C2E3B">
              <w:rPr>
                <w:rFonts w:ascii="Times New Roman" w:hAnsi="Times New Roman"/>
                <w:spacing w:val="41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wyników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klasyfikacji,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których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mowa</w:t>
            </w:r>
          </w:p>
          <w:p w14:paraId="5948758C" w14:textId="77777777" w:rsidR="006A6AAE" w:rsidRPr="007C2E3B" w:rsidRDefault="006A6AAE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w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polach 37</w:t>
            </w:r>
            <w:r w:rsidRPr="007C2E3B">
              <w:rPr>
                <w:rFonts w:asci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i</w:t>
            </w:r>
            <w:r w:rsidRPr="007C2E3B">
              <w:rPr>
                <w:rFonts w:asci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38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13),</w:t>
            </w:r>
            <w:r w:rsidRPr="007C2E3B">
              <w:rPr>
                <w:rFonts w:ascii="Times New Roman"/>
                <w:spacing w:val="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14)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D26702" w14:textId="77777777" w:rsidR="006A6AAE" w:rsidRPr="007C2E3B" w:rsidRDefault="006A6AAE" w:rsidP="007C2E3B">
            <w:pPr>
              <w:pStyle w:val="TableParagraph"/>
              <w:spacing w:before="94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rok</w:t>
            </w:r>
            <w:r w:rsidRPr="007C2E3B">
              <w:rPr>
                <w:rFonts w:asci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wykonania</w:t>
            </w:r>
            <w:r w:rsidRPr="007C2E3B">
              <w:rPr>
                <w:rFonts w:asci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oceny:</w:t>
            </w:r>
          </w:p>
          <w:p w14:paraId="61C687D3" w14:textId="0E4C4237" w:rsidR="006A6AAE" w:rsidRPr="007C2E3B" w:rsidRDefault="006A6AAE" w:rsidP="007C2E3B">
            <w:pPr>
              <w:pStyle w:val="TableParagraph"/>
              <w:spacing w:before="42" w:line="260" w:lineRule="exact"/>
              <w:ind w:left="10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54FCB">
              <w:rPr>
                <w:rFonts w:ascii="Arial" w:hAnsi="Arial" w:cs="Arial"/>
                <w:b/>
                <w:sz w:val="21"/>
                <w:szCs w:val="21"/>
                <w:lang w:val="pl-PL"/>
              </w:rPr>
              <w:t>202</w:t>
            </w:r>
            <w:r w:rsidR="00897EFE">
              <w:rPr>
                <w:rFonts w:ascii="Arial" w:hAnsi="Arial" w:cs="Arial"/>
                <w:b/>
                <w:sz w:val="21"/>
                <w:szCs w:val="21"/>
                <w:lang w:val="pl-PL"/>
              </w:rPr>
              <w:t>4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  <w:p w14:paraId="18558A2A" w14:textId="77777777" w:rsidR="006A6AAE" w:rsidRPr="007C2E3B" w:rsidRDefault="006A6AAE" w:rsidP="007C2E3B">
            <w:pPr>
              <w:pStyle w:val="TableParagraph"/>
              <w:spacing w:before="42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stan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wód:</w:t>
            </w:r>
          </w:p>
          <w:p w14:paraId="24A21EF0" w14:textId="3C1201E9" w:rsidR="006A6AAE" w:rsidRPr="007C2E3B" w:rsidRDefault="006A6AAE" w:rsidP="007C2E3B">
            <w:pPr>
              <w:pStyle w:val="TableParagraph"/>
              <w:spacing w:before="42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54FCB">
              <w:rPr>
                <w:rFonts w:ascii="Arial" w:hAnsi="Arial" w:cs="Arial"/>
                <w:b/>
                <w:sz w:val="21"/>
                <w:szCs w:val="21"/>
                <w:lang w:val="pl-PL"/>
              </w:rPr>
              <w:t>zły stan wód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14:paraId="5A7F8231" w14:textId="77777777" w:rsidTr="007C2E3B">
        <w:trPr>
          <w:trHeight w:val="1066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51F1C" w14:textId="77777777"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32B73A7B" w14:textId="77777777" w:rsidR="006A6AAE" w:rsidRPr="007C2E3B" w:rsidRDefault="006A6AAE" w:rsidP="007C2E3B">
            <w:pPr>
              <w:pStyle w:val="TableParagraph"/>
              <w:spacing w:before="170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40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B5B33" w14:textId="77777777" w:rsidR="006A6AAE" w:rsidRPr="007C2E3B" w:rsidRDefault="006A6AAE" w:rsidP="007C2E3B">
            <w:pPr>
              <w:pStyle w:val="TableParagraph"/>
              <w:spacing w:before="36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Kod</w:t>
            </w:r>
            <w:r w:rsidRPr="007C2E3B">
              <w:rPr>
                <w:rFonts w:ascii="Times New Roman"/>
                <w:spacing w:val="-1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reprezentatywnego</w:t>
            </w:r>
            <w:r w:rsidRPr="007C2E3B">
              <w:rPr>
                <w:rFonts w:ascii="Times New Roman"/>
                <w:spacing w:val="-1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punktu</w:t>
            </w:r>
            <w:r w:rsidRPr="007C2E3B">
              <w:rPr>
                <w:rFonts w:ascii="Times New Roman"/>
                <w:spacing w:val="-1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pomiarowo-</w:t>
            </w:r>
          </w:p>
          <w:p w14:paraId="77F6772F" w14:textId="77777777" w:rsidR="006A6AAE" w:rsidRPr="007C2E3B" w:rsidRDefault="006A6AAE" w:rsidP="007C2E3B">
            <w:pPr>
              <w:pStyle w:val="TableParagraph"/>
              <w:spacing w:before="11"/>
              <w:ind w:left="105" w:right="32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-kontrolnego,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którym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uzyskano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dane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do</w:t>
            </w:r>
            <w:r w:rsidRPr="007C2E3B">
              <w:rPr>
                <w:rFonts w:ascii="Times New Roman" w:hAnsi="Times New Roman"/>
                <w:spacing w:val="47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klasyfikacji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oceny,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której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mowa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polach</w:t>
            </w:r>
            <w:r w:rsidRPr="007C2E3B">
              <w:rPr>
                <w:rFonts w:ascii="Times New Roman" w:hAnsi="Times New Roman"/>
                <w:spacing w:val="33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37,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38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39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13),</w:t>
            </w:r>
            <w:r w:rsidRPr="007C2E3B">
              <w:rPr>
                <w:rFonts w:ascii="Times New Roman" w:hAnsi="Times New Roman"/>
                <w:spacing w:val="6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14)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7471A" w14:textId="3F7D52DD" w:rsidR="006A6AAE" w:rsidRPr="007C2E3B" w:rsidRDefault="006A6AAE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54FC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PL01S0701_1293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D50A6D" w14:paraId="20D25900" w14:textId="77777777" w:rsidTr="007C2E3B">
        <w:trPr>
          <w:trHeight w:hRule="exact" w:val="580"/>
        </w:trPr>
        <w:tc>
          <w:tcPr>
            <w:tcW w:w="9674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27228" w14:textId="77777777" w:rsidR="006A6AAE" w:rsidRPr="007C2E3B" w:rsidRDefault="006A6AAE" w:rsidP="007C2E3B">
            <w:pPr>
              <w:pStyle w:val="TableParagraph"/>
              <w:spacing w:before="41"/>
              <w:ind w:left="4304" w:right="538" w:hanging="3770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C.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Opis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cech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fizycznych,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hydrologicznych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geograficznych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wód,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których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b/>
                <w:spacing w:val="54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kąpielisko</w:t>
            </w:r>
          </w:p>
        </w:tc>
      </w:tr>
      <w:tr w:rsidR="006A6AAE" w:rsidRPr="00D50A6D" w14:paraId="4A765CB1" w14:textId="77777777" w:rsidTr="007C2E3B">
        <w:trPr>
          <w:trHeight w:hRule="exact"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D2121" w14:textId="77777777" w:rsidR="006A6AAE" w:rsidRPr="007C2E3B" w:rsidRDefault="006A6AAE" w:rsidP="007C2E3B">
            <w:pPr>
              <w:pStyle w:val="TableParagraph"/>
              <w:spacing w:before="41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z w:val="21"/>
                <w:lang w:val="pl-PL"/>
              </w:rPr>
              <w:t>I</w:t>
            </w:r>
          </w:p>
        </w:tc>
        <w:tc>
          <w:tcPr>
            <w:tcW w:w="881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CB772" w14:textId="77777777" w:rsidR="006A6AAE" w:rsidRPr="007C2E3B" w:rsidRDefault="006A6AAE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cieku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innym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niż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zbiornik</w:t>
            </w:r>
            <w:r w:rsidRPr="007C2E3B">
              <w:rPr>
                <w:rFonts w:ascii="Times New Roman" w:hAnsi="Times New Roman"/>
                <w:b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zaporowy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15)</w:t>
            </w:r>
          </w:p>
        </w:tc>
      </w:tr>
      <w:tr w:rsidR="006A6AAE" w:rsidRPr="007C2E3B" w14:paraId="4BE4C11D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EC8B2" w14:textId="77777777"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41</w:t>
            </w:r>
          </w:p>
        </w:tc>
        <w:tc>
          <w:tcPr>
            <w:tcW w:w="425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CF618B3" w14:textId="77777777" w:rsidR="006A6AAE" w:rsidRPr="007C2E3B" w:rsidRDefault="006A6AAE" w:rsidP="007C2E3B">
            <w:pPr>
              <w:pStyle w:val="TableParagraph"/>
              <w:spacing w:before="5"/>
              <w:rPr>
                <w:rFonts w:ascii="Times New Roman" w:eastAsia="Times New Roman" w:hAnsi="Times New Roman"/>
                <w:sz w:val="30"/>
                <w:szCs w:val="30"/>
                <w:lang w:val="pl-PL"/>
              </w:rPr>
            </w:pPr>
          </w:p>
          <w:p w14:paraId="181E622C" w14:textId="77777777" w:rsidR="006A6AAE" w:rsidRPr="007C2E3B" w:rsidRDefault="006A6AAE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Wysokość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nad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 poziomem morza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4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8), 16)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A8EEF9" w14:textId="77777777"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-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&lt;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200</w:t>
            </w:r>
            <w:r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6A6AAE" w:rsidRPr="007C2E3B" w14:paraId="392A3C84" w14:textId="77777777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15CA3" w14:textId="77777777"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42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7DBB0A7" w14:textId="77777777"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4F5E5" w14:textId="77777777"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-6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200–800</w:t>
            </w:r>
            <w:r w:rsidRPr="007C2E3B">
              <w:rPr>
                <w:rFonts w:ascii="Times New Roman" w:eastAsia="Times New Roman" w:hAnsi="Times New Roman"/>
                <w:spacing w:val="-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6A6AAE" w:rsidRPr="007C2E3B" w14:paraId="3AB28E69" w14:textId="77777777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606421" w14:textId="77777777"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43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E071A" w14:textId="77777777"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3445D" w14:textId="77777777"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-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&gt;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800</w:t>
            </w:r>
            <w:r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6A6AAE" w:rsidRPr="007C2E3B" w14:paraId="66E7BFAB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0E17D3" w14:textId="77777777"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44</w:t>
            </w:r>
          </w:p>
        </w:tc>
        <w:tc>
          <w:tcPr>
            <w:tcW w:w="425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AB4F703" w14:textId="77777777"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5B74DD38" w14:textId="77777777" w:rsidR="006A6AAE" w:rsidRPr="007C2E3B" w:rsidRDefault="006A6AAE" w:rsidP="007C2E3B">
            <w:pPr>
              <w:pStyle w:val="TableParagraph"/>
              <w:spacing w:before="8"/>
              <w:rPr>
                <w:rFonts w:ascii="Times New Roman" w:eastAsia="Times New Roman" w:hAnsi="Times New Roman"/>
                <w:sz w:val="35"/>
                <w:szCs w:val="35"/>
                <w:lang w:val="pl-PL"/>
              </w:rPr>
            </w:pPr>
          </w:p>
          <w:p w14:paraId="2D5790DA" w14:textId="77777777" w:rsidR="006A6AAE" w:rsidRPr="007C2E3B" w:rsidRDefault="006A6AAE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Powierzchnia</w:t>
            </w:r>
            <w:r w:rsidRPr="007C2E3B">
              <w:rPr>
                <w:rFonts w:asci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zlewni</w:t>
            </w:r>
            <w:r w:rsidRPr="007C2E3B">
              <w:rPr>
                <w:rFonts w:asci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cieku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/>
                <w:spacing w:val="1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CB711" w14:textId="77777777"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-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&lt;</w:t>
            </w:r>
            <w:r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10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 xml:space="preserve"> km²</w:t>
            </w:r>
          </w:p>
        </w:tc>
      </w:tr>
      <w:tr w:rsidR="006A6AAE" w:rsidRPr="00D50A6D" w14:paraId="6C153FC2" w14:textId="77777777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B101AC" w14:textId="77777777"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45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89A1BAC" w14:textId="77777777"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45672" w14:textId="77777777" w:rsidR="006A6AAE" w:rsidRPr="007C2E3B" w:rsidRDefault="006A6AAE" w:rsidP="007C2E3B">
            <w:pPr>
              <w:tabs>
                <w:tab w:val="left" w:pos="288"/>
              </w:tabs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10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  <w:r w:rsidRPr="007C2E3B">
              <w:rPr>
                <w:rFonts w:ascii="Times New Roman" w:hAnsi="Times New Roman"/>
                <w:spacing w:val="-2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więcej,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ale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mniej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niż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100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</w:p>
        </w:tc>
      </w:tr>
      <w:tr w:rsidR="006A6AAE" w:rsidRPr="00D50A6D" w14:paraId="1D823E34" w14:textId="77777777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BE87F" w14:textId="77777777"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46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352FCB8" w14:textId="77777777"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5FB9A" w14:textId="77777777" w:rsidR="006A6AAE" w:rsidRPr="007C2E3B" w:rsidRDefault="006A6AAE" w:rsidP="007C2E3B">
            <w:pPr>
              <w:tabs>
                <w:tab w:val="left" w:pos="288"/>
              </w:tabs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100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  <w:r w:rsidRPr="007C2E3B">
              <w:rPr>
                <w:rFonts w:ascii="Times New Roman" w:hAnsi="Times New Roman"/>
                <w:spacing w:val="-1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 więcej,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ale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mniej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niż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1000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</w:p>
        </w:tc>
      </w:tr>
      <w:tr w:rsidR="006A6AAE" w:rsidRPr="00D50A6D" w14:paraId="72F9E45D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92304" w14:textId="77777777"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47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5E106EE" w14:textId="77777777"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38DF5" w14:textId="77777777" w:rsidR="006A6AAE" w:rsidRPr="007C2E3B" w:rsidRDefault="006A6AAE" w:rsidP="007C2E3B">
            <w:pPr>
              <w:tabs>
                <w:tab w:val="left" w:pos="288"/>
              </w:tabs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1000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km²</w:t>
            </w:r>
            <w:r w:rsidRPr="007C2E3B">
              <w:rPr>
                <w:rFonts w:ascii="Times New Roman" w:hAnsi="Times New Roman"/>
                <w:spacing w:val="-2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lub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więcej,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ale mniej niż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10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000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km²</w:t>
            </w:r>
          </w:p>
        </w:tc>
      </w:tr>
      <w:tr w:rsidR="006A6AAE" w:rsidRPr="007C2E3B" w14:paraId="01776AA2" w14:textId="77777777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AC76E" w14:textId="77777777"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48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1CCB5" w14:textId="77777777"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71E6F" w14:textId="77777777"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-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≥</w:t>
            </w:r>
            <w:r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10</w:t>
            </w:r>
            <w:r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 xml:space="preserve">000 </w:t>
            </w:r>
            <w:r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>km²</w:t>
            </w:r>
          </w:p>
        </w:tc>
      </w:tr>
      <w:tr w:rsidR="006A6AAE" w:rsidRPr="007C2E3B" w14:paraId="144135E6" w14:textId="77777777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28850" w14:textId="77777777"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49</w:t>
            </w:r>
          </w:p>
        </w:tc>
        <w:tc>
          <w:tcPr>
            <w:tcW w:w="425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C745F7F" w14:textId="77777777" w:rsidR="006A6AAE" w:rsidRPr="007C2E3B" w:rsidRDefault="006A6AAE" w:rsidP="007C2E3B">
            <w:pPr>
              <w:pStyle w:val="TableParagraph"/>
              <w:spacing w:before="184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position w:val="-9"/>
                <w:sz w:val="21"/>
                <w:lang w:val="pl-PL"/>
              </w:rPr>
              <w:t>Typ</w:t>
            </w:r>
            <w:r w:rsidRPr="007C2E3B">
              <w:rPr>
                <w:rFonts w:ascii="Times New Roman"/>
                <w:spacing w:val="9"/>
                <w:position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position w:val="-9"/>
                <w:sz w:val="21"/>
                <w:lang w:val="pl-PL"/>
              </w:rPr>
              <w:t>cieku</w:t>
            </w:r>
            <w:r w:rsidRPr="007C2E3B">
              <w:rPr>
                <w:rFonts w:ascii="Times New Roman"/>
                <w:spacing w:val="-1"/>
                <w:sz w:val="13"/>
                <w:lang w:val="pl-PL"/>
              </w:rPr>
              <w:t>5),</w:t>
            </w:r>
            <w:r w:rsidRPr="007C2E3B">
              <w:rPr>
                <w:rFonts w:ascii="Times New Roman"/>
                <w:spacing w:val="9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sz w:val="13"/>
                <w:lang w:val="pl-PL"/>
              </w:rPr>
              <w:t>14),</w:t>
            </w:r>
            <w:r w:rsidRPr="007C2E3B">
              <w:rPr>
                <w:rFonts w:ascii="Times New Roman"/>
                <w:spacing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sz w:val="13"/>
                <w:lang w:val="pl-PL"/>
              </w:rPr>
              <w:t>17)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068CB" w14:textId="77777777" w:rsidR="006A6AAE" w:rsidRPr="007C2E3B" w:rsidRDefault="006A6AAE" w:rsidP="001860B8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kod</w:t>
            </w:r>
            <w:r w:rsidRPr="007C2E3B">
              <w:rPr>
                <w:rFonts w:asci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 w:rsidR="001860B8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="001860B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1860B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1860B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1860B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1860B8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1860B8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1860B8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1860B8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1860B8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1860B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14:paraId="54F8ACE1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D7FAA" w14:textId="77777777"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50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75EB3" w14:textId="77777777"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8A683" w14:textId="77777777" w:rsidR="006A6AAE" w:rsidRPr="007C2E3B" w:rsidRDefault="006A6AAE" w:rsidP="001860B8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 w:rsidR="001860B8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="001860B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1860B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1860B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1860B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1860B8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1860B8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1860B8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1860B8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1860B8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1860B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14:paraId="4DB8AB85" w14:textId="77777777" w:rsidTr="007C2E3B">
        <w:trPr>
          <w:trHeight w:val="62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0D23E7" w14:textId="77777777" w:rsidR="006A6AAE" w:rsidRPr="007C2E3B" w:rsidRDefault="006A6AAE" w:rsidP="007C2E3B">
            <w:pPr>
              <w:pStyle w:val="TableParagraph"/>
              <w:spacing w:before="177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51</w:t>
            </w:r>
          </w:p>
        </w:tc>
        <w:tc>
          <w:tcPr>
            <w:tcW w:w="425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A2751E7" w14:textId="77777777"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217DBD7F" w14:textId="77777777"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6FDB7BEA" w14:textId="77777777" w:rsidR="006A6AAE" w:rsidRPr="007C2E3B" w:rsidRDefault="006A6AAE" w:rsidP="007C2E3B">
            <w:pPr>
              <w:pStyle w:val="TableParagraph"/>
              <w:spacing w:before="11"/>
              <w:rPr>
                <w:rFonts w:ascii="Times New Roman" w:eastAsia="Times New Roman" w:hAnsi="Times New Roman"/>
                <w:sz w:val="29"/>
                <w:szCs w:val="29"/>
                <w:lang w:val="pl-PL"/>
              </w:rPr>
            </w:pPr>
          </w:p>
          <w:p w14:paraId="522DA47C" w14:textId="77777777" w:rsidR="006A6AAE" w:rsidRPr="007C2E3B" w:rsidRDefault="006A6AAE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przepływ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ostatnich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4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lat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18)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C1937" w14:textId="77777777"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niski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przepływ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wielolecia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(SNQ)</w:t>
            </w:r>
          </w:p>
          <w:p w14:paraId="37302999" w14:textId="77777777" w:rsidR="006A6AAE" w:rsidRPr="007C2E3B" w:rsidRDefault="006A6AAE" w:rsidP="007C2E3B">
            <w:pPr>
              <w:pStyle w:val="TableParagraph"/>
              <w:spacing w:before="42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-10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m³/s</w:t>
            </w:r>
          </w:p>
        </w:tc>
      </w:tr>
      <w:tr w:rsidR="006A6AAE" w:rsidRPr="007C2E3B" w14:paraId="2E169D17" w14:textId="77777777" w:rsidTr="007C2E3B">
        <w:trPr>
          <w:trHeight w:val="866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8FE75" w14:textId="77777777" w:rsidR="006A6AAE" w:rsidRPr="007C2E3B" w:rsidRDefault="006A6AAE" w:rsidP="007C2E3B">
            <w:pPr>
              <w:pStyle w:val="TableParagraph"/>
              <w:spacing w:before="3"/>
              <w:rPr>
                <w:rFonts w:ascii="Times New Roman" w:eastAsia="Times New Roman" w:hAnsi="Times New Roman"/>
                <w:sz w:val="26"/>
                <w:szCs w:val="26"/>
                <w:lang w:val="pl-PL"/>
              </w:rPr>
            </w:pPr>
          </w:p>
          <w:p w14:paraId="4866B2FC" w14:textId="77777777" w:rsidR="006A6AAE" w:rsidRPr="007C2E3B" w:rsidRDefault="006A6AAE" w:rsidP="007C2E3B">
            <w:pPr>
              <w:pStyle w:val="TableParagraph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52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6ED3747" w14:textId="77777777"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E6E70" w14:textId="77777777" w:rsidR="006A6AAE" w:rsidRPr="007C2E3B" w:rsidRDefault="006A6AAE" w:rsidP="007C2E3B">
            <w:pPr>
              <w:pStyle w:val="TableParagraph"/>
              <w:spacing w:before="36"/>
              <w:ind w:left="107" w:right="829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Średnia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przepływów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średnich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rocznych</w:t>
            </w:r>
            <w:r w:rsidR="001860B8">
              <w:rPr>
                <w:rFonts w:ascii="Times New Roman" w:hAnsi="Times New Roman"/>
                <w:sz w:val="21"/>
                <w:lang w:val="pl-PL"/>
              </w:rPr>
              <w:br/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wielolecia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(SSQ)</w:t>
            </w:r>
          </w:p>
          <w:p w14:paraId="288FC21D" w14:textId="77777777" w:rsidR="006A6AAE" w:rsidRPr="007C2E3B" w:rsidRDefault="00D34D80" w:rsidP="007C2E3B">
            <w:pPr>
              <w:pStyle w:val="TableParagraph"/>
              <w:spacing w:before="42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Times New Roman" w:eastAsia="Times New Roman" w:hAnsi="Times New Roman"/>
                <w:spacing w:val="-10"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m³/s</w:t>
            </w:r>
          </w:p>
        </w:tc>
      </w:tr>
      <w:tr w:rsidR="006A6AAE" w:rsidRPr="007C2E3B" w14:paraId="06B2B8F8" w14:textId="77777777" w:rsidTr="007C2E3B">
        <w:trPr>
          <w:trHeight w:val="623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54AEE" w14:textId="77777777" w:rsidR="006A6AAE" w:rsidRPr="007C2E3B" w:rsidRDefault="006A6AAE" w:rsidP="007C2E3B">
            <w:pPr>
              <w:pStyle w:val="TableParagraph"/>
              <w:spacing w:before="177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53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8628D" w14:textId="77777777"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9B01C" w14:textId="77777777" w:rsidR="006A6AAE" w:rsidRPr="007C2E3B" w:rsidRDefault="006A6AAE" w:rsidP="007C2E3B">
            <w:pPr>
              <w:pStyle w:val="TableParagraph"/>
              <w:spacing w:before="35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wysoki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przepływ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wielolecia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(SWQ)</w:t>
            </w:r>
          </w:p>
          <w:p w14:paraId="540609CC" w14:textId="77777777" w:rsidR="006A6AAE" w:rsidRPr="007C2E3B" w:rsidRDefault="00D34D80" w:rsidP="007C2E3B">
            <w:pPr>
              <w:pStyle w:val="TableParagraph"/>
              <w:spacing w:before="42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Times New Roman" w:eastAsia="Times New Roman" w:hAnsi="Times New Roman"/>
                <w:spacing w:val="-10"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m³/s</w:t>
            </w:r>
          </w:p>
        </w:tc>
      </w:tr>
      <w:tr w:rsidR="006A6AAE" w:rsidRPr="007C2E3B" w14:paraId="22828E92" w14:textId="77777777" w:rsidTr="007C2E3B">
        <w:trPr>
          <w:trHeight w:val="58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6EBE1D" w14:textId="77777777" w:rsidR="006A6AAE" w:rsidRPr="007C2E3B" w:rsidRDefault="006A6AAE" w:rsidP="007C2E3B">
            <w:pPr>
              <w:pStyle w:val="TableParagraph"/>
              <w:spacing w:before="157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54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024F7" w14:textId="77777777" w:rsidR="006A6AAE" w:rsidRPr="007C2E3B" w:rsidRDefault="006A6AAE" w:rsidP="007C2E3B">
            <w:pPr>
              <w:pStyle w:val="TableParagraph"/>
              <w:spacing w:before="40"/>
              <w:ind w:left="105" w:right="45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Współczynnik</w:t>
            </w:r>
            <w:r w:rsidRPr="007C2E3B">
              <w:rPr>
                <w:rFonts w:ascii="Times New Roman" w:hAnsi="Times New Roman"/>
                <w:spacing w:val="-1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nieregularności</w:t>
            </w:r>
            <w:r w:rsidRPr="007C2E3B">
              <w:rPr>
                <w:rFonts w:ascii="Times New Roman" w:hAnsi="Times New Roman"/>
                <w:spacing w:val="-1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przepływów</w:t>
            </w:r>
            <w:r w:rsidRPr="007C2E3B">
              <w:rPr>
                <w:rFonts w:ascii="Times New Roman" w:hAnsi="Times New Roman"/>
                <w:spacing w:val="61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SSQ/SWQ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18)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70E0B" w14:textId="77777777" w:rsidR="006A6AAE" w:rsidRPr="007C2E3B" w:rsidRDefault="006A6AAE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B25A1" w:rsidRPr="00D50A6D" w14:paraId="4F40F51C" w14:textId="77777777" w:rsidTr="007C2E3B">
        <w:trPr>
          <w:gridAfter w:val="1"/>
          <w:wAfter w:w="11" w:type="dxa"/>
          <w:trHeight w:hRule="exact"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430F6" w14:textId="77777777" w:rsidR="001B25A1" w:rsidRPr="007C2E3B" w:rsidRDefault="009B0CE6" w:rsidP="007C2E3B">
            <w:pPr>
              <w:pStyle w:val="TableParagraph"/>
              <w:spacing w:before="42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II</w:t>
            </w:r>
          </w:p>
        </w:tc>
        <w:tc>
          <w:tcPr>
            <w:tcW w:w="8808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71082" w14:textId="77777777" w:rsidR="001B25A1" w:rsidRPr="007C2E3B" w:rsidRDefault="009B0CE6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jeziorze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innym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zbiorniku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wodnym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19)</w:t>
            </w:r>
          </w:p>
        </w:tc>
      </w:tr>
      <w:tr w:rsidR="001B25A1" w:rsidRPr="007C2E3B" w14:paraId="16CA7DA0" w14:textId="77777777" w:rsidTr="007C2E3B">
        <w:trPr>
          <w:gridAfter w:val="1"/>
          <w:wAfter w:w="11" w:type="dxa"/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08219F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55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4FE7A32" w14:textId="77777777" w:rsidR="001B25A1" w:rsidRPr="007C2E3B" w:rsidRDefault="001B25A1" w:rsidP="007C2E3B">
            <w:pPr>
              <w:pStyle w:val="TableParagraph"/>
              <w:spacing w:before="8"/>
              <w:rPr>
                <w:rFonts w:ascii="Times New Roman" w:eastAsia="Times New Roman" w:hAnsi="Times New Roman"/>
                <w:sz w:val="30"/>
                <w:szCs w:val="30"/>
                <w:lang w:val="pl-PL"/>
              </w:rPr>
            </w:pPr>
          </w:p>
          <w:p w14:paraId="61A2BB29" w14:textId="77777777" w:rsidR="001B25A1" w:rsidRPr="007C2E3B" w:rsidRDefault="009B0CE6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Wysokość</w:t>
            </w:r>
            <w:r w:rsidRPr="007C2E3B">
              <w:rPr>
                <w:rFonts w:ascii="Times New Roman" w:hAns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nad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poziomem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morza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8),</w:t>
            </w:r>
            <w:r w:rsidRPr="007C2E3B">
              <w:rPr>
                <w:rFonts w:ascii="Times New Roman" w:hAnsi="Times New Roman"/>
                <w:spacing w:val="4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16)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2FC6C" w14:textId="77777777" w:rsidR="001B25A1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&lt;</w:t>
            </w:r>
            <w:r w:rsidR="009B0CE6"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200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7C2E3B" w14:paraId="16EB55B7" w14:textId="77777777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2140D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56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F082804" w14:textId="77777777"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3ED81" w14:textId="77777777" w:rsidR="001B25A1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200–800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7C2E3B" w14:paraId="084096A8" w14:textId="77777777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41DE1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57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B16C2" w14:textId="77777777"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4D809" w14:textId="77777777" w:rsidR="001B25A1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&gt;</w:t>
            </w:r>
            <w:r w:rsidR="009B0CE6"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800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7C2E3B" w14:paraId="61F298D2" w14:textId="77777777" w:rsidTr="007C2E3B">
        <w:trPr>
          <w:gridAfter w:val="1"/>
          <w:wAfter w:w="11" w:type="dxa"/>
          <w:trHeight w:val="583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E06627" w14:textId="77777777" w:rsidR="001B25A1" w:rsidRPr="007C2E3B" w:rsidRDefault="009B0CE6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lastRenderedPageBreak/>
              <w:t>58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BA5B5" w14:textId="77777777" w:rsidR="001B25A1" w:rsidRPr="007C2E3B" w:rsidRDefault="009B0CE6" w:rsidP="007C2E3B">
            <w:pPr>
              <w:pStyle w:val="TableParagraph"/>
              <w:spacing w:before="38"/>
              <w:ind w:left="105" w:right="55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Powierzchnia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jeziora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innego</w:t>
            </w:r>
            <w:r w:rsidRPr="007C2E3B">
              <w:rPr>
                <w:rFonts w:asci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zbiornika</w:t>
            </w:r>
            <w:r w:rsidRPr="007C2E3B">
              <w:rPr>
                <w:rFonts w:ascii="Times New Roman"/>
                <w:spacing w:val="3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wodnego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0EBCA" w14:textId="77777777" w:rsidR="001B25A1" w:rsidRPr="007C2E3B" w:rsidRDefault="00D34D80" w:rsidP="004650FC">
            <w:pPr>
              <w:pStyle w:val="TableParagraph"/>
              <w:spacing w:before="159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4650FC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0,0264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pacing w:val="3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km²</w:t>
            </w:r>
          </w:p>
        </w:tc>
      </w:tr>
      <w:tr w:rsidR="001860B8" w:rsidRPr="007C2E3B" w14:paraId="14C0F24E" w14:textId="77777777" w:rsidTr="007C2E3B">
        <w:trPr>
          <w:gridAfter w:val="1"/>
          <w:wAfter w:w="11" w:type="dxa"/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D9478" w14:textId="77777777" w:rsidR="001860B8" w:rsidRPr="007C2E3B" w:rsidRDefault="001860B8" w:rsidP="001860B8">
            <w:pPr>
              <w:pStyle w:val="TableParagraph"/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59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99593CF" w14:textId="77777777" w:rsidR="001860B8" w:rsidRPr="007C2E3B" w:rsidRDefault="001860B8" w:rsidP="001860B8">
            <w:pPr>
              <w:pStyle w:val="TableParagraph"/>
              <w:spacing w:before="185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2"/>
                <w:w w:val="105"/>
                <w:position w:val="-9"/>
                <w:sz w:val="21"/>
                <w:lang w:val="pl-PL"/>
              </w:rPr>
              <w:t>Typ</w:t>
            </w:r>
            <w:r w:rsidRPr="007C2E3B">
              <w:rPr>
                <w:rFonts w:ascii="Times New Roman"/>
                <w:spacing w:val="-17"/>
                <w:w w:val="105"/>
                <w:position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2"/>
                <w:w w:val="105"/>
                <w:position w:val="-9"/>
                <w:sz w:val="21"/>
                <w:lang w:val="pl-PL"/>
              </w:rPr>
              <w:t>jeziora</w:t>
            </w:r>
            <w:r w:rsidRPr="007C2E3B">
              <w:rPr>
                <w:rFonts w:ascii="Times New Roman"/>
                <w:spacing w:val="-1"/>
                <w:w w:val="105"/>
                <w:sz w:val="13"/>
                <w:lang w:val="pl-PL"/>
              </w:rPr>
              <w:t>5),</w:t>
            </w:r>
            <w:r w:rsidRPr="007C2E3B">
              <w:rPr>
                <w:rFonts w:ascii="Times New Roman"/>
                <w:spacing w:val="-8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w w:val="105"/>
                <w:sz w:val="13"/>
                <w:lang w:val="pl-PL"/>
              </w:rPr>
              <w:t>14),</w:t>
            </w:r>
            <w:r w:rsidRPr="007C2E3B">
              <w:rPr>
                <w:rFonts w:ascii="Times New Roman"/>
                <w:spacing w:val="-10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w w:val="105"/>
                <w:sz w:val="13"/>
                <w:lang w:val="pl-PL"/>
              </w:rPr>
              <w:t>17)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472B1" w14:textId="77777777" w:rsidR="001860B8" w:rsidRPr="007C2E3B" w:rsidRDefault="001860B8" w:rsidP="004650FC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kod</w:t>
            </w:r>
            <w:r w:rsidRPr="007C2E3B">
              <w:rPr>
                <w:rFonts w:asci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4650FC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3b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860B8" w:rsidRPr="00CA6677" w14:paraId="3D9D1013" w14:textId="77777777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C5382" w14:textId="77777777" w:rsidR="001860B8" w:rsidRPr="007C2E3B" w:rsidRDefault="001860B8" w:rsidP="001860B8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60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BC6C67" w14:textId="77777777" w:rsidR="001860B8" w:rsidRPr="007C2E3B" w:rsidRDefault="001860B8" w:rsidP="001860B8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7A4E0" w14:textId="77777777" w:rsidR="001860B8" w:rsidRPr="007C2E3B" w:rsidRDefault="001860B8" w:rsidP="00CA6677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A6677">
              <w:rPr>
                <w:rFonts w:ascii="Arial" w:hAnsi="Arial" w:cs="Arial"/>
                <w:b/>
                <w:sz w:val="21"/>
                <w:szCs w:val="21"/>
                <w:lang w:val="pl-PL"/>
              </w:rPr>
              <w:t>niestratyfikowane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B25A1" w:rsidRPr="007C2E3B" w14:paraId="15ED15A1" w14:textId="77777777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E758E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61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09B76" w14:textId="77777777" w:rsidR="001B25A1" w:rsidRPr="007C2E3B" w:rsidRDefault="009B0CE6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Charakterystyka</w:t>
            </w:r>
            <w:r w:rsidRPr="007C2E3B">
              <w:rPr>
                <w:rFonts w:ascii="Times New Roman" w:hAnsi="Times New Roman"/>
                <w:spacing w:val="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dna</w:t>
            </w:r>
            <w:r w:rsidRPr="007C2E3B">
              <w:rPr>
                <w:rFonts w:ascii="Times New Roman" w:hAnsi="Times New Roman"/>
                <w:spacing w:val="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20)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8AD4D" w14:textId="77777777" w:rsidR="001B25A1" w:rsidRPr="007C2E3B" w:rsidRDefault="001B25A1" w:rsidP="003B2CF0">
            <w:pPr>
              <w:rPr>
                <w:lang w:val="pl-PL"/>
              </w:rPr>
            </w:pPr>
          </w:p>
        </w:tc>
      </w:tr>
      <w:tr w:rsidR="001B25A1" w:rsidRPr="007C2E3B" w14:paraId="71E2A686" w14:textId="77777777" w:rsidTr="007C2E3B">
        <w:trPr>
          <w:gridAfter w:val="1"/>
          <w:wAfter w:w="11" w:type="dxa"/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36CDF" w14:textId="77777777" w:rsidR="001B25A1" w:rsidRPr="007C2E3B" w:rsidRDefault="009B0CE6" w:rsidP="007C2E3B">
            <w:pPr>
              <w:pStyle w:val="TableParagraph"/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62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854875E" w14:textId="77777777" w:rsidR="001B25A1" w:rsidRPr="007C2E3B" w:rsidRDefault="009B0CE6" w:rsidP="007C2E3B">
            <w:pPr>
              <w:pStyle w:val="TableParagraph"/>
              <w:spacing w:before="86"/>
              <w:ind w:left="105" w:right="8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Głębokość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jeziora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innego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zbiornika</w:t>
            </w:r>
            <w:r w:rsidRPr="007C2E3B">
              <w:rPr>
                <w:rFonts w:ascii="Times New Roman" w:hAnsi="Times New Roman"/>
                <w:spacing w:val="4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wodnego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A119E" w14:textId="77777777" w:rsidR="001B25A1" w:rsidRPr="007C2E3B" w:rsidRDefault="009B0CE6" w:rsidP="004650FC">
            <w:pPr>
              <w:pStyle w:val="TableParagraph"/>
              <w:spacing w:before="39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maksymalna:</w:t>
            </w:r>
            <w:r w:rsidRPr="007C2E3B">
              <w:rPr>
                <w:rFonts w:ascii="Times New Roman" w:eastAsia="Times New Roman" w:hAnsi="Times New Roman"/>
                <w:spacing w:val="3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."/>
                  </w:textInput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4650FC">
              <w:rPr>
                <w:rFonts w:ascii="Arial" w:hAnsi="Arial" w:cs="Arial"/>
                <w:b/>
                <w:sz w:val="21"/>
                <w:szCs w:val="21"/>
                <w:lang w:val="pl-PL"/>
              </w:rPr>
              <w:t>4,0</w: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7C2E3B" w14:paraId="605A7503" w14:textId="77777777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B5180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63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267D9" w14:textId="77777777"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6F38E" w14:textId="77777777" w:rsidR="001B25A1" w:rsidRPr="007C2E3B" w:rsidRDefault="009B0CE6" w:rsidP="004650FC">
            <w:pPr>
              <w:pStyle w:val="TableParagraph"/>
              <w:spacing w:before="37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średnia: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."/>
                  </w:textInput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4650FC">
              <w:rPr>
                <w:rFonts w:ascii="Arial" w:hAnsi="Arial" w:cs="Arial"/>
                <w:b/>
                <w:sz w:val="21"/>
                <w:szCs w:val="21"/>
                <w:lang w:val="pl-PL"/>
              </w:rPr>
              <w:t>2,0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.</w: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D50A6D" w14:paraId="31720FCC" w14:textId="77777777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7D98C" w14:textId="77777777" w:rsidR="001B25A1" w:rsidRPr="007C2E3B" w:rsidRDefault="009B0CE6" w:rsidP="007C2E3B">
            <w:pPr>
              <w:pStyle w:val="TableParagraph"/>
              <w:spacing w:before="42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III</w:t>
            </w:r>
          </w:p>
        </w:tc>
        <w:tc>
          <w:tcPr>
            <w:tcW w:w="8808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18117" w14:textId="77777777" w:rsidR="001B25A1" w:rsidRPr="007C2E3B" w:rsidRDefault="009B0CE6" w:rsidP="007C2E3B">
            <w:pPr>
              <w:pStyle w:val="TableParagraph"/>
              <w:spacing w:before="20"/>
              <w:ind w:left="1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b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zbiorniku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zaporowym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21)</w:t>
            </w:r>
          </w:p>
        </w:tc>
      </w:tr>
      <w:tr w:rsidR="001B25A1" w:rsidRPr="007C2E3B" w14:paraId="296B0AF1" w14:textId="77777777" w:rsidTr="007C2E3B">
        <w:trPr>
          <w:gridAfter w:val="1"/>
          <w:wAfter w:w="11" w:type="dxa"/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4C0AC" w14:textId="77777777" w:rsidR="001B25A1" w:rsidRPr="007C2E3B" w:rsidRDefault="009B0CE6" w:rsidP="007C2E3B">
            <w:pPr>
              <w:pStyle w:val="TableParagraph"/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64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FF09633" w14:textId="77777777" w:rsidR="001B25A1" w:rsidRPr="007C2E3B" w:rsidRDefault="001B25A1" w:rsidP="007C2E3B">
            <w:pPr>
              <w:pStyle w:val="TableParagraph"/>
              <w:spacing w:before="8"/>
              <w:rPr>
                <w:rFonts w:ascii="Times New Roman" w:eastAsia="Times New Roman" w:hAnsi="Times New Roman"/>
                <w:sz w:val="30"/>
                <w:szCs w:val="30"/>
                <w:lang w:val="pl-PL"/>
              </w:rPr>
            </w:pPr>
          </w:p>
          <w:p w14:paraId="6BBEE4FD" w14:textId="77777777" w:rsidR="001B25A1" w:rsidRPr="007C2E3B" w:rsidRDefault="009B0CE6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Wysokość</w:t>
            </w:r>
            <w:r w:rsidRPr="007C2E3B">
              <w:rPr>
                <w:rFonts w:ascii="Times New Roman" w:hAns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nad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poziomem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morza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8),</w:t>
            </w:r>
            <w:r w:rsidRPr="007C2E3B">
              <w:rPr>
                <w:rFonts w:ascii="Times New Roman" w:hAnsi="Times New Roman"/>
                <w:spacing w:val="4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16)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39C2C" w14:textId="77777777" w:rsidR="001B25A1" w:rsidRPr="007C2E3B" w:rsidRDefault="00D34D80" w:rsidP="007C2E3B">
            <w:pPr>
              <w:pStyle w:val="TableParagraph"/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&lt;</w:t>
            </w:r>
            <w:r w:rsidR="009B0CE6"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200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7C2E3B" w14:paraId="6F538BF8" w14:textId="77777777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8F99EB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65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2108218" w14:textId="77777777"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BB5A1" w14:textId="77777777" w:rsidR="001B25A1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200–800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7C2E3B" w14:paraId="280B0CB9" w14:textId="77777777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DA8EB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66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63B14" w14:textId="77777777"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543E9" w14:textId="77777777" w:rsidR="001B25A1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&gt;</w:t>
            </w:r>
            <w:r w:rsidR="009B0CE6"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800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7C2E3B" w14:paraId="7BB19900" w14:textId="77777777" w:rsidTr="007C2E3B">
        <w:trPr>
          <w:gridAfter w:val="1"/>
          <w:wAfter w:w="11" w:type="dxa"/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3EF32" w14:textId="77777777" w:rsidR="001B25A1" w:rsidRPr="007C2E3B" w:rsidRDefault="009B0CE6" w:rsidP="007C2E3B">
            <w:pPr>
              <w:pStyle w:val="TableParagraph"/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67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B2C30C7" w14:textId="77777777" w:rsidR="001B25A1" w:rsidRPr="007C2E3B" w:rsidRDefault="001B25A1" w:rsidP="003B2CF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3957ED14" w14:textId="77777777" w:rsidR="001B25A1" w:rsidRPr="007C2E3B" w:rsidRDefault="001B25A1" w:rsidP="003B2CF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7D2EE73D" w14:textId="77777777" w:rsidR="001B25A1" w:rsidRPr="007C2E3B" w:rsidRDefault="009B0CE6" w:rsidP="007C2E3B">
            <w:pPr>
              <w:pStyle w:val="TableParagraph"/>
              <w:spacing w:before="139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Powierzchnia</w:t>
            </w:r>
            <w:r w:rsidRPr="007C2E3B">
              <w:rPr>
                <w:rFonts w:asci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zlewni</w:t>
            </w:r>
            <w:r w:rsidRPr="007C2E3B">
              <w:rPr>
                <w:rFonts w:asci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zbiornika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/>
                <w:spacing w:val="7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9FA3C" w14:textId="77777777" w:rsidR="001B25A1" w:rsidRPr="007C2E3B" w:rsidRDefault="00D34D80" w:rsidP="007C2E3B">
            <w:pPr>
              <w:pStyle w:val="TableParagraph"/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&lt;</w:t>
            </w:r>
            <w:r w:rsidR="009B0CE6"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10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km²</w:t>
            </w:r>
          </w:p>
        </w:tc>
      </w:tr>
      <w:tr w:rsidR="001B25A1" w:rsidRPr="00D50A6D" w14:paraId="26059DDB" w14:textId="77777777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78098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68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D1D4121" w14:textId="77777777"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5856C5" w14:textId="77777777" w:rsidR="001B25A1" w:rsidRPr="007C2E3B" w:rsidRDefault="00D34D80" w:rsidP="007C2E3B">
            <w:pPr>
              <w:pStyle w:val="TableParagraph"/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z w:val="21"/>
                <w:lang w:val="pl-PL"/>
              </w:rPr>
              <w:t>10</w:t>
            </w:r>
            <w:r w:rsidR="009B0CE6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  <w:r w:rsidR="009B0CE6" w:rsidRPr="007C2E3B">
              <w:rPr>
                <w:rFonts w:ascii="Times New Roman" w:hAnsi="Times New Roman"/>
                <w:spacing w:val="-17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="009B0CE6"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więcej,</w:t>
            </w:r>
            <w:r w:rsidR="009B0CE6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ale</w:t>
            </w:r>
            <w:r w:rsidR="009B0CE6"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mniej</w:t>
            </w:r>
            <w:r w:rsidR="009B0CE6"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niż</w:t>
            </w:r>
            <w:r w:rsidR="009B0CE6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z w:val="21"/>
                <w:lang w:val="pl-PL"/>
              </w:rPr>
              <w:t>100</w:t>
            </w:r>
            <w:r w:rsidR="009B0CE6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</w:p>
        </w:tc>
      </w:tr>
      <w:tr w:rsidR="001B25A1" w:rsidRPr="00D50A6D" w14:paraId="3603B4D2" w14:textId="77777777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5AFAD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69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3B166DF" w14:textId="77777777"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46FDA" w14:textId="77777777" w:rsidR="001B25A1" w:rsidRPr="007C2E3B" w:rsidRDefault="00D34D80" w:rsidP="007C2E3B">
            <w:pPr>
              <w:pStyle w:val="TableParagraph"/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z w:val="21"/>
                <w:lang w:val="pl-PL"/>
              </w:rPr>
              <w:t>100</w:t>
            </w:r>
            <w:r w:rsidR="009B0CE6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  <w:r w:rsidR="009B0CE6" w:rsidRPr="007C2E3B">
              <w:rPr>
                <w:rFonts w:ascii="Times New Roman" w:hAnsi="Times New Roman"/>
                <w:spacing w:val="-17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="009B0CE6"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więcej,</w:t>
            </w:r>
            <w:r w:rsidR="009B0CE6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ale</w:t>
            </w:r>
            <w:r w:rsidR="009B0CE6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mniej</w:t>
            </w:r>
            <w:r w:rsidR="009B0CE6"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niż</w:t>
            </w:r>
            <w:r w:rsidR="009B0CE6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z w:val="21"/>
                <w:lang w:val="pl-PL"/>
              </w:rPr>
              <w:t>1000</w:t>
            </w:r>
            <w:r w:rsidR="009B0CE6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</w:p>
        </w:tc>
      </w:tr>
      <w:tr w:rsidR="001B25A1" w:rsidRPr="00D50A6D" w14:paraId="77B7E5C4" w14:textId="77777777" w:rsidTr="007C2E3B">
        <w:trPr>
          <w:gridAfter w:val="1"/>
          <w:wAfter w:w="11" w:type="dxa"/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C9FB9" w14:textId="77777777" w:rsidR="001B25A1" w:rsidRPr="007C2E3B" w:rsidRDefault="009B0CE6" w:rsidP="007C2E3B">
            <w:pPr>
              <w:pStyle w:val="TableParagraph"/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70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BC86853" w14:textId="77777777"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73C7A" w14:textId="77777777" w:rsidR="001B25A1" w:rsidRPr="007C2E3B" w:rsidRDefault="00D34D80" w:rsidP="007C2E3B">
            <w:pPr>
              <w:tabs>
                <w:tab w:val="left" w:pos="290"/>
              </w:tabs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z w:val="21"/>
                <w:lang w:val="pl-PL"/>
              </w:rPr>
              <w:t>1000</w:t>
            </w:r>
            <w:r w:rsidR="009B0CE6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km²</w:t>
            </w:r>
            <w:r w:rsidR="009B0CE6" w:rsidRPr="007C2E3B">
              <w:rPr>
                <w:rFonts w:ascii="Times New Roman" w:hAnsi="Times New Roman"/>
                <w:spacing w:val="-17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z w:val="21"/>
                <w:lang w:val="pl-PL"/>
              </w:rPr>
              <w:t>lub</w:t>
            </w:r>
            <w:r w:rsidR="009B0CE6"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więcej,</w:t>
            </w:r>
            <w:r w:rsidR="009B0CE6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ale</w:t>
            </w:r>
            <w:r w:rsidR="009B0CE6"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mniej</w:t>
            </w:r>
            <w:r w:rsidR="009B0CE6"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niż</w:t>
            </w:r>
            <w:r w:rsidR="009B0CE6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z w:val="21"/>
                <w:lang w:val="pl-PL"/>
              </w:rPr>
              <w:t>10</w:t>
            </w:r>
            <w:r w:rsidR="009B0CE6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000</w:t>
            </w:r>
            <w:r w:rsidR="009B0CE6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km²</w:t>
            </w:r>
          </w:p>
        </w:tc>
      </w:tr>
      <w:tr w:rsidR="001B25A1" w:rsidRPr="007C2E3B" w14:paraId="061ED7A1" w14:textId="77777777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67B0D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71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B7C76" w14:textId="77777777"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42936F" w14:textId="77777777" w:rsidR="001B25A1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≥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10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000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>km²</w:t>
            </w:r>
          </w:p>
        </w:tc>
      </w:tr>
      <w:tr w:rsidR="001B25A1" w:rsidRPr="007C2E3B" w14:paraId="7A701B29" w14:textId="77777777" w:rsidTr="007C2E3B">
        <w:trPr>
          <w:gridAfter w:val="1"/>
          <w:wAfter w:w="11" w:type="dxa"/>
          <w:trHeight w:val="583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2E7D8" w14:textId="77777777" w:rsidR="001B25A1" w:rsidRPr="007C2E3B" w:rsidRDefault="009B0CE6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72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537B0" w14:textId="77777777" w:rsidR="001B25A1" w:rsidRPr="007C2E3B" w:rsidRDefault="009B0CE6" w:rsidP="007C2E3B">
            <w:pPr>
              <w:pStyle w:val="TableParagraph"/>
              <w:spacing w:before="38"/>
              <w:ind w:left="105" w:right="674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zbiornika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przy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normalnym</w:t>
            </w:r>
            <w:r w:rsidRPr="007C2E3B">
              <w:rPr>
                <w:rFonts w:ascii="Times New Roman" w:hAnsi="Times New Roman"/>
                <w:spacing w:val="3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poziomie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piętrzenia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(NPP)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63C32" w14:textId="77777777" w:rsidR="001B25A1" w:rsidRPr="007C2E3B" w:rsidRDefault="00D34D80" w:rsidP="00AA63FF">
            <w:pPr>
              <w:pStyle w:val="TableParagraph"/>
              <w:spacing w:before="159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A63FF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AA63FF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AA63FF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AA63FF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AA63FF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pacing w:val="3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km²</w:t>
            </w:r>
          </w:p>
        </w:tc>
      </w:tr>
      <w:tr w:rsidR="001B25A1" w:rsidRPr="007C2E3B" w14:paraId="3EDAD4F9" w14:textId="77777777" w:rsidTr="007C2E3B">
        <w:trPr>
          <w:gridAfter w:val="1"/>
          <w:wAfter w:w="11" w:type="dxa"/>
          <w:trHeight w:val="583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EDB4C" w14:textId="77777777" w:rsidR="001B25A1" w:rsidRPr="007C2E3B" w:rsidRDefault="009B0CE6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73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FBF8F" w14:textId="77777777" w:rsidR="001B25A1" w:rsidRPr="007C2E3B" w:rsidRDefault="009B0CE6" w:rsidP="007C2E3B">
            <w:pPr>
              <w:pStyle w:val="TableParagraph"/>
              <w:spacing w:before="38"/>
              <w:ind w:left="105" w:right="239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Objętość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zbiornika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przy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normalnym poziomie</w:t>
            </w:r>
            <w:r w:rsidRPr="007C2E3B">
              <w:rPr>
                <w:rFonts w:ascii="Times New Roman" w:hAnsi="Times New Roman"/>
                <w:spacing w:val="4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piętrzenia</w:t>
            </w:r>
            <w:r w:rsidRPr="007C2E3B">
              <w:rPr>
                <w:rFonts w:ascii="Times New Roman" w:hAnsi="Times New Roman"/>
                <w:spacing w:val="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(NPP)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24BFB2" w14:textId="77777777" w:rsidR="001B25A1" w:rsidRPr="007C2E3B" w:rsidRDefault="00D34D80" w:rsidP="00AA63FF">
            <w:pPr>
              <w:pStyle w:val="TableParagraph"/>
              <w:spacing w:before="159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A63FF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AA63FF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AA63FF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AA63FF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AA63FF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pacing w:val="3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mln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>m³</w:t>
            </w:r>
          </w:p>
        </w:tc>
      </w:tr>
      <w:tr w:rsidR="001B25A1" w:rsidRPr="007C2E3B" w14:paraId="757C34C8" w14:textId="77777777" w:rsidTr="007C2E3B">
        <w:trPr>
          <w:gridAfter w:val="1"/>
          <w:wAfter w:w="11" w:type="dxa"/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92EF8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74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2FBCA1F" w14:textId="77777777" w:rsidR="001B25A1" w:rsidRPr="007C2E3B" w:rsidRDefault="009B0CE6" w:rsidP="007C2E3B">
            <w:pPr>
              <w:pStyle w:val="TableParagraph"/>
              <w:spacing w:before="86"/>
              <w:ind w:left="105" w:right="92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Głębokość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zbiornika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przy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normalnym</w:t>
            </w:r>
            <w:r w:rsidRPr="007C2E3B">
              <w:rPr>
                <w:rFonts w:ascii="Times New Roman" w:hAnsi="Times New Roman"/>
                <w:spacing w:val="4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poziomie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piętrzenia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(NPP)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85BBA4" w14:textId="77777777" w:rsidR="001B25A1" w:rsidRPr="007C2E3B" w:rsidRDefault="009B0CE6" w:rsidP="007C2E3B">
            <w:pPr>
              <w:pStyle w:val="TableParagraph"/>
              <w:spacing w:before="37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maksymalna:</w:t>
            </w:r>
            <w:r w:rsidRPr="007C2E3B">
              <w:rPr>
                <w:rFonts w:ascii="Times New Roman" w:eastAsia="Times New Roman" w:hAnsi="Times New Roman"/>
                <w:spacing w:val="3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."/>
                  </w:textInput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……….</w: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7C2E3B" w14:paraId="2111F31B" w14:textId="77777777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1C1F6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75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7AC406" w14:textId="77777777"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EE2DC" w14:textId="77777777" w:rsidR="001B25A1" w:rsidRPr="007C2E3B" w:rsidRDefault="009B0CE6" w:rsidP="007C2E3B">
            <w:pPr>
              <w:pStyle w:val="TableParagraph"/>
              <w:spacing w:before="37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średnia: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."/>
                  </w:textInput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……….</w: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7C2E3B" w14:paraId="0143B036" w14:textId="77777777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81CD6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76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72943" w14:textId="77777777" w:rsidR="001B25A1" w:rsidRPr="007C2E3B" w:rsidRDefault="009B0CE6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Średnie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dobowe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zmiany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poziomu</w:t>
            </w:r>
            <w:r w:rsidRPr="007C2E3B">
              <w:rPr>
                <w:rFonts w:ascii="Times New Roman" w:hAnsi="Times New Roman"/>
                <w:spacing w:val="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wody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6E248" w14:textId="77777777" w:rsidR="001B25A1" w:rsidRPr="007C2E3B" w:rsidRDefault="00D34D80" w:rsidP="007C2E3B">
            <w:pPr>
              <w:pStyle w:val="TableParagraph"/>
              <w:spacing w:before="37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pacing w:val="3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D50A6D" w14:paraId="77428FC5" w14:textId="77777777" w:rsidTr="007C2E3B">
        <w:trPr>
          <w:gridAfter w:val="1"/>
          <w:wAfter w:w="11" w:type="dxa"/>
          <w:trHeight w:hRule="exact"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BC91B" w14:textId="77777777" w:rsidR="001B25A1" w:rsidRPr="007C2E3B" w:rsidRDefault="009B0CE6" w:rsidP="007C2E3B">
            <w:pPr>
              <w:pStyle w:val="TableParagraph"/>
              <w:spacing w:before="42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IV</w:t>
            </w:r>
          </w:p>
        </w:tc>
        <w:tc>
          <w:tcPr>
            <w:tcW w:w="8808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EEE135" w14:textId="77777777" w:rsidR="001B25A1" w:rsidRPr="007C2E3B" w:rsidRDefault="009B0CE6" w:rsidP="007C2E3B">
            <w:pPr>
              <w:pStyle w:val="TableParagraph"/>
              <w:spacing w:before="42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 xml:space="preserve">na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wodach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przejściowych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przybrzeżnych</w:t>
            </w:r>
          </w:p>
        </w:tc>
      </w:tr>
      <w:tr w:rsidR="001B25A1" w:rsidRPr="007C2E3B" w14:paraId="53B3F94B" w14:textId="77777777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927519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77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0A315BA" w14:textId="77777777" w:rsidR="001B25A1" w:rsidRPr="007C2E3B" w:rsidRDefault="009B0CE6" w:rsidP="007C2E3B">
            <w:pPr>
              <w:pStyle w:val="TableParagraph"/>
              <w:spacing w:before="179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2"/>
                <w:w w:val="105"/>
                <w:sz w:val="21"/>
                <w:lang w:val="pl-PL"/>
              </w:rPr>
              <w:t>Typ</w:t>
            </w:r>
            <w:r w:rsidRPr="007C2E3B">
              <w:rPr>
                <w:rFonts w:ascii="Times New Roman" w:hAnsi="Times New Roman"/>
                <w:spacing w:val="-19"/>
                <w:w w:val="10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3"/>
                <w:w w:val="105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-19"/>
                <w:w w:val="10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w w:val="105"/>
                <w:sz w:val="21"/>
                <w:lang w:val="pl-PL"/>
              </w:rPr>
              <w:t>przejściowych</w:t>
            </w:r>
            <w:r w:rsidRPr="007C2E3B">
              <w:rPr>
                <w:rFonts w:ascii="Times New Roman" w:hAnsi="Times New Roman"/>
                <w:spacing w:val="-1"/>
                <w:w w:val="105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-11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position w:val="10"/>
                <w:sz w:val="13"/>
                <w:lang w:val="pl-PL"/>
              </w:rPr>
              <w:t>14),</w:t>
            </w:r>
            <w:r w:rsidRPr="007C2E3B">
              <w:rPr>
                <w:rFonts w:ascii="Times New Roman" w:hAnsi="Times New Roman"/>
                <w:spacing w:val="-10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w w:val="105"/>
                <w:position w:val="10"/>
                <w:sz w:val="13"/>
                <w:lang w:val="pl-PL"/>
              </w:rPr>
              <w:t>17),</w:t>
            </w:r>
            <w:r w:rsidRPr="007C2E3B">
              <w:rPr>
                <w:rFonts w:ascii="Times New Roman" w:hAnsi="Times New Roman"/>
                <w:spacing w:val="-10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position w:val="10"/>
                <w:sz w:val="13"/>
                <w:lang w:val="pl-PL"/>
              </w:rPr>
              <w:t>22)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54BA6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kod</w:t>
            </w:r>
            <w:r w:rsidRPr="007C2E3B">
              <w:rPr>
                <w:rFonts w:asci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B25A1" w:rsidRPr="007C2E3B" w14:paraId="1BE247A5" w14:textId="77777777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F91DB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78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B4FB4" w14:textId="77777777"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6DA1BB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B25A1" w:rsidRPr="007C2E3B" w14:paraId="36087871" w14:textId="77777777" w:rsidTr="007C2E3B">
        <w:trPr>
          <w:gridAfter w:val="1"/>
          <w:wAfter w:w="11" w:type="dxa"/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34E12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79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536ED2A" w14:textId="77777777" w:rsidR="001B25A1" w:rsidRPr="007C2E3B" w:rsidRDefault="009B0CE6" w:rsidP="007C2E3B">
            <w:pPr>
              <w:pStyle w:val="TableParagraph"/>
              <w:spacing w:before="182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2"/>
                <w:w w:val="105"/>
                <w:sz w:val="21"/>
                <w:lang w:val="pl-PL"/>
              </w:rPr>
              <w:t>Typ</w:t>
            </w:r>
            <w:r w:rsidRPr="007C2E3B">
              <w:rPr>
                <w:rFonts w:ascii="Times New Roman" w:hAnsi="Times New Roman"/>
                <w:spacing w:val="-19"/>
                <w:w w:val="10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3"/>
                <w:w w:val="105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-20"/>
                <w:w w:val="10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w w:val="105"/>
                <w:sz w:val="21"/>
                <w:lang w:val="pl-PL"/>
              </w:rPr>
              <w:t>przybrzeżnych</w:t>
            </w:r>
            <w:r w:rsidRPr="007C2E3B">
              <w:rPr>
                <w:rFonts w:ascii="Times New Roman" w:hAnsi="Times New Roman"/>
                <w:spacing w:val="-1"/>
                <w:w w:val="105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-10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position w:val="10"/>
                <w:sz w:val="13"/>
                <w:lang w:val="pl-PL"/>
              </w:rPr>
              <w:t>14),</w:t>
            </w:r>
            <w:r w:rsidRPr="007C2E3B">
              <w:rPr>
                <w:rFonts w:ascii="Times New Roman" w:hAnsi="Times New Roman"/>
                <w:spacing w:val="-11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position w:val="10"/>
                <w:sz w:val="13"/>
                <w:lang w:val="pl-PL"/>
              </w:rPr>
              <w:t>17),</w:t>
            </w:r>
            <w:r w:rsidRPr="007C2E3B">
              <w:rPr>
                <w:rFonts w:ascii="Times New Roman" w:hAnsi="Times New Roman"/>
                <w:spacing w:val="-10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position w:val="10"/>
                <w:sz w:val="13"/>
                <w:lang w:val="pl-PL"/>
              </w:rPr>
              <w:t>23)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56249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kod</w:t>
            </w:r>
            <w:r w:rsidRPr="007C2E3B">
              <w:rPr>
                <w:rFonts w:asci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B25A1" w:rsidRPr="007C2E3B" w14:paraId="67739891" w14:textId="77777777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14C6E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80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E1FCF" w14:textId="77777777"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7707D0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B25A1" w:rsidRPr="00D50A6D" w14:paraId="15010ED5" w14:textId="77777777" w:rsidTr="007C2E3B">
        <w:trPr>
          <w:gridAfter w:val="1"/>
          <w:wAfter w:w="11" w:type="dxa"/>
          <w:trHeight w:hRule="exact" w:val="583"/>
        </w:trPr>
        <w:tc>
          <w:tcPr>
            <w:tcW w:w="966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0E2FE" w14:textId="77777777" w:rsidR="001B25A1" w:rsidRPr="007C2E3B" w:rsidRDefault="009B0CE6" w:rsidP="007C2E3B">
            <w:pPr>
              <w:pStyle w:val="TableParagraph"/>
              <w:spacing w:before="42"/>
              <w:ind w:left="2508" w:right="683" w:hanging="182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D.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Przyczyny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zanieczyszczeń,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które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mogą</w:t>
            </w:r>
            <w:r w:rsidRPr="007C2E3B">
              <w:rPr>
                <w:rFonts w:ascii="Times New Roman" w:hAnsi="Times New Roman"/>
                <w:b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mieć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wpływ</w:t>
            </w:r>
            <w:r w:rsidRPr="007C2E3B">
              <w:rPr>
                <w:rFonts w:ascii="Times New Roman" w:hAnsi="Times New Roman"/>
                <w:b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 xml:space="preserve">na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wodę</w:t>
            </w:r>
            <w:r w:rsidRPr="007C2E3B">
              <w:rPr>
                <w:rFonts w:ascii="Times New Roman" w:hAnsi="Times New Roman"/>
                <w:b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kąpielisku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oraz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wywierać</w:t>
            </w:r>
            <w:r w:rsidRPr="007C2E3B">
              <w:rPr>
                <w:rFonts w:ascii="Times New Roman" w:hAnsi="Times New Roman"/>
                <w:b/>
                <w:spacing w:val="5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niekorzystny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wpływ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 xml:space="preserve">na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stan</w:t>
            </w:r>
            <w:r w:rsidRPr="007C2E3B">
              <w:rPr>
                <w:rFonts w:ascii="Times New Roman" w:hAnsi="Times New Roman"/>
                <w:b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zdrowia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kąpiących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się</w:t>
            </w:r>
          </w:p>
        </w:tc>
      </w:tr>
      <w:tr w:rsidR="001B25A1" w:rsidRPr="007C2E3B" w14:paraId="21F0C52A" w14:textId="77777777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2ABB6" w14:textId="77777777" w:rsidR="001B25A1" w:rsidRPr="007C2E3B" w:rsidRDefault="009B0CE6" w:rsidP="007C2E3B">
            <w:pPr>
              <w:pStyle w:val="TableParagraph"/>
              <w:spacing w:before="42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z w:val="21"/>
                <w:lang w:val="pl-PL"/>
              </w:rPr>
              <w:t>I</w:t>
            </w:r>
          </w:p>
        </w:tc>
        <w:tc>
          <w:tcPr>
            <w:tcW w:w="8808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A25702" w14:textId="77777777" w:rsidR="001B25A1" w:rsidRPr="007C2E3B" w:rsidRDefault="009B0CE6" w:rsidP="007C2E3B">
            <w:pPr>
              <w:pStyle w:val="TableParagraph"/>
              <w:spacing w:before="20"/>
              <w:ind w:left="1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Zrzuty</w:t>
            </w:r>
            <w:r w:rsidRPr="007C2E3B">
              <w:rPr>
                <w:rFonts w:ascii="Times New Roman" w:hAnsi="Times New Roman"/>
                <w:b/>
                <w:spacing w:val="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24)</w:t>
            </w:r>
          </w:p>
        </w:tc>
      </w:tr>
      <w:tr w:rsidR="003B2CF0" w:rsidRPr="007C2E3B" w14:paraId="0C202FC1" w14:textId="77777777" w:rsidTr="007C2E3B">
        <w:trPr>
          <w:gridAfter w:val="1"/>
          <w:wAfter w:w="11" w:type="dxa"/>
          <w:trHeight w:val="58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8A324" w14:textId="77777777" w:rsidR="003B2CF0" w:rsidRPr="007C2E3B" w:rsidRDefault="003B2CF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81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76F7A" w14:textId="77777777" w:rsidR="003B2CF0" w:rsidRPr="007C2E3B" w:rsidRDefault="003B2CF0" w:rsidP="007C2E3B">
            <w:pPr>
              <w:pStyle w:val="TableParagraph"/>
              <w:spacing w:before="57"/>
              <w:ind w:left="105" w:right="75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Zrzuty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oczyszczonych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ścieków</w:t>
            </w:r>
            <w:r w:rsidRPr="007C2E3B">
              <w:rPr>
                <w:rFonts w:ascii="Times New Roman" w:hAnsi="Times New Roman"/>
                <w:spacing w:val="2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position w:val="-9"/>
                <w:sz w:val="21"/>
                <w:lang w:val="pl-PL"/>
              </w:rPr>
              <w:t>komunalnych</w:t>
            </w:r>
            <w:r w:rsidRPr="007C2E3B">
              <w:rPr>
                <w:rFonts w:ascii="Times New Roman" w:hAnsi="Times New Roman"/>
                <w:spacing w:val="-1"/>
                <w:sz w:val="13"/>
                <w:lang w:val="pl-PL"/>
              </w:rPr>
              <w:t>25),</w:t>
            </w:r>
            <w:r w:rsidRPr="007C2E3B">
              <w:rPr>
                <w:rFonts w:ascii="Times New Roman" w:hAnsi="Times New Roman"/>
                <w:spacing w:val="17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26),</w:t>
            </w:r>
            <w:r w:rsidRPr="007C2E3B">
              <w:rPr>
                <w:rFonts w:ascii="Times New Roman" w:hAnsi="Times New Roman"/>
                <w:spacing w:val="17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27),</w:t>
            </w:r>
            <w:r w:rsidRPr="007C2E3B">
              <w:rPr>
                <w:rFonts w:ascii="Times New Roman" w:hAnsi="Times New Roman"/>
                <w:spacing w:val="17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C552B" w14:textId="77777777" w:rsidR="003B2CF0" w:rsidRPr="007C2E3B" w:rsidRDefault="00D34D80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C0ECB" w14:textId="77777777" w:rsidR="003B2CF0" w:rsidRPr="007C2E3B" w:rsidRDefault="003B2CF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14:paraId="3ED8199B" w14:textId="77777777" w:rsidTr="007C2E3B">
        <w:trPr>
          <w:gridAfter w:val="1"/>
          <w:wAfter w:w="11" w:type="dxa"/>
          <w:trHeight w:val="583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4C6D2" w14:textId="77777777" w:rsidR="003B2CF0" w:rsidRPr="007C2E3B" w:rsidRDefault="003B2CF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82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C399D" w14:textId="77777777" w:rsidR="003B2CF0" w:rsidRPr="007C2E3B" w:rsidRDefault="003B2CF0" w:rsidP="007C2E3B">
            <w:pPr>
              <w:pStyle w:val="TableParagraph"/>
              <w:spacing w:before="54"/>
              <w:ind w:left="105" w:right="75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Zrzuty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oczyszczonych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ścieków</w:t>
            </w:r>
            <w:r w:rsidRPr="007C2E3B">
              <w:rPr>
                <w:rFonts w:ascii="Times New Roman" w:hAnsi="Times New Roman"/>
                <w:spacing w:val="2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position w:val="-9"/>
                <w:sz w:val="21"/>
                <w:lang w:val="pl-PL"/>
              </w:rPr>
              <w:t>przemysłowych</w:t>
            </w:r>
            <w:r w:rsidRPr="007C2E3B">
              <w:rPr>
                <w:rFonts w:ascii="Times New Roman" w:hAnsi="Times New Roman"/>
                <w:spacing w:val="-1"/>
                <w:sz w:val="13"/>
                <w:lang w:val="pl-PL"/>
              </w:rPr>
              <w:t>25),</w:t>
            </w:r>
            <w:r w:rsidRPr="007C2E3B">
              <w:rPr>
                <w:rFonts w:ascii="Times New Roman" w:hAnsi="Times New Roman"/>
                <w:spacing w:val="17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26),</w:t>
            </w:r>
            <w:r w:rsidRPr="007C2E3B">
              <w:rPr>
                <w:rFonts w:ascii="Times New Roman" w:hAnsi="Times New Roman"/>
                <w:spacing w:val="17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27),</w:t>
            </w:r>
            <w:r w:rsidRPr="007C2E3B">
              <w:rPr>
                <w:rFonts w:ascii="Times New Roman" w:hAnsi="Times New Roman"/>
                <w:spacing w:val="17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AEEE9" w14:textId="77777777" w:rsidR="003B2CF0" w:rsidRPr="007C2E3B" w:rsidRDefault="00D34D80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C474D" w14:textId="77777777" w:rsidR="003B2CF0" w:rsidRPr="007C2E3B" w:rsidRDefault="003B2CF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14:paraId="6634150B" w14:textId="77777777" w:rsidTr="007C2E3B">
        <w:trPr>
          <w:gridAfter w:val="1"/>
          <w:wAfter w:w="11" w:type="dxa"/>
          <w:trHeight w:val="583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B37D6" w14:textId="77777777" w:rsidR="003B2CF0" w:rsidRPr="007C2E3B" w:rsidRDefault="003B2CF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83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79CF21" w14:textId="77777777" w:rsidR="003B2CF0" w:rsidRPr="007C2E3B" w:rsidRDefault="003B2CF0" w:rsidP="007C2E3B">
            <w:pPr>
              <w:pStyle w:val="TableParagraph"/>
              <w:spacing w:before="55"/>
              <w:ind w:left="105" w:right="811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Zrzuty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ścieków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oczyszczalni</w:t>
            </w:r>
            <w:r w:rsidRPr="007C2E3B">
              <w:rPr>
                <w:rFonts w:ascii="Times New Roman" w:hAnsi="Times New Roman"/>
                <w:spacing w:val="3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-9"/>
                <w:sz w:val="21"/>
                <w:lang w:val="pl-PL"/>
              </w:rPr>
              <w:t>przydomowych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16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26),</w:t>
            </w:r>
            <w:r w:rsidRPr="007C2E3B">
              <w:rPr>
                <w:rFonts w:ascii="Times New Roman" w:hAnsi="Times New Roman"/>
                <w:spacing w:val="16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27),</w:t>
            </w:r>
            <w:r w:rsidRPr="007C2E3B">
              <w:rPr>
                <w:rFonts w:ascii="Times New Roman" w:hAnsi="Times New Roman"/>
                <w:spacing w:val="13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BFC48" w14:textId="77777777" w:rsidR="003B2CF0" w:rsidRPr="007C2E3B" w:rsidRDefault="00D34D80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A2115" w14:textId="77777777" w:rsidR="003B2CF0" w:rsidRPr="007C2E3B" w:rsidRDefault="003B2CF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14:paraId="6BC3D32C" w14:textId="77777777" w:rsidTr="007C2E3B">
        <w:trPr>
          <w:gridAfter w:val="1"/>
          <w:wAfter w:w="11" w:type="dxa"/>
          <w:trHeight w:val="583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82ED8" w14:textId="77777777" w:rsidR="003B2CF0" w:rsidRPr="007C2E3B" w:rsidRDefault="003B2CF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84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A0B3A" w14:textId="77777777" w:rsidR="003B2CF0" w:rsidRPr="007C2E3B" w:rsidRDefault="003B2CF0" w:rsidP="007C2E3B">
            <w:pPr>
              <w:pStyle w:val="TableParagraph"/>
              <w:spacing w:before="39"/>
              <w:ind w:left="105" w:right="1661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Nielegalne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zrzuty</w:t>
            </w:r>
            <w:r w:rsidRPr="007C2E3B">
              <w:rPr>
                <w:rFonts w:ascii="Times New Roman" w:hAnsi="Times New Roman"/>
                <w:spacing w:val="2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25),</w:t>
            </w:r>
            <w:r w:rsidRPr="007C2E3B">
              <w:rPr>
                <w:rFonts w:ascii="Times New Roman" w:hAnsi="Times New Roman"/>
                <w:spacing w:val="22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DAC86" w14:textId="77777777" w:rsidR="003B2CF0" w:rsidRPr="007C2E3B" w:rsidRDefault="00D34D80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7085A6" w14:textId="77777777" w:rsidR="003B2CF0" w:rsidRPr="007C2E3B" w:rsidRDefault="003B2CF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14:paraId="531C4717" w14:textId="77777777" w:rsidTr="007C2E3B">
        <w:trPr>
          <w:gridAfter w:val="1"/>
          <w:wAfter w:w="11" w:type="dxa"/>
          <w:trHeight w:val="583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91CB8" w14:textId="77777777" w:rsidR="003B2CF0" w:rsidRPr="007C2E3B" w:rsidRDefault="003B2CF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85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FA1AC" w14:textId="77777777" w:rsidR="003B2CF0" w:rsidRPr="007C2E3B" w:rsidRDefault="003B2CF0" w:rsidP="007C2E3B">
            <w:pPr>
              <w:pStyle w:val="TableParagraph"/>
              <w:spacing w:before="53"/>
              <w:ind w:left="105" w:right="1117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Zrzuty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2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w w:val="105"/>
                <w:position w:val="-9"/>
                <w:sz w:val="21"/>
                <w:lang w:val="pl-PL"/>
              </w:rPr>
              <w:t>pochłodniczych</w:t>
            </w:r>
            <w:r w:rsidRPr="007C2E3B">
              <w:rPr>
                <w:rFonts w:ascii="Times New Roman" w:hAnsi="Times New Roman"/>
                <w:spacing w:val="-1"/>
                <w:w w:val="105"/>
                <w:sz w:val="13"/>
                <w:lang w:val="pl-PL"/>
              </w:rPr>
              <w:t>25),</w:t>
            </w:r>
            <w:r w:rsidRPr="007C2E3B">
              <w:rPr>
                <w:rFonts w:ascii="Times New Roman" w:hAnsi="Times New Roman"/>
                <w:spacing w:val="-16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sz w:val="13"/>
                <w:lang w:val="pl-PL"/>
              </w:rPr>
              <w:t>26),</w:t>
            </w:r>
            <w:r w:rsidRPr="007C2E3B">
              <w:rPr>
                <w:rFonts w:ascii="Times New Roman" w:hAnsi="Times New Roman"/>
                <w:spacing w:val="-15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sz w:val="13"/>
                <w:lang w:val="pl-PL"/>
              </w:rPr>
              <w:t>27),</w:t>
            </w:r>
            <w:r w:rsidRPr="007C2E3B">
              <w:rPr>
                <w:rFonts w:ascii="Times New Roman" w:hAnsi="Times New Roman"/>
                <w:spacing w:val="-15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A33BA" w14:textId="77777777" w:rsidR="003B2CF0" w:rsidRPr="007C2E3B" w:rsidRDefault="00D34D80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F444F" w14:textId="77777777" w:rsidR="003B2CF0" w:rsidRPr="007C2E3B" w:rsidRDefault="003B2CF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5D1059AF" w14:textId="77777777" w:rsidTr="007C2E3B">
        <w:trPr>
          <w:gridAfter w:val="2"/>
          <w:wAfter w:w="20" w:type="dxa"/>
          <w:trHeight w:val="83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026A1" w14:textId="77777777" w:rsidR="00D34D80" w:rsidRPr="007C2E3B" w:rsidRDefault="00D34D80" w:rsidP="007C2E3B">
            <w:pPr>
              <w:pStyle w:val="TableParagraph"/>
              <w:spacing w:before="7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7836E732" w14:textId="77777777"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86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05AFA" w14:textId="77777777" w:rsidR="00D34D80" w:rsidRPr="007C2E3B" w:rsidRDefault="00D34D80" w:rsidP="007C2E3B">
            <w:pPr>
              <w:pStyle w:val="TableParagraph"/>
              <w:spacing w:before="38"/>
              <w:ind w:left="105" w:right="942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Zrzuty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oczyszczonych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2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opadowych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roztopowych</w:t>
            </w:r>
          </w:p>
          <w:p w14:paraId="3EBF25BA" w14:textId="77777777" w:rsidR="00D34D80" w:rsidRPr="007C2E3B" w:rsidRDefault="00D34D80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w w:val="105"/>
                <w:sz w:val="21"/>
                <w:lang w:val="pl-PL"/>
              </w:rPr>
              <w:t>z</w:t>
            </w:r>
            <w:r w:rsidRPr="007C2E3B">
              <w:rPr>
                <w:rFonts w:ascii="Times New Roman"/>
                <w:spacing w:val="-19"/>
                <w:w w:val="10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2"/>
                <w:w w:val="105"/>
                <w:sz w:val="21"/>
                <w:lang w:val="pl-PL"/>
              </w:rPr>
              <w:t>systemu</w:t>
            </w:r>
            <w:r w:rsidRPr="007C2E3B">
              <w:rPr>
                <w:rFonts w:ascii="Times New Roman"/>
                <w:spacing w:val="-17"/>
                <w:w w:val="10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2"/>
                <w:w w:val="105"/>
                <w:sz w:val="21"/>
                <w:lang w:val="pl-PL"/>
              </w:rPr>
              <w:t>kanalizacji</w:t>
            </w:r>
            <w:r w:rsidRPr="007C2E3B">
              <w:rPr>
                <w:rFonts w:ascii="Times New Roman"/>
                <w:spacing w:val="-1"/>
                <w:w w:val="105"/>
                <w:position w:val="10"/>
                <w:sz w:val="13"/>
                <w:lang w:val="pl-PL"/>
              </w:rPr>
              <w:t>25),</w:t>
            </w:r>
            <w:r w:rsidRPr="007C2E3B">
              <w:rPr>
                <w:rFonts w:ascii="Times New Roman"/>
                <w:spacing w:val="-9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w w:val="105"/>
                <w:position w:val="10"/>
                <w:sz w:val="13"/>
                <w:lang w:val="pl-PL"/>
              </w:rPr>
              <w:t>26),</w:t>
            </w:r>
            <w:r w:rsidRPr="007C2E3B">
              <w:rPr>
                <w:rFonts w:ascii="Times New Roman"/>
                <w:spacing w:val="-9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w w:val="105"/>
                <w:position w:val="10"/>
                <w:sz w:val="13"/>
                <w:lang w:val="pl-PL"/>
              </w:rPr>
              <w:t>27),</w:t>
            </w:r>
            <w:r w:rsidRPr="007C2E3B">
              <w:rPr>
                <w:rFonts w:ascii="Times New Roman"/>
                <w:spacing w:val="-11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w w:val="105"/>
                <w:position w:val="10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7229E" w14:textId="77777777" w:rsidR="00D34D80" w:rsidRPr="007C2E3B" w:rsidRDefault="00D34D80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7DD45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3FAABE0A" w14:textId="77777777" w:rsidTr="007C2E3B">
        <w:trPr>
          <w:gridAfter w:val="2"/>
          <w:wAfter w:w="20" w:type="dxa"/>
          <w:trHeight w:val="58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D8290" w14:textId="77777777"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87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6BA82" w14:textId="77777777" w:rsidR="00D34D80" w:rsidRPr="007C2E3B" w:rsidRDefault="00D34D80" w:rsidP="007C2E3B">
            <w:pPr>
              <w:pStyle w:val="TableParagraph"/>
              <w:spacing w:before="37"/>
              <w:ind w:left="105" w:right="82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Zrzuty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nieoczyszczonych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3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deszczowych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26),</w:t>
            </w:r>
            <w:r w:rsidRPr="007C2E3B">
              <w:rPr>
                <w:rFonts w:ascii="Times New Roman" w:hAnsi="Times New Roman"/>
                <w:spacing w:val="22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7DF227" w14:textId="77777777" w:rsidR="00D34D80" w:rsidRPr="007C2E3B" w:rsidRDefault="00D34D80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FB5B4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23C330CA" w14:textId="77777777" w:rsidTr="007C2E3B">
        <w:trPr>
          <w:gridAfter w:val="2"/>
          <w:wAfter w:w="20" w:type="dxa"/>
          <w:trHeight w:val="58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96505" w14:textId="77777777"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lastRenderedPageBreak/>
              <w:t>88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B52D0F" w14:textId="77777777" w:rsidR="00D34D80" w:rsidRPr="007C2E3B" w:rsidRDefault="00D34D80" w:rsidP="007C2E3B">
            <w:pPr>
              <w:pStyle w:val="TableParagraph"/>
              <w:spacing w:before="37"/>
              <w:ind w:left="105" w:right="654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Zrzuty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ścieków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odwodnienia</w:t>
            </w:r>
            <w:r w:rsidRPr="007C2E3B">
              <w:rPr>
                <w:rFonts w:ascii="Times New Roman" w:hAnsi="Times New Roman"/>
                <w:spacing w:val="2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zakładów</w:t>
            </w:r>
            <w:r w:rsidRPr="007C2E3B">
              <w:rPr>
                <w:rFonts w:ascii="Times New Roman" w:hAnsi="Times New Roman"/>
                <w:spacing w:val="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górniczych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25),</w:t>
            </w:r>
            <w:r w:rsidRPr="007C2E3B">
              <w:rPr>
                <w:rFonts w:ascii="Times New Roman" w:hAnsi="Times New Roman"/>
                <w:spacing w:val="14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26),</w:t>
            </w:r>
            <w:r w:rsidRPr="007C2E3B">
              <w:rPr>
                <w:rFonts w:ascii="Times New Roman" w:hAnsi="Times New Roman"/>
                <w:spacing w:val="13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27),</w:t>
            </w:r>
            <w:r w:rsidRPr="007C2E3B">
              <w:rPr>
                <w:rFonts w:ascii="Times New Roman" w:hAnsi="Times New Roman"/>
                <w:spacing w:val="7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E73C9" w14:textId="77777777" w:rsidR="00D34D80" w:rsidRPr="007C2E3B" w:rsidRDefault="00D34D80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CCFF7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28AB5614" w14:textId="77777777" w:rsidTr="007C2E3B">
        <w:trPr>
          <w:gridAfter w:val="2"/>
          <w:wAfter w:w="20" w:type="dxa"/>
          <w:trHeight w:val="1076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38B1B" w14:textId="77777777" w:rsidR="00D34D80" w:rsidRPr="007C2E3B" w:rsidRDefault="00D34D80" w:rsidP="00D34D80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14:paraId="5E6C367E" w14:textId="77777777" w:rsidR="00D34D80" w:rsidRPr="007C2E3B" w:rsidRDefault="00D34D80" w:rsidP="007C2E3B">
            <w:pPr>
              <w:pStyle w:val="TableParagraph"/>
              <w:spacing w:before="176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89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355A3" w14:textId="77777777" w:rsidR="00D34D80" w:rsidRPr="007C2E3B" w:rsidRDefault="00D34D80" w:rsidP="007C2E3B">
            <w:pPr>
              <w:pStyle w:val="TableParagraph"/>
              <w:spacing w:before="38"/>
              <w:ind w:left="105" w:right="236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Odprowadzanie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urządzeń</w:t>
            </w:r>
            <w:r w:rsidRPr="007C2E3B">
              <w:rPr>
                <w:rFonts w:ascii="Times New Roman" w:hAnsi="Times New Roman"/>
                <w:spacing w:val="2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melioracyjnych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odwadniających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pola</w:t>
            </w:r>
            <w:r w:rsidRPr="007C2E3B">
              <w:rPr>
                <w:rFonts w:ascii="Times New Roman" w:hAnsi="Times New Roman"/>
                <w:spacing w:val="2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nawożone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gnojówką</w:t>
            </w:r>
          </w:p>
          <w:p w14:paraId="7BA9548F" w14:textId="77777777" w:rsidR="00D34D80" w:rsidRPr="007C2E3B" w:rsidRDefault="00D34D80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1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gnojowicą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26),</w:t>
            </w:r>
            <w:r w:rsidRPr="007C2E3B">
              <w:rPr>
                <w:rFonts w:ascii="Times New Roman" w:hAnsi="Times New Roman"/>
                <w:spacing w:val="11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1DE604" w14:textId="77777777" w:rsidR="00D34D80" w:rsidRPr="007C2E3B" w:rsidRDefault="00D34D80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DE8DD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59C86637" w14:textId="77777777" w:rsidTr="007C2E3B">
        <w:trPr>
          <w:gridAfter w:val="2"/>
          <w:wAfter w:w="20" w:type="dxa"/>
          <w:trHeight w:val="58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21767" w14:textId="77777777"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90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8B7F6" w14:textId="77777777" w:rsidR="00D34D80" w:rsidRPr="007C2E3B" w:rsidRDefault="00D34D80" w:rsidP="007C2E3B">
            <w:pPr>
              <w:pStyle w:val="TableParagraph"/>
              <w:spacing w:before="53"/>
              <w:ind w:left="105" w:right="156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Zrzuty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stawów</w:t>
            </w:r>
            <w:r w:rsidRPr="007C2E3B">
              <w:rPr>
                <w:rFonts w:ascii="Times New Roman" w:hAnsi="Times New Roman"/>
                <w:spacing w:val="2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position w:val="-9"/>
                <w:sz w:val="21"/>
                <w:lang w:val="pl-PL"/>
              </w:rPr>
              <w:t>hodowlanych</w:t>
            </w:r>
            <w:r w:rsidRPr="007C2E3B">
              <w:rPr>
                <w:rFonts w:ascii="Times New Roman" w:hAnsi="Times New Roman"/>
                <w:spacing w:val="-1"/>
                <w:sz w:val="13"/>
                <w:lang w:val="pl-PL"/>
              </w:rPr>
              <w:t>26),</w:t>
            </w:r>
            <w:r w:rsidRPr="007C2E3B">
              <w:rPr>
                <w:rFonts w:ascii="Times New Roman" w:hAnsi="Times New Roman"/>
                <w:spacing w:val="18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27),</w:t>
            </w:r>
            <w:r w:rsidRPr="007C2E3B">
              <w:rPr>
                <w:rFonts w:ascii="Times New Roman" w:hAnsi="Times New Roman"/>
                <w:spacing w:val="19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647A4" w14:textId="77777777" w:rsidR="00D34D80" w:rsidRPr="007C2E3B" w:rsidRDefault="00D34D80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707F0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57CA40A7" w14:textId="77777777" w:rsidTr="007C2E3B">
        <w:trPr>
          <w:gridAfter w:val="2"/>
          <w:wAfter w:w="20" w:type="dxa"/>
          <w:trHeight w:val="58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0638A0" w14:textId="77777777"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91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73A81" w14:textId="77777777" w:rsidR="00D34D80" w:rsidRPr="007C2E3B" w:rsidRDefault="00D34D80" w:rsidP="007C2E3B">
            <w:pPr>
              <w:pStyle w:val="TableParagraph"/>
              <w:spacing w:before="37"/>
              <w:ind w:left="105" w:right="467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Zrzuty zanieczyszczeń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jednostek</w:t>
            </w:r>
            <w:r w:rsidRPr="007C2E3B">
              <w:rPr>
                <w:rFonts w:ascii="Times New Roman" w:hAnsi="Times New Roman"/>
                <w:spacing w:val="3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pływających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29)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C1B64" w14:textId="77777777" w:rsidR="00D34D80" w:rsidRPr="007C2E3B" w:rsidRDefault="00D34D80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38B78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22AAA478" w14:textId="77777777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F1A24" w14:textId="77777777" w:rsidR="00D34D80" w:rsidRPr="007C2E3B" w:rsidRDefault="00D34D80" w:rsidP="007C2E3B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92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A97E5" w14:textId="77777777" w:rsidR="00D34D80" w:rsidRPr="007C2E3B" w:rsidRDefault="00D34D80" w:rsidP="007C2E3B">
            <w:pPr>
              <w:pStyle w:val="TableParagraph"/>
              <w:spacing w:before="20"/>
              <w:ind w:left="1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2"/>
                <w:w w:val="105"/>
                <w:position w:val="-9"/>
                <w:sz w:val="21"/>
                <w:lang w:val="pl-PL"/>
              </w:rPr>
              <w:t>Inne</w:t>
            </w:r>
            <w:r w:rsidRPr="007C2E3B">
              <w:rPr>
                <w:rFonts w:ascii="Times New Roman"/>
                <w:spacing w:val="-1"/>
                <w:w w:val="105"/>
                <w:sz w:val="13"/>
                <w:lang w:val="pl-PL"/>
              </w:rPr>
              <w:t>25),</w:t>
            </w:r>
            <w:r w:rsidRPr="007C2E3B">
              <w:rPr>
                <w:rFonts w:ascii="Times New Roman"/>
                <w:spacing w:val="-13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w w:val="105"/>
                <w:sz w:val="13"/>
                <w:lang w:val="pl-PL"/>
              </w:rPr>
              <w:t>26)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E1E43E" w14:textId="77777777" w:rsidR="00D34D80" w:rsidRPr="007C2E3B" w:rsidRDefault="00D34D80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DCCE8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B25A1" w:rsidRPr="007C2E3B" w14:paraId="07518B9C" w14:textId="77777777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44E50" w14:textId="77777777" w:rsidR="001B25A1" w:rsidRPr="007C2E3B" w:rsidRDefault="009B0CE6" w:rsidP="007C2E3B">
            <w:pPr>
              <w:pStyle w:val="TableParagraph"/>
              <w:spacing w:before="43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II</w:t>
            </w:r>
          </w:p>
        </w:tc>
        <w:tc>
          <w:tcPr>
            <w:tcW w:w="879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ED07D1" w14:textId="77777777" w:rsidR="001B25A1" w:rsidRPr="007C2E3B" w:rsidRDefault="009B0CE6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Użytkowanie</w:t>
            </w:r>
            <w:r w:rsidRPr="007C2E3B">
              <w:rPr>
                <w:rFonts w:ascii="Times New Roman" w:hAnsi="Times New Roman"/>
                <w:b/>
                <w:spacing w:val="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zlewni</w:t>
            </w:r>
            <w:r w:rsidRPr="007C2E3B">
              <w:rPr>
                <w:rFonts w:ascii="Times New Roman" w:hAnsi="Times New Roman"/>
                <w:b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wokół</w:t>
            </w:r>
            <w:r w:rsidRPr="007C2E3B">
              <w:rPr>
                <w:rFonts w:ascii="Times New Roman" w:hAnsi="Times New Roman"/>
                <w:b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24),</w:t>
            </w:r>
            <w:r w:rsidRPr="007C2E3B">
              <w:rPr>
                <w:rFonts w:ascii="Times New Roman" w:hAnsi="Times New Roman"/>
                <w:spacing w:val="7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30)</w:t>
            </w:r>
          </w:p>
        </w:tc>
      </w:tr>
      <w:tr w:rsidR="00D34D80" w:rsidRPr="007C2E3B" w14:paraId="3D5B8E59" w14:textId="77777777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5995D" w14:textId="77777777"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93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97FBD" w14:textId="77777777" w:rsidR="00D34D80" w:rsidRPr="007C2E3B" w:rsidRDefault="00D34D80" w:rsidP="007C2E3B">
            <w:pPr>
              <w:pStyle w:val="TableParagraph"/>
              <w:spacing w:before="12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Zabudowa</w:t>
            </w:r>
            <w:r w:rsidRPr="007C2E3B">
              <w:rPr>
                <w:rFonts w:asci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miejska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6678A3" w14:textId="77777777" w:rsidR="00D34D80" w:rsidRPr="007C2E3B" w:rsidRDefault="00D34D80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ECC2C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5A7B09D7" w14:textId="77777777" w:rsidTr="007C2E3B">
        <w:trPr>
          <w:gridAfter w:val="2"/>
          <w:wAfter w:w="20" w:type="dxa"/>
          <w:trHeight w:val="58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70C86A" w14:textId="77777777"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94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593C8" w14:textId="77777777" w:rsidR="00D34D80" w:rsidRPr="007C2E3B" w:rsidRDefault="00D34D80" w:rsidP="007C2E3B">
            <w:pPr>
              <w:pStyle w:val="TableParagraph"/>
              <w:spacing w:before="43"/>
              <w:ind w:left="105" w:right="690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Tereny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przemysłowe,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handlowe</w:t>
            </w:r>
            <w:r w:rsidRPr="007C2E3B">
              <w:rPr>
                <w:rFonts w:ascii="Times New Roman" w:hAnsi="Times New Roman"/>
                <w:spacing w:val="3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komunikacyjne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C30A23" w14:textId="77777777" w:rsidR="00D34D80" w:rsidRPr="007C2E3B" w:rsidRDefault="00D34D80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8E08B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1C4BB43D" w14:textId="77777777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552AD" w14:textId="77777777"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95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17AF5" w14:textId="77777777" w:rsidR="00D34D80" w:rsidRPr="007C2E3B" w:rsidRDefault="00D34D80" w:rsidP="007C2E3B">
            <w:pPr>
              <w:pStyle w:val="TableParagraph"/>
              <w:spacing w:before="12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Kopalnie,</w:t>
            </w:r>
            <w:r w:rsidRPr="007C2E3B">
              <w:rPr>
                <w:rFonts w:asci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wyrobiska</w:t>
            </w:r>
            <w:r w:rsidRPr="007C2E3B">
              <w:rPr>
                <w:rFonts w:asci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i</w:t>
            </w:r>
            <w:r w:rsidRPr="007C2E3B">
              <w:rPr>
                <w:rFonts w:asci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budowy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C6E71D" w14:textId="77777777" w:rsidR="00D34D80" w:rsidRPr="007C2E3B" w:rsidRDefault="00D34D80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D22C4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2200A07B" w14:textId="77777777" w:rsidTr="007C2E3B">
        <w:trPr>
          <w:gridAfter w:val="2"/>
          <w:wAfter w:w="20" w:type="dxa"/>
          <w:trHeight w:val="58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E4587" w14:textId="77777777"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96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E1CD2" w14:textId="77777777" w:rsidR="00D34D80" w:rsidRPr="007C2E3B" w:rsidRDefault="00D34D80" w:rsidP="007C2E3B">
            <w:pPr>
              <w:pStyle w:val="TableParagraph"/>
              <w:spacing w:before="40"/>
              <w:ind w:left="105" w:right="1413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Miejskie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tereny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 xml:space="preserve"> zielone</w:t>
            </w:r>
            <w:r w:rsidRPr="007C2E3B">
              <w:rPr>
                <w:rFonts w:ascii="Times New Roman"/>
                <w:spacing w:val="2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i</w:t>
            </w:r>
            <w:r w:rsidRPr="007C2E3B">
              <w:rPr>
                <w:rFonts w:asci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wypoczynkowe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34506C" w14:textId="77777777" w:rsidR="00D34D80" w:rsidRPr="007C2E3B" w:rsidRDefault="00D34D80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E188D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7D50AA04" w14:textId="77777777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95E90" w14:textId="77777777"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97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D5F8E" w14:textId="77777777" w:rsidR="00D34D80" w:rsidRPr="007C2E3B" w:rsidRDefault="00D34D80" w:rsidP="007C2E3B">
            <w:pPr>
              <w:pStyle w:val="TableParagraph"/>
              <w:spacing w:before="20"/>
              <w:ind w:left="1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Grunty</w:t>
            </w:r>
            <w:r w:rsidRPr="007C2E3B">
              <w:rPr>
                <w:rFonts w:asci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orne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5788A1" w14:textId="77777777" w:rsidR="00D34D80" w:rsidRPr="007C2E3B" w:rsidRDefault="00D34D80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14B40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43F30327" w14:textId="77777777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75E81" w14:textId="77777777"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98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1148DD" w14:textId="77777777" w:rsidR="00D34D80" w:rsidRPr="007C2E3B" w:rsidRDefault="00D34D80" w:rsidP="007C2E3B">
            <w:pPr>
              <w:pStyle w:val="TableParagraph"/>
              <w:spacing w:before="20"/>
              <w:ind w:left="1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Uprawy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trwałe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25237E" w14:textId="77777777" w:rsidR="00D34D80" w:rsidRPr="007C2E3B" w:rsidRDefault="00D34D80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F9779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58AE2FD8" w14:textId="77777777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CD54B" w14:textId="77777777"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99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1F8E31" w14:textId="77777777" w:rsidR="00D34D80" w:rsidRPr="007C2E3B" w:rsidRDefault="00D34D80" w:rsidP="007C2E3B">
            <w:pPr>
              <w:pStyle w:val="TableParagraph"/>
              <w:spacing w:before="20"/>
              <w:ind w:left="1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Łąki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pastwiska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9EAF84" w14:textId="77777777" w:rsidR="00D34D80" w:rsidRPr="007C2E3B" w:rsidRDefault="00D34D80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019E6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64DAA89E" w14:textId="77777777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E6084" w14:textId="77777777"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100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962C5" w14:textId="77777777" w:rsidR="00D34D80" w:rsidRPr="007C2E3B" w:rsidRDefault="00D34D80" w:rsidP="007C2E3B">
            <w:pPr>
              <w:pStyle w:val="TableParagraph"/>
              <w:spacing w:before="20"/>
              <w:ind w:left="1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Obszary</w:t>
            </w:r>
            <w:r w:rsidRPr="007C2E3B">
              <w:rPr>
                <w:rFonts w:asci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upraw</w:t>
            </w:r>
            <w:r w:rsidRPr="007C2E3B">
              <w:rPr>
                <w:rFonts w:asci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mieszanych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CF0FF6" w14:textId="77777777" w:rsidR="00D34D80" w:rsidRPr="007C2E3B" w:rsidRDefault="00D34D80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A41586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4C500CCA" w14:textId="77777777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3A7AA" w14:textId="77777777"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101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3FEAC" w14:textId="77777777" w:rsidR="00D34D80" w:rsidRPr="007C2E3B" w:rsidRDefault="00D34D80" w:rsidP="007C2E3B">
            <w:pPr>
              <w:pStyle w:val="TableParagraph"/>
              <w:spacing w:before="12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Lasy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0DE51F" w14:textId="77777777" w:rsidR="00D34D80" w:rsidRPr="007C2E3B" w:rsidRDefault="00D34D80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BD1E5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46ACE072" w14:textId="77777777" w:rsidTr="007C2E3B">
        <w:trPr>
          <w:gridAfter w:val="2"/>
          <w:wAfter w:w="20" w:type="dxa"/>
          <w:trHeight w:val="58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78FFA" w14:textId="77777777"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102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2B478E" w14:textId="77777777" w:rsidR="00D34D80" w:rsidRPr="007C2E3B" w:rsidRDefault="00D34D80" w:rsidP="007C2E3B">
            <w:pPr>
              <w:pStyle w:val="TableParagraph"/>
              <w:spacing w:before="40"/>
              <w:ind w:left="105" w:right="717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Zespoły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roślinności drzewiastej</w:t>
            </w:r>
            <w:r w:rsidRPr="007C2E3B">
              <w:rPr>
                <w:rFonts w:ascii="Times New Roman" w:hAnsi="Times New Roman"/>
                <w:spacing w:val="2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krzewiastej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64F558" w14:textId="77777777" w:rsidR="00D34D80" w:rsidRPr="007C2E3B" w:rsidRDefault="00D34D80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24F3E2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79ABDF52" w14:textId="77777777" w:rsidTr="007C2E3B">
        <w:trPr>
          <w:gridAfter w:val="2"/>
          <w:wAfter w:w="20" w:type="dxa"/>
          <w:trHeight w:val="83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B49DB" w14:textId="77777777" w:rsidR="00D34D80" w:rsidRPr="007C2E3B" w:rsidRDefault="00D34D80" w:rsidP="007C2E3B">
            <w:pPr>
              <w:pStyle w:val="TableParagraph"/>
              <w:spacing w:before="7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24BD4B99" w14:textId="77777777"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103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9FBEF" w14:textId="77777777" w:rsidR="00D34D80" w:rsidRPr="007C2E3B" w:rsidRDefault="00D34D80" w:rsidP="007C2E3B">
            <w:pPr>
              <w:pStyle w:val="TableParagraph"/>
              <w:spacing w:before="46"/>
              <w:ind w:left="105" w:right="29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Tereny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otwarte,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pozbawione</w:t>
            </w:r>
            <w:r w:rsidRPr="007C2E3B">
              <w:rPr>
                <w:rFonts w:ascii="Times New Roman" w:hAnsi="Times New Roman"/>
                <w:spacing w:val="2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roślinności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rzadkim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pokryciem</w:t>
            </w:r>
            <w:r w:rsidRPr="007C2E3B">
              <w:rPr>
                <w:rFonts w:ascii="Times New Roman" w:hAnsi="Times New Roman"/>
                <w:spacing w:val="2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roślinnym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12C103" w14:textId="77777777" w:rsidR="00D34D80" w:rsidRPr="007C2E3B" w:rsidRDefault="00D34D80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36AFB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16D45299" w14:textId="77777777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33936" w14:textId="77777777"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104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6A029" w14:textId="77777777" w:rsidR="00D34D80" w:rsidRPr="007C2E3B" w:rsidRDefault="00D34D80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Inne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CB330A" w14:textId="77777777" w:rsidR="00D34D80" w:rsidRPr="007C2E3B" w:rsidRDefault="00D34D80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1E112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B25A1" w:rsidRPr="00D50A6D" w14:paraId="3E43FB6F" w14:textId="77777777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17000" w14:textId="77777777" w:rsidR="001B25A1" w:rsidRPr="007C2E3B" w:rsidRDefault="009B0CE6" w:rsidP="00DB4323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III</w:t>
            </w:r>
          </w:p>
        </w:tc>
        <w:tc>
          <w:tcPr>
            <w:tcW w:w="879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2A797" w14:textId="77777777" w:rsidR="001B25A1" w:rsidRPr="007C2E3B" w:rsidRDefault="009B0CE6" w:rsidP="00DB4323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Formy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wypoczynku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terenie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i w</w:t>
            </w:r>
            <w:r w:rsidRPr="007C2E3B">
              <w:rPr>
                <w:rFonts w:ascii="Times New Roman" w:hAnsi="Times New Roman"/>
                <w:b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jego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otoczeniu,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b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odległości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do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500</w:t>
            </w:r>
            <w:r w:rsidRPr="007C2E3B">
              <w:rPr>
                <w:rFonts w:ascii="Times New Roman" w:hAnsi="Times New Roman"/>
                <w:b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m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24)</w:t>
            </w:r>
          </w:p>
        </w:tc>
      </w:tr>
      <w:tr w:rsidR="00D34D80" w:rsidRPr="00D50A6D" w14:paraId="5DD22BA2" w14:textId="77777777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1B846" w14:textId="77777777" w:rsidR="00D34D80" w:rsidRPr="007C2E3B" w:rsidRDefault="00D34D80" w:rsidP="007C2E3B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105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7454D" w14:textId="77777777" w:rsidR="00D34D80" w:rsidRPr="007C2E3B" w:rsidRDefault="00D34D80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Kąpiel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8A55B7" w14:textId="77777777" w:rsidR="00D34D80" w:rsidRPr="007C2E3B" w:rsidRDefault="00D34D80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736E9" w14:textId="77777777" w:rsidR="00D34D80" w:rsidRPr="007C2E3B" w:rsidRDefault="00D34D80" w:rsidP="00070CAC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070CAC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w obrębie wyznaczonym przez pomosty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D50A6D" w14:paraId="2154E24A" w14:textId="77777777" w:rsidTr="007C2E3B">
        <w:trPr>
          <w:gridAfter w:val="2"/>
          <w:wAfter w:w="20" w:type="dxa"/>
          <w:trHeight w:val="58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0DF62" w14:textId="77777777"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106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6A444" w14:textId="77777777" w:rsidR="00D34D80" w:rsidRPr="007C2E3B" w:rsidRDefault="00D34D80" w:rsidP="007C2E3B">
            <w:pPr>
              <w:pStyle w:val="TableParagraph"/>
              <w:spacing w:before="40"/>
              <w:ind w:left="105" w:right="143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Sporty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wodne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(kajaki,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łodzie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żaglowe,</w:t>
            </w:r>
            <w:r w:rsidRPr="007C2E3B">
              <w:rPr>
                <w:rFonts w:ascii="Times New Roman" w:hAnsi="Times New Roman"/>
                <w:spacing w:val="2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motorówki)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38B39A" w14:textId="77777777" w:rsidR="00D34D80" w:rsidRPr="007C2E3B" w:rsidRDefault="00D34D80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EC7D5" w14:textId="77777777" w:rsidR="00D34D80" w:rsidRPr="007C2E3B" w:rsidRDefault="00D34D80" w:rsidP="00070CAC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070CAC">
              <w:rPr>
                <w:rFonts w:ascii="Arial" w:hAnsi="Arial" w:cs="Arial"/>
                <w:b/>
                <w:sz w:val="21"/>
                <w:szCs w:val="21"/>
                <w:lang w:val="pl-PL"/>
              </w:rPr>
              <w:t>wypożyczalnia kajaków i rowerów wodnych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1239C313" w14:textId="77777777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9F54B" w14:textId="77777777"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107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411DD" w14:textId="77777777" w:rsidR="00D34D80" w:rsidRPr="007C2E3B" w:rsidRDefault="00D34D80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Wędkarstwo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EE4067" w14:textId="77777777" w:rsidR="00D34D80" w:rsidRPr="007C2E3B" w:rsidRDefault="00D34D80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95F4D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0D4CB933" w14:textId="77777777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D68EC" w14:textId="77777777"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108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F0857" w14:textId="77777777" w:rsidR="00D34D80" w:rsidRPr="007C2E3B" w:rsidRDefault="00D34D80" w:rsidP="007C2E3B">
            <w:pPr>
              <w:pStyle w:val="TableParagraph"/>
              <w:spacing w:before="2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Inne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DFCCF1" w14:textId="77777777" w:rsidR="00D34D80" w:rsidRPr="007C2E3B" w:rsidRDefault="00D34D80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62380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B25A1" w:rsidRPr="00D50A6D" w14:paraId="486C3FAC" w14:textId="77777777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988E2" w14:textId="77777777" w:rsidR="001B25A1" w:rsidRPr="007C2E3B" w:rsidRDefault="009B0CE6" w:rsidP="007C2E3B">
            <w:pPr>
              <w:pStyle w:val="TableParagraph"/>
              <w:spacing w:before="43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IV</w:t>
            </w:r>
          </w:p>
        </w:tc>
        <w:tc>
          <w:tcPr>
            <w:tcW w:w="879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51827" w14:textId="77777777" w:rsidR="001B25A1" w:rsidRPr="007C2E3B" w:rsidRDefault="009B0CE6" w:rsidP="007C2E3B">
            <w:pPr>
              <w:pStyle w:val="TableParagraph"/>
              <w:spacing w:before="43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Wyposażenie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techniczne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oraz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dbałość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o</w:t>
            </w:r>
            <w:r w:rsidRPr="007C2E3B">
              <w:rPr>
                <w:rFonts w:ascii="Times New Roman" w:hAnsi="Times New Roman"/>
                <w:b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jego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czystość</w:t>
            </w:r>
          </w:p>
        </w:tc>
      </w:tr>
      <w:tr w:rsidR="001B25A1" w:rsidRPr="007C2E3B" w14:paraId="2FC254ED" w14:textId="77777777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38977" w14:textId="77777777" w:rsidR="001B25A1" w:rsidRPr="007C2E3B" w:rsidRDefault="009B0CE6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109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D4D8E37" w14:textId="77777777" w:rsidR="001B25A1" w:rsidRPr="007C2E3B" w:rsidRDefault="009B0CE6" w:rsidP="007C2E3B">
            <w:pPr>
              <w:pStyle w:val="TableParagraph"/>
              <w:spacing w:before="183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Toalety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/>
                <w:spacing w:val="16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55DB14" w14:textId="77777777" w:rsidR="001B25A1" w:rsidRPr="007C2E3B" w:rsidRDefault="00D34D80" w:rsidP="007C2E3B">
            <w:pPr>
              <w:tabs>
                <w:tab w:val="left" w:pos="289"/>
              </w:tabs>
              <w:spacing w:before="3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</w:tr>
      <w:tr w:rsidR="001B25A1" w:rsidRPr="007C2E3B" w14:paraId="4DF6CB47" w14:textId="77777777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0C696" w14:textId="77777777" w:rsidR="001B25A1" w:rsidRPr="007C2E3B" w:rsidRDefault="009B0CE6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110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F5510" w14:textId="77777777"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F2838" w14:textId="77777777" w:rsidR="001B25A1" w:rsidRPr="007C2E3B" w:rsidRDefault="00D34D80" w:rsidP="007C2E3B">
            <w:pPr>
              <w:tabs>
                <w:tab w:val="left" w:pos="289"/>
              </w:tabs>
              <w:spacing w:before="3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1B25A1" w:rsidRPr="007C2E3B" w14:paraId="1BEE895E" w14:textId="77777777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14208" w14:textId="77777777" w:rsidR="001B25A1" w:rsidRPr="007C2E3B" w:rsidRDefault="009B0CE6" w:rsidP="007C2E3B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111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FAEDB36" w14:textId="77777777" w:rsidR="001B25A1" w:rsidRPr="007C2E3B" w:rsidRDefault="009B0CE6" w:rsidP="007C2E3B">
            <w:pPr>
              <w:pStyle w:val="TableParagraph"/>
              <w:spacing w:before="184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Natryski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/>
                <w:spacing w:val="16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C8A33" w14:textId="77777777" w:rsidR="001B25A1" w:rsidRPr="007C2E3B" w:rsidRDefault="00D34D80" w:rsidP="007C2E3B">
            <w:pPr>
              <w:tabs>
                <w:tab w:val="left" w:pos="289"/>
              </w:tabs>
              <w:spacing w:before="40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</w:tr>
      <w:tr w:rsidR="001B25A1" w:rsidRPr="007C2E3B" w14:paraId="46F9C398" w14:textId="77777777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88F87" w14:textId="77777777" w:rsidR="001B25A1" w:rsidRPr="007C2E3B" w:rsidRDefault="009B0CE6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112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6F740" w14:textId="77777777"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8177B" w14:textId="77777777" w:rsidR="001B25A1" w:rsidRPr="007C2E3B" w:rsidRDefault="00D34D80" w:rsidP="007C2E3B">
            <w:pPr>
              <w:tabs>
                <w:tab w:val="left" w:pos="289"/>
              </w:tabs>
              <w:spacing w:before="3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1B25A1" w:rsidRPr="007C2E3B" w14:paraId="5EE7DAF8" w14:textId="77777777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16612" w14:textId="77777777" w:rsidR="001B25A1" w:rsidRPr="007C2E3B" w:rsidRDefault="009B0CE6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113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A45C828" w14:textId="77777777" w:rsidR="001B25A1" w:rsidRPr="007C2E3B" w:rsidRDefault="009B0CE6" w:rsidP="007C2E3B">
            <w:pPr>
              <w:pStyle w:val="TableParagraph"/>
              <w:spacing w:before="183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Kosze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spacing w:val="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śmieci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7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C9E0B" w14:textId="77777777" w:rsidR="001B25A1" w:rsidRPr="007C2E3B" w:rsidRDefault="00D34D80" w:rsidP="007C2E3B">
            <w:pPr>
              <w:tabs>
                <w:tab w:val="left" w:pos="289"/>
              </w:tabs>
              <w:spacing w:before="3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</w:tr>
      <w:tr w:rsidR="001B25A1" w:rsidRPr="007C2E3B" w14:paraId="5DC60FE7" w14:textId="77777777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8472A" w14:textId="77777777" w:rsidR="001B25A1" w:rsidRPr="007C2E3B" w:rsidRDefault="009B0CE6" w:rsidP="007C2E3B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114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F05C0" w14:textId="77777777"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C7B60" w14:textId="77777777" w:rsidR="001B25A1" w:rsidRPr="007C2E3B" w:rsidRDefault="00D34D80" w:rsidP="007C2E3B">
            <w:pPr>
              <w:tabs>
                <w:tab w:val="left" w:pos="289"/>
              </w:tabs>
              <w:spacing w:before="40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1B25A1" w:rsidRPr="007C2E3B" w14:paraId="532F57BB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5CFED7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115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4A9437E" w14:textId="77777777" w:rsidR="001B25A1" w:rsidRPr="007C2E3B" w:rsidRDefault="009B0CE6" w:rsidP="007C2E3B">
            <w:pPr>
              <w:pStyle w:val="TableParagraph"/>
              <w:spacing w:before="183"/>
              <w:ind w:left="10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Ogrodzenie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plaży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7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EF3E4" w14:textId="77777777" w:rsidR="001B25A1" w:rsidRPr="007C2E3B" w:rsidRDefault="00D34D80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</w:tr>
      <w:tr w:rsidR="001B25A1" w:rsidRPr="007C2E3B" w14:paraId="0F6A54B7" w14:textId="77777777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57BF8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116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B1CD89" w14:textId="77777777"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6BE95" w14:textId="77777777" w:rsidR="001B25A1" w:rsidRPr="007C2E3B" w:rsidRDefault="00D34D80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1B25A1" w:rsidRPr="007C2E3B" w14:paraId="5E853B7E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0AA3F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117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4D034D0" w14:textId="77777777" w:rsidR="001B25A1" w:rsidRPr="007C2E3B" w:rsidRDefault="001B25A1" w:rsidP="007C2E3B">
            <w:pPr>
              <w:pStyle w:val="TableParagraph"/>
              <w:spacing w:before="6"/>
              <w:rPr>
                <w:rFonts w:ascii="Times New Roman" w:eastAsia="Times New Roman" w:hAnsi="Times New Roman"/>
                <w:sz w:val="30"/>
                <w:szCs w:val="30"/>
                <w:lang w:val="pl-PL"/>
              </w:rPr>
            </w:pPr>
          </w:p>
          <w:p w14:paraId="3286E834" w14:textId="77777777" w:rsidR="001B25A1" w:rsidRPr="007C2E3B" w:rsidRDefault="009B0CE6" w:rsidP="007C2E3B">
            <w:pPr>
              <w:pStyle w:val="TableParagraph"/>
              <w:ind w:left="10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Sprzątanie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plaży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7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6E828" w14:textId="77777777" w:rsidR="001B25A1" w:rsidRPr="007C2E3B" w:rsidRDefault="00D34D80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</w:tr>
      <w:tr w:rsidR="001B25A1" w:rsidRPr="007C2E3B" w14:paraId="6126D109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83F71" w14:textId="77777777"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118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6B6B6C1" w14:textId="77777777"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DE8BF" w14:textId="77777777" w:rsidR="001B25A1" w:rsidRPr="007C2E3B" w:rsidRDefault="009B0CE6" w:rsidP="008F2B3D">
            <w:pPr>
              <w:pStyle w:val="TableParagraph"/>
              <w:spacing w:before="30" w:line="260" w:lineRule="exact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częstotliwość:</w:t>
            </w:r>
            <w:r w:rsidRPr="007C2E3B">
              <w:rPr>
                <w:rFonts w:ascii="Times New Roman" w:eastAsia="Times New Roman" w:hAnsi="Times New Roman"/>
                <w:spacing w:val="4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."/>
                  </w:textInput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8F2B3D">
              <w:rPr>
                <w:rFonts w:ascii="Arial" w:hAnsi="Arial" w:cs="Arial"/>
                <w:b/>
                <w:sz w:val="21"/>
                <w:szCs w:val="21"/>
                <w:lang w:val="pl-PL"/>
              </w:rPr>
              <w:t>2</w: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5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razy/dobę</w:t>
            </w:r>
            <w:r w:rsidRPr="007C2E3B">
              <w:rPr>
                <w:rFonts w:ascii="Times New Roman" w:eastAsia="Times New Roman" w:hAnsi="Times New Roman"/>
                <w:position w:val="10"/>
                <w:sz w:val="13"/>
                <w:szCs w:val="13"/>
                <w:lang w:val="pl-PL"/>
              </w:rPr>
              <w:t>31)</w:t>
            </w:r>
          </w:p>
        </w:tc>
      </w:tr>
      <w:tr w:rsidR="00D34D80" w:rsidRPr="007C2E3B" w14:paraId="3387E7E9" w14:textId="77777777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E2475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lastRenderedPageBreak/>
              <w:t>119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95C57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986C85" w14:textId="77777777" w:rsidR="00D34D80" w:rsidRPr="007C2E3B" w:rsidRDefault="00D34D80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D34D80" w:rsidRPr="007C2E3B" w14:paraId="022EA13F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894F5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120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2D76780" w14:textId="77777777" w:rsidR="00D34D80" w:rsidRPr="007C2E3B" w:rsidRDefault="00D34D80" w:rsidP="007C2E3B">
            <w:pPr>
              <w:pStyle w:val="TableParagraph"/>
              <w:spacing w:before="88"/>
              <w:ind w:left="106" w:right="839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Zakaz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wprowadzania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zwierząt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teren</w:t>
            </w:r>
            <w:r w:rsidRPr="007C2E3B">
              <w:rPr>
                <w:rFonts w:ascii="Times New Roman" w:hAnsi="Times New Roman"/>
                <w:spacing w:val="3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plażę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6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AA73F1" w14:textId="77777777" w:rsidR="00D34D80" w:rsidRPr="007C2E3B" w:rsidRDefault="00D34D80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</w:tr>
      <w:tr w:rsidR="00D34D80" w:rsidRPr="007C2E3B" w14:paraId="06A33040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CA64F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121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4F5EC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4B4BAD" w14:textId="77777777" w:rsidR="00D34D80" w:rsidRPr="007C2E3B" w:rsidRDefault="00D34D80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D34D80" w:rsidRPr="007C2E3B" w14:paraId="0376351B" w14:textId="77777777" w:rsidTr="007C2E3B">
        <w:trPr>
          <w:trHeight w:hRule="exact"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EB93A" w14:textId="77777777" w:rsidR="00D34D80" w:rsidRPr="007C2E3B" w:rsidRDefault="00D34D80" w:rsidP="007C2E3B">
            <w:pPr>
              <w:pStyle w:val="TableParagraph"/>
              <w:spacing w:before="42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z w:val="21"/>
                <w:lang w:val="pl-PL"/>
              </w:rPr>
              <w:t>V</w:t>
            </w:r>
          </w:p>
        </w:tc>
        <w:tc>
          <w:tcPr>
            <w:tcW w:w="881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94C5D4" w14:textId="77777777" w:rsidR="00D34D80" w:rsidRPr="007C2E3B" w:rsidRDefault="00D34D80" w:rsidP="007C2E3B">
            <w:pPr>
              <w:pStyle w:val="TableParagraph"/>
              <w:spacing w:before="42"/>
              <w:ind w:left="106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Inne</w:t>
            </w:r>
            <w:r w:rsidRPr="007C2E3B">
              <w:rPr>
                <w:rFonts w:asci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b/>
                <w:sz w:val="21"/>
                <w:lang w:val="pl-PL"/>
              </w:rPr>
              <w:t>informacje</w:t>
            </w:r>
          </w:p>
        </w:tc>
      </w:tr>
      <w:tr w:rsidR="00D34D80" w:rsidRPr="007C2E3B" w14:paraId="4AC121F1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FED2D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122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19AC32B" w14:textId="77777777" w:rsidR="00D34D80" w:rsidRPr="007C2E3B" w:rsidRDefault="00D34D80" w:rsidP="007C2E3B">
            <w:pPr>
              <w:pStyle w:val="TableParagraph"/>
              <w:spacing w:before="2"/>
              <w:rPr>
                <w:rFonts w:ascii="Times New Roman" w:eastAsia="Times New Roman" w:hAnsi="Times New Roman"/>
                <w:lang w:val="pl-PL"/>
              </w:rPr>
            </w:pPr>
          </w:p>
          <w:p w14:paraId="593E3112" w14:textId="77777777" w:rsidR="00D34D80" w:rsidRPr="007C2E3B" w:rsidRDefault="00D34D80" w:rsidP="007C2E3B">
            <w:pPr>
              <w:pStyle w:val="TableParagraph"/>
              <w:ind w:left="106" w:right="15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obszarze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objętym</w:t>
            </w:r>
            <w:r w:rsidRPr="007C2E3B">
              <w:rPr>
                <w:rFonts w:ascii="Times New Roman" w:hAnsi="Times New Roman"/>
                <w:spacing w:val="4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formą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ochrony</w:t>
            </w:r>
            <w:r w:rsidRPr="007C2E3B">
              <w:rPr>
                <w:rFonts w:ascii="Times New Roman" w:hAnsi="Times New Roman"/>
                <w:spacing w:val="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przyrody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9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8),</w:t>
            </w:r>
            <w:r w:rsidRPr="007C2E3B">
              <w:rPr>
                <w:rFonts w:ascii="Times New Roman" w:hAns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32)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ED6178" w14:textId="77777777" w:rsidR="00D34D80" w:rsidRPr="007C2E3B" w:rsidRDefault="00D34D80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</w:tr>
      <w:tr w:rsidR="00D34D80" w:rsidRPr="007C2E3B" w14:paraId="1FCD29B4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00339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123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8C89865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B29BE" w14:textId="77777777" w:rsidR="00D34D80" w:rsidRPr="007C2E3B" w:rsidRDefault="00D34D80" w:rsidP="00DB4323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opis</w:t>
            </w:r>
            <w:r w:rsidRPr="007C2E3B">
              <w:rPr>
                <w:rFonts w:asci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formy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ochrony przyrody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33)</w:t>
            </w:r>
            <w:r w:rsidRPr="007C2E3B">
              <w:rPr>
                <w:rFonts w:ascii="Times New Roman"/>
                <w:sz w:val="21"/>
                <w:lang w:val="pl-PL"/>
              </w:rPr>
              <w:t>:</w:t>
            </w:r>
            <w:r w:rsidR="00DB4323">
              <w:rPr>
                <w:rFonts w:ascii="Times New Roman"/>
                <w:sz w:val="21"/>
                <w:lang w:val="pl-PL"/>
              </w:rPr>
              <w:t xml:space="preserve"> </w:t>
            </w:r>
            <w:r w:rsidR="00DB4323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B4323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DB4323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DB4323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DB4323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DB4323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DB4323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DB4323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DB4323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DB4323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65B9D462" w14:textId="77777777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5A367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124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A650E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A3C498" w14:textId="77777777" w:rsidR="00D34D80" w:rsidRPr="007C2E3B" w:rsidRDefault="00D34D80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D34D80" w:rsidRPr="007C2E3B" w14:paraId="477CB69F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159349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125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7C02FA3" w14:textId="77777777" w:rsidR="00D34D80" w:rsidRPr="007C2E3B" w:rsidRDefault="00D34D80" w:rsidP="007C2E3B">
            <w:pPr>
              <w:pStyle w:val="TableParagraph"/>
              <w:spacing w:before="132"/>
              <w:ind w:left="106" w:right="821"/>
              <w:jc w:val="both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odległości</w:t>
            </w:r>
            <w:r w:rsidRPr="007C2E3B">
              <w:rPr>
                <w:rFonts w:ascii="Times New Roman" w:hAnsi="Times New Roman"/>
                <w:spacing w:val="2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mniejszej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niż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1000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m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od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wodopoju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dla</w:t>
            </w:r>
            <w:r w:rsidRPr="007C2E3B">
              <w:rPr>
                <w:rFonts w:ascii="Times New Roman" w:hAnsi="Times New Roman"/>
                <w:spacing w:val="2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zwierząt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16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F04B12" w14:textId="77777777" w:rsidR="00D34D80" w:rsidRPr="007C2E3B" w:rsidRDefault="00D34D80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</w:tr>
      <w:tr w:rsidR="00D34D80" w:rsidRPr="007C2E3B" w14:paraId="3BA156AE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6DDBC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126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9254551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13454" w14:textId="77777777" w:rsidR="00D34D80" w:rsidRPr="007C2E3B" w:rsidRDefault="00D34D80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odległość</w:t>
            </w:r>
            <w:r w:rsidRPr="007C2E3B">
              <w:rPr>
                <w:rFonts w:ascii="Times New Roman" w:eastAsia="Times New Roman" w:hAnsi="Times New Roman"/>
                <w:spacing w:val="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od</w:t>
            </w:r>
            <w:r w:rsidRPr="007C2E3B">
              <w:rPr>
                <w:rFonts w:ascii="Times New Roman" w:eastAsia="Times New Roman" w:hAnsi="Times New Roman"/>
                <w:spacing w:val="6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wodopoju</w:t>
            </w:r>
            <w:r w:rsidRPr="007C2E3B">
              <w:rPr>
                <w:rFonts w:ascii="Times New Roman" w:eastAsia="Times New Roman" w:hAnsi="Times New Roman"/>
                <w:spacing w:val="-1"/>
                <w:position w:val="10"/>
                <w:sz w:val="13"/>
                <w:szCs w:val="13"/>
                <w:lang w:val="pl-PL"/>
              </w:rPr>
              <w:t>34)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:</w:t>
            </w:r>
            <w:r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6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D34D80" w:rsidRPr="007C2E3B" w14:paraId="4654DE6E" w14:textId="77777777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714B9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127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2C9EF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79AFAA" w14:textId="77777777" w:rsidR="00D34D80" w:rsidRPr="007C2E3B" w:rsidRDefault="00D34D80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D34D80" w:rsidRPr="007C2E3B" w14:paraId="14C14FDA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5FB5A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128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1E879EB" w14:textId="77777777" w:rsidR="00D34D80" w:rsidRPr="007C2E3B" w:rsidRDefault="00D34D80" w:rsidP="00D34D8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5E9A1E7C" w14:textId="77777777" w:rsidR="00D34D80" w:rsidRPr="007C2E3B" w:rsidRDefault="00D34D80" w:rsidP="007C2E3B">
            <w:pPr>
              <w:pStyle w:val="TableParagraph"/>
              <w:spacing w:before="166"/>
              <w:ind w:left="106" w:right="1949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Zanieczyszczenie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osadów</w:t>
            </w:r>
            <w:r w:rsidRPr="007C2E3B">
              <w:rPr>
                <w:rFonts w:ascii="Times New Roman" w:hAnsi="Times New Roman"/>
                <w:spacing w:val="3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w w:val="105"/>
                <w:position w:val="-9"/>
                <w:sz w:val="21"/>
                <w:lang w:val="pl-PL"/>
              </w:rPr>
              <w:t>dennych</w:t>
            </w:r>
            <w:r w:rsidRPr="007C2E3B">
              <w:rPr>
                <w:rFonts w:ascii="Times New Roman" w:hAnsi="Times New Roman"/>
                <w:spacing w:val="-1"/>
                <w:w w:val="105"/>
                <w:sz w:val="13"/>
                <w:lang w:val="pl-PL"/>
              </w:rPr>
              <w:t>8),</w:t>
            </w:r>
            <w:r w:rsidRPr="007C2E3B">
              <w:rPr>
                <w:rFonts w:ascii="Times New Roman" w:hAnsi="Times New Roman"/>
                <w:spacing w:val="-5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sz w:val="13"/>
                <w:lang w:val="pl-PL"/>
              </w:rPr>
              <w:t>13),</w:t>
            </w:r>
            <w:r w:rsidRPr="007C2E3B">
              <w:rPr>
                <w:rFonts w:ascii="Times New Roman" w:hAnsi="Times New Roman"/>
                <w:spacing w:val="-5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sz w:val="13"/>
                <w:lang w:val="pl-PL"/>
              </w:rPr>
              <w:t>14),</w:t>
            </w:r>
            <w:r w:rsidRPr="007C2E3B">
              <w:rPr>
                <w:rFonts w:ascii="Times New Roman" w:hAnsi="Times New Roman"/>
                <w:spacing w:val="-5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sz w:val="13"/>
                <w:lang w:val="pl-PL"/>
              </w:rPr>
              <w:t>35),</w:t>
            </w:r>
            <w:r w:rsidRPr="007C2E3B">
              <w:rPr>
                <w:rFonts w:ascii="Times New Roman" w:hAnsi="Times New Roman"/>
                <w:spacing w:val="-8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sz w:val="13"/>
                <w:lang w:val="pl-PL"/>
              </w:rPr>
              <w:t>36)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06D63" w14:textId="77777777" w:rsidR="00D34D80" w:rsidRPr="007C2E3B" w:rsidRDefault="00D34D80" w:rsidP="007C2E3B">
            <w:pPr>
              <w:tabs>
                <w:tab w:val="left" w:pos="292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metale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ciężkie</w:t>
            </w:r>
          </w:p>
        </w:tc>
      </w:tr>
      <w:tr w:rsidR="00D34D80" w:rsidRPr="007C2E3B" w14:paraId="163AB591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10C5A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129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9E3AE57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A40AB0" w14:textId="77777777" w:rsidR="00D34D80" w:rsidRPr="007C2E3B" w:rsidRDefault="00D34D80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 xml:space="preserve"> substancje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priorytetowe</w:t>
            </w:r>
          </w:p>
        </w:tc>
      </w:tr>
      <w:tr w:rsidR="00D34D80" w:rsidRPr="007C2E3B" w14:paraId="44C1BEFA" w14:textId="77777777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5434EB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130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A7F12E1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43714" w14:textId="77777777" w:rsidR="00D34D80" w:rsidRPr="007C2E3B" w:rsidRDefault="00D34D80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brak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 xml:space="preserve"> zanieczyszczenia</w:t>
            </w:r>
          </w:p>
        </w:tc>
      </w:tr>
      <w:tr w:rsidR="00D34D80" w:rsidRPr="007C2E3B" w14:paraId="0A9C17B0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845F3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131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05FE8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DC1EF3" w14:textId="77777777" w:rsidR="00D34D80" w:rsidRPr="007C2E3B" w:rsidRDefault="00D34D80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brak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danych</w:t>
            </w:r>
          </w:p>
        </w:tc>
      </w:tr>
      <w:tr w:rsidR="00D34D80" w:rsidRPr="00D50A6D" w14:paraId="00420354" w14:textId="77777777" w:rsidTr="00DB4323">
        <w:trPr>
          <w:gridAfter w:val="2"/>
          <w:wAfter w:w="20" w:type="dxa"/>
          <w:trHeight w:hRule="exact" w:val="339"/>
        </w:trPr>
        <w:tc>
          <w:tcPr>
            <w:tcW w:w="9654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457263" w14:textId="77777777" w:rsidR="00D34D80" w:rsidRPr="007C2E3B" w:rsidRDefault="00D34D80" w:rsidP="00DB4323">
            <w:pPr>
              <w:pStyle w:val="TableParagraph"/>
              <w:spacing w:before="42"/>
              <w:ind w:left="3204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E.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Możliwość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rozmnożenia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się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sinic</w:t>
            </w:r>
          </w:p>
        </w:tc>
      </w:tr>
      <w:tr w:rsidR="00D34D80" w:rsidRPr="007C2E3B" w14:paraId="377C3629" w14:textId="77777777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66C4D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132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2F5CE6B" w14:textId="77777777" w:rsidR="00D34D80" w:rsidRPr="007C2E3B" w:rsidRDefault="00D34D80" w:rsidP="00D34D8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0AFCBE42" w14:textId="77777777" w:rsidR="00D34D80" w:rsidRPr="007C2E3B" w:rsidRDefault="00D34D80" w:rsidP="007C2E3B">
            <w:pPr>
              <w:pStyle w:val="TableParagraph"/>
              <w:spacing w:before="8"/>
              <w:rPr>
                <w:rFonts w:ascii="Times New Roman" w:eastAsia="Times New Roman" w:hAnsi="Times New Roman"/>
                <w:sz w:val="23"/>
                <w:szCs w:val="23"/>
                <w:lang w:val="pl-PL"/>
              </w:rPr>
            </w:pPr>
          </w:p>
          <w:p w14:paraId="1D1BA639" w14:textId="77777777" w:rsidR="00D34D80" w:rsidRPr="007C2E3B" w:rsidRDefault="00D34D80" w:rsidP="007C2E3B">
            <w:pPr>
              <w:pStyle w:val="TableParagraph"/>
              <w:ind w:left="106" w:right="709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Zakwity sinic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zaobserwowane</w:t>
            </w:r>
            <w:r w:rsidRPr="007C2E3B">
              <w:rPr>
                <w:rFonts w:ascii="Times New Roman"/>
                <w:spacing w:val="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w</w:t>
            </w:r>
            <w:r w:rsidRPr="007C2E3B">
              <w:rPr>
                <w:rFonts w:asci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okresie</w:t>
            </w:r>
            <w:r w:rsidRPr="007C2E3B">
              <w:rPr>
                <w:rFonts w:ascii="Times New Roman"/>
                <w:spacing w:val="5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ostatnich</w:t>
            </w:r>
            <w:r w:rsidRPr="007C2E3B">
              <w:rPr>
                <w:rFonts w:asci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4</w:t>
            </w:r>
            <w:r w:rsidRPr="007C2E3B">
              <w:rPr>
                <w:rFonts w:ascii="Times New Roman"/>
                <w:spacing w:val="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lat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2),</w:t>
            </w:r>
            <w:r w:rsidRPr="007C2E3B">
              <w:rPr>
                <w:rFonts w:ascii="Times New Roman"/>
                <w:spacing w:val="9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8),</w:t>
            </w:r>
            <w:r w:rsidRPr="007C2E3B">
              <w:rPr>
                <w:rFonts w:asci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37)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48DAE" w14:textId="77777777" w:rsidR="00D34D80" w:rsidRPr="007C2E3B" w:rsidRDefault="00D34D80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stwierdzono</w:t>
            </w:r>
          </w:p>
        </w:tc>
      </w:tr>
      <w:tr w:rsidR="00D34D80" w:rsidRPr="00D50A6D" w14:paraId="71337AA4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369697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133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03BF493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27D73" w14:textId="77777777" w:rsidR="00D34D80" w:rsidRPr="007C2E3B" w:rsidRDefault="00D34D80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zjawisko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wystąpiło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tylko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1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roku</w:t>
            </w:r>
          </w:p>
        </w:tc>
      </w:tr>
      <w:tr w:rsidR="00D34D80" w:rsidRPr="00D50A6D" w14:paraId="450A1306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4EBEC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134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50BB0CC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A69CF" w14:textId="77777777" w:rsidR="00D34D80" w:rsidRPr="007C2E3B" w:rsidRDefault="00D34D80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zjawisko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wystąpiło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2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3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latach</w:t>
            </w:r>
          </w:p>
        </w:tc>
      </w:tr>
      <w:tr w:rsidR="00D34D80" w:rsidRPr="00D50A6D" w14:paraId="2909E2AA" w14:textId="77777777" w:rsidTr="007C2E3B">
        <w:trPr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8AB71" w14:textId="77777777" w:rsidR="00D34D80" w:rsidRPr="007C2E3B" w:rsidRDefault="00D34D8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135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5D4DC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63C859" w14:textId="77777777" w:rsidR="00D34D80" w:rsidRPr="007C2E3B" w:rsidRDefault="00D34D80" w:rsidP="007C2E3B">
            <w:pPr>
              <w:tabs>
                <w:tab w:val="left" w:pos="405"/>
              </w:tabs>
              <w:spacing w:before="37"/>
              <w:ind w:left="108" w:right="852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zjawisko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występowało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każdym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roku</w:t>
            </w:r>
            <w:r w:rsidRPr="007C2E3B">
              <w:rPr>
                <w:rFonts w:ascii="Times New Roman" w:hAnsi="Times New Roman"/>
                <w:spacing w:val="3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35"/>
                <w:sz w:val="21"/>
                <w:lang w:val="pl-PL"/>
              </w:rPr>
              <w:tab/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ostatnich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4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lat</w:t>
            </w:r>
          </w:p>
        </w:tc>
      </w:tr>
      <w:tr w:rsidR="00D34D80" w:rsidRPr="007C2E3B" w14:paraId="36546688" w14:textId="77777777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94F8C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136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67DAC1D" w14:textId="77777777" w:rsidR="00D34D80" w:rsidRPr="007C2E3B" w:rsidRDefault="00D34D80" w:rsidP="00D34D8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5E40B0EC" w14:textId="77777777" w:rsidR="00D34D80" w:rsidRPr="007C2E3B" w:rsidRDefault="00D34D80" w:rsidP="007C2E3B">
            <w:pPr>
              <w:pStyle w:val="TableParagraph"/>
              <w:spacing w:before="168"/>
              <w:ind w:left="106" w:right="1601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Ryzyko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rozmnożenia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się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sinic</w:t>
            </w:r>
            <w:r w:rsidRPr="007C2E3B">
              <w:rPr>
                <w:rFonts w:ascii="Times New Roman" w:hAnsi="Times New Roman"/>
                <w:spacing w:val="2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-9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8"/>
                <w:position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position w:val="-9"/>
                <w:sz w:val="21"/>
                <w:lang w:val="pl-PL"/>
              </w:rPr>
              <w:t>przyszłości</w:t>
            </w:r>
            <w:r w:rsidRPr="007C2E3B">
              <w:rPr>
                <w:rFonts w:ascii="Times New Roman" w:hAnsi="Times New Roman"/>
                <w:spacing w:val="-1"/>
                <w:sz w:val="13"/>
                <w:lang w:val="pl-PL"/>
              </w:rPr>
              <w:t>2),</w:t>
            </w:r>
            <w:r w:rsidRPr="007C2E3B">
              <w:rPr>
                <w:rFonts w:ascii="Times New Roman" w:hAnsi="Times New Roman"/>
                <w:spacing w:val="11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8),</w:t>
            </w:r>
            <w:r w:rsidRPr="007C2E3B">
              <w:rPr>
                <w:rFonts w:ascii="Times New Roman" w:hAnsi="Times New Roman"/>
                <w:spacing w:val="12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13),</w:t>
            </w:r>
            <w:r w:rsidRPr="007C2E3B">
              <w:rPr>
                <w:rFonts w:ascii="Times New Roman" w:hAnsi="Times New Roman"/>
                <w:spacing w:val="12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14)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D02626" w14:textId="77777777" w:rsidR="00D34D80" w:rsidRPr="007C2E3B" w:rsidRDefault="00D34D80" w:rsidP="007C2E3B">
            <w:pPr>
              <w:tabs>
                <w:tab w:val="left" w:pos="290"/>
              </w:tabs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brak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38)</w:t>
            </w:r>
          </w:p>
        </w:tc>
      </w:tr>
      <w:tr w:rsidR="00D34D80" w:rsidRPr="007C2E3B" w14:paraId="61BFE526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EE4A71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137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6AAC57D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673098" w14:textId="77777777" w:rsidR="00D34D80" w:rsidRPr="007C2E3B" w:rsidRDefault="00D34D80" w:rsidP="007C2E3B">
            <w:pPr>
              <w:tabs>
                <w:tab w:val="left" w:pos="292"/>
              </w:tabs>
              <w:spacing w:before="30"/>
              <w:ind w:left="107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małe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39)</w:t>
            </w:r>
          </w:p>
        </w:tc>
      </w:tr>
      <w:tr w:rsidR="00D34D80" w:rsidRPr="007C2E3B" w14:paraId="1A3246DD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6C9E9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138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A3CA0B8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EEB213" w14:textId="77777777" w:rsidR="00D34D80" w:rsidRPr="007C2E3B" w:rsidRDefault="00D34D80" w:rsidP="007C2E3B">
            <w:pPr>
              <w:tabs>
                <w:tab w:val="left" w:pos="290"/>
              </w:tabs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średnie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40)</w:t>
            </w:r>
          </w:p>
        </w:tc>
      </w:tr>
      <w:tr w:rsidR="00D34D80" w:rsidRPr="007C2E3B" w14:paraId="3C7DCC81" w14:textId="77777777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55C77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139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8F2FC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9E7866" w14:textId="77777777" w:rsidR="00D34D80" w:rsidRPr="007C2E3B" w:rsidRDefault="00D34D80" w:rsidP="007C2E3B">
            <w:pPr>
              <w:tabs>
                <w:tab w:val="left" w:pos="290"/>
              </w:tabs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duże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41)</w:t>
            </w:r>
          </w:p>
        </w:tc>
      </w:tr>
      <w:tr w:rsidR="00D34D80" w:rsidRPr="00D50A6D" w14:paraId="4C058FFB" w14:textId="77777777" w:rsidTr="00DB4323">
        <w:trPr>
          <w:gridAfter w:val="2"/>
          <w:wAfter w:w="20" w:type="dxa"/>
          <w:trHeight w:val="339"/>
        </w:trPr>
        <w:tc>
          <w:tcPr>
            <w:tcW w:w="9654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1B3679" w14:textId="77777777" w:rsidR="00D34D80" w:rsidRPr="007C2E3B" w:rsidRDefault="00D34D80" w:rsidP="00DB4323">
            <w:pPr>
              <w:pStyle w:val="TableParagraph"/>
              <w:spacing w:before="42"/>
              <w:ind w:left="1971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F.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Możliwość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rozmnożenia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się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makroglonów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fitoplanktonu</w:t>
            </w:r>
          </w:p>
        </w:tc>
      </w:tr>
      <w:tr w:rsidR="00D34D80" w:rsidRPr="007C2E3B" w14:paraId="55879205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7169BA" w14:textId="77777777" w:rsidR="00D34D80" w:rsidRPr="007C2E3B" w:rsidRDefault="00D34D80" w:rsidP="007C2E3B">
            <w:pPr>
              <w:pStyle w:val="TableParagraph"/>
              <w:spacing w:before="42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z w:val="21"/>
                <w:lang w:val="pl-PL"/>
              </w:rPr>
              <w:t>I</w:t>
            </w:r>
          </w:p>
        </w:tc>
        <w:tc>
          <w:tcPr>
            <w:tcW w:w="881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1BA5E" w14:textId="77777777" w:rsidR="00D34D80" w:rsidRPr="007C2E3B" w:rsidRDefault="00D34D80" w:rsidP="007C2E3B">
            <w:pPr>
              <w:pStyle w:val="TableParagraph"/>
              <w:spacing w:before="2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b/>
                <w:sz w:val="21"/>
                <w:lang w:val="pl-PL"/>
              </w:rPr>
              <w:t>Makroglony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42)</w:t>
            </w:r>
          </w:p>
        </w:tc>
      </w:tr>
      <w:tr w:rsidR="00D34D80" w:rsidRPr="007C2E3B" w14:paraId="7D22926A" w14:textId="77777777" w:rsidTr="007C2E3B">
        <w:trPr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9BCFB" w14:textId="77777777" w:rsidR="00D34D80" w:rsidRPr="007C2E3B" w:rsidRDefault="00D34D8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140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3C9FE" w14:textId="77777777" w:rsidR="00D34D80" w:rsidRPr="007C2E3B" w:rsidRDefault="00D34D80" w:rsidP="007C2E3B">
            <w:pPr>
              <w:pStyle w:val="TableParagraph"/>
              <w:spacing w:before="38"/>
              <w:ind w:left="106" w:right="111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Morszczyn pęcherzykowaty 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>(</w:t>
            </w:r>
            <w:r w:rsidRPr="007C2E3B">
              <w:rPr>
                <w:rFonts w:ascii="Times New Roman" w:hAnsi="Times New Roman"/>
                <w:i/>
                <w:spacing w:val="1"/>
                <w:sz w:val="21"/>
                <w:lang w:val="pl-PL"/>
              </w:rPr>
              <w:t>Fucus</w:t>
            </w:r>
            <w:r w:rsidRPr="007C2E3B">
              <w:rPr>
                <w:rFonts w:ascii="Times New Roman" w:hAnsi="Times New Roman"/>
                <w:i/>
                <w:spacing w:val="4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i/>
                <w:spacing w:val="-1"/>
                <w:sz w:val="21"/>
                <w:lang w:val="pl-PL"/>
              </w:rPr>
              <w:t>vesiculosus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)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13),</w:t>
            </w:r>
            <w:r w:rsidRPr="007C2E3B">
              <w:rPr>
                <w:rFonts w:ascii="Times New Roman" w:hAnsi="Times New Roman"/>
                <w:spacing w:val="1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14),</w:t>
            </w:r>
            <w:r w:rsidRPr="007C2E3B">
              <w:rPr>
                <w:rFonts w:ascii="Times New Roman" w:hAnsi="Times New Roman"/>
                <w:spacing w:val="19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43)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8E2D4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78E42C15" w14:textId="77777777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57DD93" w14:textId="77777777" w:rsidR="00D34D80" w:rsidRPr="007C2E3B" w:rsidRDefault="00D34D80" w:rsidP="007C2E3B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141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C2DFC" w14:textId="77777777" w:rsidR="00D34D80" w:rsidRPr="007C2E3B" w:rsidRDefault="00D34D80" w:rsidP="007C2E3B">
            <w:pPr>
              <w:pStyle w:val="TableParagraph"/>
              <w:spacing w:before="2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Zielenice</w:t>
            </w:r>
            <w:r w:rsidRPr="007C2E3B">
              <w:rPr>
                <w:rFonts w:asci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z</w:t>
            </w:r>
            <w:r w:rsidRPr="007C2E3B">
              <w:rPr>
                <w:rFonts w:asci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rodzaju</w:t>
            </w:r>
            <w:r w:rsidRPr="007C2E3B">
              <w:rPr>
                <w:rFonts w:asci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i/>
                <w:sz w:val="21"/>
                <w:lang w:val="pl-PL"/>
              </w:rPr>
              <w:t>Ulva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13),</w:t>
            </w:r>
            <w:r w:rsidRPr="007C2E3B">
              <w:rPr>
                <w:rFonts w:asci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14),</w:t>
            </w:r>
            <w:r w:rsidRPr="007C2E3B">
              <w:rPr>
                <w:rFonts w:ascii="Times New Roman"/>
                <w:spacing w:val="6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43)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D17BA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507BCA1E" w14:textId="77777777" w:rsidTr="007C2E3B">
        <w:trPr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C2906" w14:textId="77777777" w:rsidR="00D34D80" w:rsidRPr="007C2E3B" w:rsidRDefault="00D34D8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142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EADB7" w14:textId="77777777" w:rsidR="00D34D80" w:rsidRPr="007C2E3B" w:rsidRDefault="00D34D80" w:rsidP="007C2E3B">
            <w:pPr>
              <w:pStyle w:val="TableParagraph"/>
              <w:spacing w:before="40"/>
              <w:ind w:left="106" w:right="41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Inne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taksony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makroglonów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>niż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wymienione</w:t>
            </w:r>
            <w:r w:rsidRPr="007C2E3B">
              <w:rPr>
                <w:rFonts w:ascii="Times New Roman" w:hAnsi="Times New Roman"/>
                <w:spacing w:val="2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polach: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140</w:t>
            </w:r>
            <w:r w:rsidRPr="007C2E3B">
              <w:rPr>
                <w:rFonts w:ascii="Times New Roman" w:hAns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141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13),</w:t>
            </w:r>
            <w:r w:rsidRPr="007C2E3B">
              <w:rPr>
                <w:rFonts w:ascii="Times New Roman" w:hAnsi="Times New Roman"/>
                <w:spacing w:val="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14),</w:t>
            </w:r>
            <w:r w:rsidRPr="007C2E3B">
              <w:rPr>
                <w:rFonts w:ascii="Times New Roman" w:hAns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43)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AF37D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1746B7C9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5B438" w14:textId="77777777" w:rsidR="00D34D80" w:rsidRPr="007C2E3B" w:rsidRDefault="00D34D80" w:rsidP="007C2E3B">
            <w:pPr>
              <w:pStyle w:val="TableParagraph"/>
              <w:spacing w:before="42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II</w:t>
            </w:r>
          </w:p>
        </w:tc>
        <w:tc>
          <w:tcPr>
            <w:tcW w:w="881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FA195" w14:textId="77777777" w:rsidR="00D34D80" w:rsidRPr="007C2E3B" w:rsidRDefault="00D34D80" w:rsidP="007C2E3B">
            <w:pPr>
              <w:pStyle w:val="TableParagraph"/>
              <w:spacing w:before="2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Fitoplankton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44)</w:t>
            </w:r>
          </w:p>
        </w:tc>
      </w:tr>
      <w:tr w:rsidR="00D34D80" w:rsidRPr="007C2E3B" w14:paraId="065794E1" w14:textId="77777777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547A7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143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89A9CE5" w14:textId="77777777" w:rsidR="00D34D80" w:rsidRPr="007C2E3B" w:rsidRDefault="00D34D80" w:rsidP="00D34D8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3E81E51E" w14:textId="77777777" w:rsidR="00D34D80" w:rsidRPr="007C2E3B" w:rsidRDefault="00D34D80" w:rsidP="007C2E3B">
            <w:pPr>
              <w:pStyle w:val="TableParagraph"/>
              <w:spacing w:before="4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</w:p>
          <w:p w14:paraId="183F8745" w14:textId="77777777" w:rsidR="00D34D80" w:rsidRPr="007C2E3B" w:rsidRDefault="00D34D80" w:rsidP="007C2E3B">
            <w:pPr>
              <w:pStyle w:val="TableParagraph"/>
              <w:ind w:left="10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Ryzyko</w:t>
            </w:r>
            <w:r w:rsidRPr="007C2E3B">
              <w:rPr>
                <w:rFonts w:ascii="Times New Roman" w:hAns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rozmnożenia</w:t>
            </w:r>
            <w:r w:rsidRPr="007C2E3B">
              <w:rPr>
                <w:rFonts w:ascii="Times New Roman" w:hAnsi="Times New Roman"/>
                <w:spacing w:val="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się</w:t>
            </w:r>
            <w:r w:rsidRPr="007C2E3B">
              <w:rPr>
                <w:rFonts w:ascii="Times New Roman" w:hAnsi="Times New Roman"/>
                <w:spacing w:val="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fitoplanktonu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8),</w:t>
            </w:r>
            <w:r w:rsidRPr="007C2E3B">
              <w:rPr>
                <w:rFonts w:ascii="Times New Roman" w:hAnsi="Times New Roman"/>
                <w:spacing w:val="9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13),</w:t>
            </w:r>
            <w:r w:rsidRPr="007C2E3B">
              <w:rPr>
                <w:rFonts w:ascii="Times New Roman" w:hAns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14)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350D99" w14:textId="77777777" w:rsidR="00D34D80" w:rsidRPr="007C2E3B" w:rsidRDefault="00D34D80" w:rsidP="007C2E3B">
            <w:pPr>
              <w:tabs>
                <w:tab w:val="left" w:pos="290"/>
              </w:tabs>
              <w:spacing w:before="12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brak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45)</w:t>
            </w:r>
          </w:p>
        </w:tc>
      </w:tr>
      <w:tr w:rsidR="00D34D80" w:rsidRPr="007C2E3B" w14:paraId="777546AD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F73D99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144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00309D2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9CA511" w14:textId="77777777" w:rsidR="00D34D80" w:rsidRPr="007C2E3B" w:rsidRDefault="00D34D80" w:rsidP="007C2E3B">
            <w:pPr>
              <w:tabs>
                <w:tab w:val="left" w:pos="292"/>
              </w:tabs>
              <w:spacing w:before="12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małe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46)</w:t>
            </w:r>
          </w:p>
        </w:tc>
      </w:tr>
      <w:tr w:rsidR="00D34D80" w:rsidRPr="007C2E3B" w14:paraId="7AAB8E85" w14:textId="77777777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56251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145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A39A6D9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C2C279" w14:textId="77777777" w:rsidR="00D34D80" w:rsidRPr="007C2E3B" w:rsidRDefault="00D34D80" w:rsidP="007C2E3B">
            <w:pPr>
              <w:tabs>
                <w:tab w:val="left" w:pos="290"/>
              </w:tabs>
              <w:spacing w:before="12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średnie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47)</w:t>
            </w:r>
          </w:p>
        </w:tc>
      </w:tr>
      <w:tr w:rsidR="00D34D80" w:rsidRPr="007C2E3B" w14:paraId="7F1CE81A" w14:textId="77777777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877A2E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146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705E9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5A9543" w14:textId="77777777" w:rsidR="00D34D80" w:rsidRPr="007C2E3B" w:rsidRDefault="00D34D80" w:rsidP="007C2E3B">
            <w:pPr>
              <w:tabs>
                <w:tab w:val="left" w:pos="290"/>
              </w:tabs>
              <w:spacing w:before="12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duże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48)</w:t>
            </w:r>
          </w:p>
        </w:tc>
      </w:tr>
      <w:tr w:rsidR="00D34D80" w:rsidRPr="00D50A6D" w14:paraId="310A1691" w14:textId="77777777" w:rsidTr="007C2E3B">
        <w:trPr>
          <w:gridAfter w:val="2"/>
          <w:wAfter w:w="20" w:type="dxa"/>
          <w:trHeight w:val="584"/>
        </w:trPr>
        <w:tc>
          <w:tcPr>
            <w:tcW w:w="9654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013990" w14:textId="77777777" w:rsidR="00D34D80" w:rsidRPr="007C2E3B" w:rsidRDefault="00D34D80" w:rsidP="007C2E3B">
            <w:pPr>
              <w:pStyle w:val="TableParagraph"/>
              <w:spacing w:before="49"/>
              <w:ind w:left="2985" w:right="158" w:hanging="283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G.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Informacja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przypadku,</w:t>
            </w:r>
            <w:r w:rsidRPr="007C2E3B">
              <w:rPr>
                <w:rFonts w:ascii="Times New Roman" w:hAnsi="Times New Roman"/>
                <w:b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gdy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istnieje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ryzyko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krótkotrwałych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b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okresie,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dla</w:t>
            </w:r>
            <w:r w:rsidRPr="007C2E3B">
              <w:rPr>
                <w:rFonts w:ascii="Times New Roman" w:hAnsi="Times New Roman"/>
                <w:b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którego</w:t>
            </w:r>
            <w:r w:rsidRPr="007C2E3B">
              <w:rPr>
                <w:rFonts w:ascii="Times New Roman" w:hAnsi="Times New Roman"/>
                <w:b/>
                <w:spacing w:val="7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sporządzono</w:t>
            </w:r>
            <w:r w:rsidRPr="007C2E3B">
              <w:rPr>
                <w:rFonts w:ascii="Times New Roman" w:hAnsi="Times New Roman"/>
                <w:b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profil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wody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kąpielisku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49)</w:t>
            </w:r>
          </w:p>
        </w:tc>
      </w:tr>
      <w:tr w:rsidR="00D34D80" w:rsidRPr="00D50A6D" w14:paraId="04953C7F" w14:textId="77777777" w:rsidTr="007C2E3B">
        <w:trPr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07690" w14:textId="77777777" w:rsidR="00D34D80" w:rsidRPr="007C2E3B" w:rsidRDefault="00D34D8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147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173DC" w14:textId="77777777" w:rsidR="00D34D80" w:rsidRPr="007C2E3B" w:rsidRDefault="00D34D80" w:rsidP="007C2E3B">
            <w:pPr>
              <w:pStyle w:val="TableParagraph"/>
              <w:spacing w:before="40"/>
              <w:ind w:left="106" w:right="83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Rodzaj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spodziewanych krótkotrwałych</w:t>
            </w:r>
            <w:r w:rsidRPr="007C2E3B">
              <w:rPr>
                <w:rFonts w:ascii="Times New Roman" w:hAnsi="Times New Roman"/>
                <w:spacing w:val="4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2),</w:t>
            </w:r>
            <w:r w:rsidRPr="007C2E3B">
              <w:rPr>
                <w:rFonts w:ascii="Times New Roman" w:hAnsi="Times New Roman"/>
                <w:spacing w:val="1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1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25),</w:t>
            </w:r>
            <w:r w:rsidRPr="007C2E3B">
              <w:rPr>
                <w:rFonts w:ascii="Times New Roman" w:hAnsi="Times New Roman"/>
                <w:spacing w:val="12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29)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6C15F" w14:textId="77777777" w:rsidR="00D34D80" w:rsidRPr="007C2E3B" w:rsidRDefault="00D34D80" w:rsidP="00070CAC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070CAC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zanieczyszczone wody opadowe, spływy z pól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16B5F411" w14:textId="77777777" w:rsidTr="007C2E3B">
        <w:trPr>
          <w:gridAfter w:val="2"/>
          <w:wAfter w:w="20" w:type="dxa"/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E8596" w14:textId="77777777" w:rsidR="00D34D80" w:rsidRPr="007C2E3B" w:rsidRDefault="00D34D8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148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7C733" w14:textId="77777777" w:rsidR="00D34D80" w:rsidRPr="007C2E3B" w:rsidRDefault="00D34D80" w:rsidP="007C2E3B">
            <w:pPr>
              <w:pStyle w:val="TableParagraph"/>
              <w:spacing w:before="38"/>
              <w:ind w:left="106" w:right="249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Częstotliwość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spodziewanych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krótkotrwałych</w:t>
            </w:r>
            <w:r w:rsidRPr="007C2E3B">
              <w:rPr>
                <w:rFonts w:ascii="Times New Roman" w:hAnsi="Times New Roman"/>
                <w:spacing w:val="6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2),</w:t>
            </w:r>
            <w:r w:rsidRPr="007C2E3B">
              <w:rPr>
                <w:rFonts w:ascii="Times New Roman" w:hAnsi="Times New Roman"/>
                <w:spacing w:val="1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1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25),</w:t>
            </w:r>
            <w:r w:rsidRPr="007C2E3B">
              <w:rPr>
                <w:rFonts w:ascii="Times New Roman" w:hAnsi="Times New Roman"/>
                <w:spacing w:val="12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29)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1C52C" w14:textId="77777777" w:rsidR="00D34D80" w:rsidRPr="007C2E3B" w:rsidRDefault="00D34D80" w:rsidP="00070CAC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070CAC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sporadycznie - </w:t>
            </w:r>
            <w:r w:rsidR="00070CAC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 xml:space="preserve">mała skala zagrożenia. 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5829C644" w14:textId="77777777" w:rsidTr="007C2E3B">
        <w:trPr>
          <w:gridAfter w:val="2"/>
          <w:wAfter w:w="20" w:type="dxa"/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0E3CD" w14:textId="77777777" w:rsidR="00D34D80" w:rsidRPr="007C2E3B" w:rsidRDefault="00D34D8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149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00F14" w14:textId="77777777" w:rsidR="00D34D80" w:rsidRPr="007C2E3B" w:rsidRDefault="00D34D80" w:rsidP="007C2E3B">
            <w:pPr>
              <w:pStyle w:val="TableParagraph"/>
              <w:spacing w:before="38"/>
              <w:ind w:left="106" w:right="339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Czas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trwania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spodziewanych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krótkotrwałych</w:t>
            </w:r>
            <w:r w:rsidRPr="007C2E3B">
              <w:rPr>
                <w:rFonts w:ascii="Times New Roman" w:hAnsi="Times New Roman"/>
                <w:spacing w:val="6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2),</w:t>
            </w:r>
            <w:r w:rsidRPr="007C2E3B">
              <w:rPr>
                <w:rFonts w:ascii="Times New Roman" w:hAnsi="Times New Roman"/>
                <w:spacing w:val="1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1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25),</w:t>
            </w:r>
            <w:r w:rsidRPr="007C2E3B">
              <w:rPr>
                <w:rFonts w:ascii="Times New Roman" w:hAnsi="Times New Roman"/>
                <w:spacing w:val="12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29)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1F69C7" w14:textId="77777777" w:rsidR="00D34D80" w:rsidRPr="007C2E3B" w:rsidRDefault="00D34D80" w:rsidP="00070CAC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070CAC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sporadycznie, krótkotrwały charakter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D50A6D" w14:paraId="11C2BCF4" w14:textId="77777777" w:rsidTr="007C2E3B">
        <w:trPr>
          <w:gridAfter w:val="2"/>
          <w:wAfter w:w="20" w:type="dxa"/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A809C6" w14:textId="77777777" w:rsidR="00D34D80" w:rsidRPr="007C2E3B" w:rsidRDefault="00D34D8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lastRenderedPageBreak/>
              <w:t>150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BE06D" w14:textId="77777777" w:rsidR="00D34D80" w:rsidRPr="007C2E3B" w:rsidRDefault="00D34D80" w:rsidP="007C2E3B">
            <w:pPr>
              <w:pStyle w:val="TableParagraph"/>
              <w:spacing w:before="38"/>
              <w:ind w:left="106" w:right="55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Przyczyna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spodziewanych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krótkotrwałych</w:t>
            </w:r>
            <w:r w:rsidRPr="007C2E3B">
              <w:rPr>
                <w:rFonts w:ascii="Times New Roman" w:hAnsi="Times New Roman"/>
                <w:spacing w:val="3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2),</w:t>
            </w:r>
            <w:r w:rsidRPr="007C2E3B">
              <w:rPr>
                <w:rFonts w:ascii="Times New Roman" w:hAnsi="Times New Roman"/>
                <w:spacing w:val="1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1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25),</w:t>
            </w:r>
            <w:r w:rsidRPr="007C2E3B">
              <w:rPr>
                <w:rFonts w:ascii="Times New Roman" w:hAnsi="Times New Roman"/>
                <w:spacing w:val="12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29)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D73DD" w14:textId="77777777" w:rsidR="00D34D80" w:rsidRPr="007C2E3B" w:rsidRDefault="00D34D80" w:rsidP="00070CAC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070CAC" w:rsidRPr="00070CAC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zanieczyszczone wody opadowe, spływy z pól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272CD17F" w14:textId="77777777" w:rsidTr="007C2E3B">
        <w:trPr>
          <w:gridAfter w:val="2"/>
          <w:wAfter w:w="20" w:type="dxa"/>
          <w:trHeight w:val="82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7A40B" w14:textId="77777777" w:rsidR="00D34D80" w:rsidRPr="007C2E3B" w:rsidRDefault="00D34D80" w:rsidP="007C2E3B">
            <w:pPr>
              <w:pStyle w:val="TableParagraph"/>
              <w:spacing w:before="6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49BD3E2B" w14:textId="77777777"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151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6E157" w14:textId="77777777" w:rsidR="00D34D80" w:rsidRPr="007C2E3B" w:rsidRDefault="00D34D80" w:rsidP="007C2E3B">
            <w:pPr>
              <w:pStyle w:val="TableParagraph"/>
              <w:spacing w:before="48"/>
              <w:ind w:left="106" w:right="887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Działania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podejmowane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związku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ze</w:t>
            </w:r>
            <w:r w:rsidRPr="007C2E3B">
              <w:rPr>
                <w:rFonts w:ascii="Times New Roman" w:hAnsi="Times New Roman"/>
                <w:spacing w:val="2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spodziewanymi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krótkotrwałymi</w:t>
            </w:r>
            <w:r w:rsidRPr="007C2E3B">
              <w:rPr>
                <w:rFonts w:ascii="Times New Roman" w:hAnsi="Times New Roman"/>
                <w:spacing w:val="4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zanieczyszczeniami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FD220" w14:textId="77777777" w:rsidR="00D34D80" w:rsidRPr="007C2E3B" w:rsidRDefault="00D34D80" w:rsidP="00070CAC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070CAC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adekwatnie do zaistniałych potrzeb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6A33C95B" w14:textId="77777777" w:rsidTr="007C2E3B">
        <w:trPr>
          <w:gridAfter w:val="2"/>
          <w:wAfter w:w="20" w:type="dxa"/>
          <w:trHeight w:val="82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6DADA1" w14:textId="77777777" w:rsidR="00D34D80" w:rsidRPr="007C2E3B" w:rsidRDefault="00D34D80" w:rsidP="007C2E3B">
            <w:pPr>
              <w:pStyle w:val="TableParagraph"/>
              <w:spacing w:before="6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73AAF80A" w14:textId="77777777"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152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FA8FE6" w14:textId="77777777" w:rsidR="00D34D80" w:rsidRPr="007C2E3B" w:rsidRDefault="00D34D80" w:rsidP="007C2E3B">
            <w:pPr>
              <w:pStyle w:val="TableParagraph"/>
              <w:spacing w:before="48"/>
              <w:ind w:left="106" w:right="294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Działania,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jakie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zostaną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podjęte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przypadku</w:t>
            </w:r>
            <w:r w:rsidRPr="007C2E3B">
              <w:rPr>
                <w:rFonts w:ascii="Times New Roman" w:hAnsi="Times New Roman"/>
                <w:spacing w:val="4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wystąpienia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spodziewanych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krótkotrwałych</w:t>
            </w:r>
            <w:r w:rsidRPr="007C2E3B">
              <w:rPr>
                <w:rFonts w:ascii="Times New Roman" w:hAnsi="Times New Roman"/>
                <w:spacing w:val="4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F0C33" w14:textId="77777777" w:rsidR="00D34D80" w:rsidRPr="007C2E3B" w:rsidRDefault="00D34D80" w:rsidP="00070CAC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070CAC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adekwatnie do zaistniałych potrzeb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3EA76312" w14:textId="77777777" w:rsidTr="007C2E3B">
        <w:trPr>
          <w:gridAfter w:val="2"/>
          <w:wAfter w:w="20" w:type="dxa"/>
          <w:trHeight w:val="82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0A2AD" w14:textId="77777777" w:rsidR="00D34D80" w:rsidRPr="007C2E3B" w:rsidRDefault="00D34D80" w:rsidP="007C2E3B">
            <w:pPr>
              <w:pStyle w:val="TableParagraph"/>
              <w:spacing w:before="6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7C2DBDAE" w14:textId="77777777"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153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2BF90" w14:textId="77777777" w:rsidR="00D34D80" w:rsidRPr="007C2E3B" w:rsidRDefault="00D34D80" w:rsidP="007C2E3B">
            <w:pPr>
              <w:pStyle w:val="TableParagraph"/>
              <w:spacing w:before="48"/>
              <w:ind w:left="106" w:right="85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Właściwe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organy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i 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>osoby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wskazane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do</w:t>
            </w:r>
            <w:r w:rsidRPr="007C2E3B">
              <w:rPr>
                <w:rFonts w:ascii="Times New Roman" w:hAnsi="Times New Roman"/>
                <w:spacing w:val="2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kontaktu na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wypadek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wystąpienia</w:t>
            </w:r>
            <w:r w:rsidRPr="007C2E3B">
              <w:rPr>
                <w:rFonts w:ascii="Times New Roman" w:hAnsi="Times New Roman"/>
                <w:spacing w:val="2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krótkotrwałych</w:t>
            </w:r>
            <w:r w:rsidRPr="007C2E3B">
              <w:rPr>
                <w:rFonts w:ascii="Times New Roman" w:hAns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10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50)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BBAD4" w14:textId="77777777" w:rsidR="00070CAC" w:rsidRDefault="00D34D80" w:rsidP="00070CAC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070CAC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1. Miejski Ośrodek Sportu i Rekreacji w Ciechanowie (adres: ul. 17 Stycznia 60B, 06-400 Ciechanów, tel. + 48 23 6732484, mail:  mosir@mosiciech.pl)</w:t>
            </w:r>
          </w:p>
          <w:p w14:paraId="160AFD62" w14:textId="77777777" w:rsidR="00D34D80" w:rsidRPr="007C2E3B" w:rsidRDefault="00070CAC" w:rsidP="00070CAC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2. Państwowy Powiatowy Inspektor Sanitarny w Ciechanowie (adres: ul. Sienkiewicza 27, 06-400 Ciechanów, tel. +48 23 6723313)</w:t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D50A6D" w14:paraId="193F5985" w14:textId="77777777" w:rsidTr="007C2E3B">
        <w:trPr>
          <w:gridAfter w:val="2"/>
          <w:wAfter w:w="20" w:type="dxa"/>
          <w:trHeight w:val="829"/>
        </w:trPr>
        <w:tc>
          <w:tcPr>
            <w:tcW w:w="9654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08943" w14:textId="77777777" w:rsidR="00D34D80" w:rsidRPr="007C2E3B" w:rsidRDefault="00D34D80" w:rsidP="007C2E3B">
            <w:pPr>
              <w:pStyle w:val="TableParagraph"/>
              <w:spacing w:before="45"/>
              <w:ind w:left="276" w:right="276" w:firstLine="44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H.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Opis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cech fizycznych,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hydrologicznych i geograficznych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innych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powierzchniowych</w:t>
            </w:r>
            <w:r w:rsidRPr="007C2E3B">
              <w:rPr>
                <w:rFonts w:ascii="Times New Roman" w:hAnsi="Times New Roman"/>
                <w:b/>
                <w:spacing w:val="3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znajdujących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się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zlewni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wód,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których jest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kąpielisko,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za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pośrednictwem</w:t>
            </w:r>
            <w:r w:rsidRPr="007C2E3B">
              <w:rPr>
                <w:rFonts w:ascii="Times New Roman" w:hAnsi="Times New Roman"/>
                <w:b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których</w:t>
            </w:r>
          </w:p>
          <w:p w14:paraId="61EE97B8" w14:textId="77777777" w:rsidR="00D34D80" w:rsidRPr="007C2E3B" w:rsidRDefault="00D34D80" w:rsidP="007C2E3B">
            <w:pPr>
              <w:pStyle w:val="TableParagraph"/>
              <w:spacing w:before="3"/>
              <w:ind w:left="2173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b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możliwy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dopływ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do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wody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kąpielisku</w:t>
            </w:r>
          </w:p>
        </w:tc>
      </w:tr>
      <w:tr w:rsidR="00D34D80" w:rsidRPr="007C2E3B" w14:paraId="1E99EA47" w14:textId="77777777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9F778" w14:textId="77777777" w:rsidR="00D34D80" w:rsidRPr="007C2E3B" w:rsidRDefault="00D34D80" w:rsidP="007C2E3B">
            <w:pPr>
              <w:pStyle w:val="TableParagraph"/>
              <w:spacing w:before="17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b/>
                <w:spacing w:val="-2"/>
                <w:w w:val="105"/>
                <w:position w:val="-9"/>
                <w:sz w:val="21"/>
                <w:lang w:val="pl-PL"/>
              </w:rPr>
              <w:t>I</w:t>
            </w:r>
            <w:r w:rsidRPr="007C2E3B">
              <w:rPr>
                <w:rFonts w:ascii="Times New Roman"/>
                <w:spacing w:val="-1"/>
                <w:w w:val="105"/>
                <w:sz w:val="13"/>
                <w:lang w:val="pl-PL"/>
              </w:rPr>
              <w:t>51)</w:t>
            </w:r>
          </w:p>
        </w:tc>
        <w:tc>
          <w:tcPr>
            <w:tcW w:w="879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77A41" w14:textId="77777777" w:rsidR="00D34D80" w:rsidRPr="007C2E3B" w:rsidRDefault="00D34D80" w:rsidP="00D34D80">
            <w:pPr>
              <w:rPr>
                <w:lang w:val="pl-PL"/>
              </w:rPr>
            </w:pPr>
          </w:p>
        </w:tc>
      </w:tr>
      <w:tr w:rsidR="00D34D80" w:rsidRPr="007C2E3B" w14:paraId="7687255D" w14:textId="77777777" w:rsidTr="007C2E3B">
        <w:trPr>
          <w:gridAfter w:val="2"/>
          <w:wAfter w:w="20" w:type="dxa"/>
          <w:trHeight w:val="82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D7765" w14:textId="77777777" w:rsidR="00D34D80" w:rsidRPr="007C2E3B" w:rsidRDefault="00D34D80" w:rsidP="007C2E3B">
            <w:pPr>
              <w:pStyle w:val="TableParagraph"/>
              <w:spacing w:before="6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2C9A09C0" w14:textId="77777777"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154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4DD19" w14:textId="77777777" w:rsidR="00D34D80" w:rsidRPr="007C2E3B" w:rsidRDefault="00D34D80" w:rsidP="007C2E3B">
            <w:pPr>
              <w:pStyle w:val="TableParagraph"/>
              <w:spacing w:before="46"/>
              <w:ind w:left="105" w:right="26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cieku,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jeziora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innego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zbiornika</w:t>
            </w:r>
            <w:r w:rsidRPr="007C2E3B">
              <w:rPr>
                <w:rFonts w:ascii="Times New Roman" w:hAnsi="Times New Roman"/>
                <w:spacing w:val="2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wodnego,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akwenu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przejściowych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4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przybrzeżnych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2D376" w14:textId="77777777" w:rsidR="00D34D80" w:rsidRPr="007C2E3B" w:rsidRDefault="00D34D80" w:rsidP="00626919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626919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626919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626919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626919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626919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B53A5A" w14:paraId="7F4FFB8B" w14:textId="77777777" w:rsidTr="007C2E3B">
        <w:trPr>
          <w:gridAfter w:val="2"/>
          <w:wAfter w:w="20" w:type="dxa"/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15646" w14:textId="77777777"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155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78E13" w14:textId="77777777" w:rsidR="00D34D80" w:rsidRPr="007C2E3B" w:rsidRDefault="00D34D80" w:rsidP="007C2E3B">
            <w:pPr>
              <w:pStyle w:val="TableParagraph"/>
              <w:spacing w:before="40"/>
              <w:ind w:left="105" w:right="1719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3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19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52)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25627" w14:textId="77777777" w:rsidR="00D34D80" w:rsidRPr="007C2E3B" w:rsidRDefault="00D34D80" w:rsidP="00B53A5A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68299D27" w14:textId="77777777" w:rsidTr="007C2E3B">
        <w:trPr>
          <w:gridAfter w:val="2"/>
          <w:wAfter w:w="20" w:type="dxa"/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1FA7C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156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32B9B" w14:textId="77777777" w:rsidR="00D34D80" w:rsidRPr="007C2E3B" w:rsidRDefault="00D34D80" w:rsidP="007C2E3B">
            <w:pPr>
              <w:pStyle w:val="TableParagraph"/>
              <w:spacing w:before="2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Kod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CBADE" w14:textId="77777777" w:rsidR="00D34D80" w:rsidRPr="007C2E3B" w:rsidRDefault="00D34D80" w:rsidP="00B53A5A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2476B6F1" w14:textId="77777777" w:rsidTr="007C2E3B">
        <w:trPr>
          <w:gridAfter w:val="2"/>
          <w:wAfter w:w="20" w:type="dxa"/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EDE73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157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128B03A" w14:textId="77777777" w:rsidR="00D34D80" w:rsidRPr="007C2E3B" w:rsidRDefault="00D34D80" w:rsidP="007C2E3B">
            <w:pPr>
              <w:pStyle w:val="TableParagraph"/>
              <w:spacing w:before="9"/>
              <w:rPr>
                <w:rFonts w:ascii="Times New Roman" w:eastAsia="Times New Roman" w:hAnsi="Times New Roman"/>
                <w:sz w:val="30"/>
                <w:szCs w:val="30"/>
                <w:lang w:val="pl-PL"/>
              </w:rPr>
            </w:pPr>
          </w:p>
          <w:p w14:paraId="70FD81BA" w14:textId="77777777" w:rsidR="00D34D80" w:rsidRPr="007C2E3B" w:rsidRDefault="00D34D80" w:rsidP="007C2E3B">
            <w:pPr>
              <w:pStyle w:val="TableParagraph"/>
              <w:ind w:left="10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Wysokość</w:t>
            </w:r>
            <w:r w:rsidRPr="007C2E3B">
              <w:rPr>
                <w:rFonts w:ascii="Times New Roman" w:hAns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nad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poziomem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morza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8),</w:t>
            </w:r>
            <w:r w:rsidRPr="007C2E3B">
              <w:rPr>
                <w:rFonts w:ascii="Times New Roman" w:hAnsi="Times New Roman"/>
                <w:spacing w:val="4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53)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66A28C" w14:textId="77777777"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&lt;</w:t>
            </w:r>
            <w:r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200</w:t>
            </w:r>
            <w:r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D34D80" w:rsidRPr="007C2E3B" w14:paraId="76825E4B" w14:textId="77777777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550C78" w14:textId="77777777" w:rsidR="00D34D80" w:rsidRPr="007C2E3B" w:rsidRDefault="00D34D80" w:rsidP="007C2E3B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158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ECC5E64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4DF37B" w14:textId="77777777"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200–800</w:t>
            </w:r>
            <w:r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D34D80" w:rsidRPr="007C2E3B" w14:paraId="17E82CA3" w14:textId="77777777" w:rsidTr="007C2E3B">
        <w:trPr>
          <w:gridAfter w:val="2"/>
          <w:wAfter w:w="20" w:type="dxa"/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684E53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159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168FE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75C3DF" w14:textId="77777777"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&gt;</w:t>
            </w:r>
            <w:r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800</w:t>
            </w:r>
            <w:r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D34D80" w:rsidRPr="007C2E3B" w14:paraId="7A890321" w14:textId="77777777" w:rsidTr="007C2E3B">
        <w:trPr>
          <w:gridAfter w:val="2"/>
          <w:wAfter w:w="20" w:type="dxa"/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52EE6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160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EE5048B" w14:textId="77777777" w:rsidR="00D34D80" w:rsidRPr="007C2E3B" w:rsidRDefault="00D34D80" w:rsidP="00D34D8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32EC4447" w14:textId="77777777" w:rsidR="00D34D80" w:rsidRPr="007C2E3B" w:rsidRDefault="00D34D80" w:rsidP="00D34D8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2D043455" w14:textId="77777777" w:rsidR="00D34D80" w:rsidRPr="007C2E3B" w:rsidRDefault="00D34D80" w:rsidP="007C2E3B">
            <w:pPr>
              <w:pStyle w:val="TableParagraph"/>
              <w:spacing w:before="141"/>
              <w:ind w:left="10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2"/>
                <w:w w:val="105"/>
                <w:sz w:val="21"/>
                <w:lang w:val="pl-PL"/>
              </w:rPr>
              <w:t>Powierzchnia</w:t>
            </w:r>
            <w:r w:rsidRPr="007C2E3B">
              <w:rPr>
                <w:rFonts w:ascii="Times New Roman"/>
                <w:spacing w:val="-31"/>
                <w:w w:val="10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2"/>
                <w:w w:val="105"/>
                <w:sz w:val="21"/>
                <w:lang w:val="pl-PL"/>
              </w:rPr>
              <w:t>zlewni</w:t>
            </w:r>
            <w:r w:rsidRPr="007C2E3B">
              <w:rPr>
                <w:rFonts w:ascii="Times New Roman"/>
                <w:spacing w:val="-1"/>
                <w:w w:val="105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/>
                <w:spacing w:val="-17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w w:val="105"/>
                <w:position w:val="10"/>
                <w:sz w:val="13"/>
                <w:lang w:val="pl-PL"/>
              </w:rPr>
              <w:t>8),</w:t>
            </w:r>
            <w:r w:rsidRPr="007C2E3B">
              <w:rPr>
                <w:rFonts w:ascii="Times New Roman"/>
                <w:spacing w:val="-16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w w:val="105"/>
                <w:position w:val="10"/>
                <w:sz w:val="13"/>
                <w:lang w:val="pl-PL"/>
              </w:rPr>
              <w:t>54)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5860DF" w14:textId="77777777"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&lt;</w:t>
            </w:r>
            <w:r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10</w:t>
            </w:r>
            <w:r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km²</w:t>
            </w:r>
          </w:p>
        </w:tc>
      </w:tr>
      <w:tr w:rsidR="00D34D80" w:rsidRPr="00D50A6D" w14:paraId="29A76680" w14:textId="77777777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A0B10" w14:textId="77777777" w:rsidR="00D34D80" w:rsidRPr="007C2E3B" w:rsidRDefault="00D34D80" w:rsidP="007C2E3B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161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4974B3E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2E48B1" w14:textId="77777777" w:rsidR="00D34D80" w:rsidRPr="007C2E3B" w:rsidRDefault="00D34D80" w:rsidP="007C2E3B">
            <w:pPr>
              <w:pStyle w:val="Nagwek1"/>
              <w:tabs>
                <w:tab w:val="left" w:pos="290"/>
              </w:tabs>
              <w:spacing w:before="0"/>
              <w:ind w:left="108" w:firstLine="0"/>
              <w:rPr>
                <w:lang w:val="pl-PL"/>
              </w:rPr>
            </w:pPr>
            <w:r w:rsidRPr="007C2E3B">
              <w:rPr>
                <w:rFonts w:ascii="Arial" w:hAnsi="Arial" w:cs="Arial"/>
                <w:b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lang w:val="pl-PL"/>
              </w:rPr>
            </w:r>
            <w:r w:rsidRPr="007C2E3B">
              <w:rPr>
                <w:rFonts w:ascii="Arial" w:hAnsi="Arial" w:cs="Arial"/>
                <w:b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lang w:val="pl-PL"/>
              </w:rPr>
              <w:t xml:space="preserve"> </w:t>
            </w:r>
            <w:r w:rsidRPr="007C2E3B">
              <w:rPr>
                <w:lang w:val="pl-PL"/>
              </w:rPr>
              <w:t>10</w:t>
            </w:r>
            <w:r w:rsidRPr="007C2E3B">
              <w:rPr>
                <w:spacing w:val="2"/>
                <w:lang w:val="pl-PL"/>
              </w:rPr>
              <w:t xml:space="preserve"> </w:t>
            </w:r>
            <w:r w:rsidRPr="007C2E3B">
              <w:rPr>
                <w:spacing w:val="-1"/>
                <w:lang w:val="pl-PL"/>
              </w:rPr>
              <w:t>km²</w:t>
            </w:r>
            <w:r w:rsidRPr="007C2E3B">
              <w:rPr>
                <w:spacing w:val="1"/>
                <w:lang w:val="pl-PL"/>
              </w:rPr>
              <w:t xml:space="preserve"> </w:t>
            </w:r>
            <w:r w:rsidRPr="007C2E3B">
              <w:rPr>
                <w:spacing w:val="-1"/>
                <w:lang w:val="pl-PL"/>
              </w:rPr>
              <w:t>lub</w:t>
            </w:r>
            <w:r w:rsidRPr="007C2E3B">
              <w:rPr>
                <w:spacing w:val="5"/>
                <w:lang w:val="pl-PL"/>
              </w:rPr>
              <w:t xml:space="preserve"> </w:t>
            </w:r>
            <w:r w:rsidRPr="007C2E3B">
              <w:rPr>
                <w:spacing w:val="-1"/>
                <w:lang w:val="pl-PL"/>
              </w:rPr>
              <w:t>więcej,</w:t>
            </w:r>
            <w:r w:rsidRPr="007C2E3B">
              <w:rPr>
                <w:spacing w:val="1"/>
                <w:lang w:val="pl-PL"/>
              </w:rPr>
              <w:t xml:space="preserve"> </w:t>
            </w:r>
            <w:r w:rsidRPr="007C2E3B">
              <w:rPr>
                <w:spacing w:val="-1"/>
                <w:lang w:val="pl-PL"/>
              </w:rPr>
              <w:t>ale</w:t>
            </w:r>
            <w:r w:rsidRPr="007C2E3B">
              <w:rPr>
                <w:spacing w:val="3"/>
                <w:lang w:val="pl-PL"/>
              </w:rPr>
              <w:t xml:space="preserve"> </w:t>
            </w:r>
            <w:r w:rsidRPr="007C2E3B">
              <w:rPr>
                <w:spacing w:val="-1"/>
                <w:lang w:val="pl-PL"/>
              </w:rPr>
              <w:t>mniej</w:t>
            </w:r>
            <w:r w:rsidRPr="007C2E3B">
              <w:rPr>
                <w:spacing w:val="3"/>
                <w:lang w:val="pl-PL"/>
              </w:rPr>
              <w:t xml:space="preserve"> </w:t>
            </w:r>
            <w:r w:rsidRPr="007C2E3B">
              <w:rPr>
                <w:spacing w:val="-1"/>
                <w:lang w:val="pl-PL"/>
              </w:rPr>
              <w:t>niż</w:t>
            </w:r>
            <w:r w:rsidRPr="007C2E3B">
              <w:rPr>
                <w:spacing w:val="1"/>
                <w:lang w:val="pl-PL"/>
              </w:rPr>
              <w:t xml:space="preserve"> </w:t>
            </w:r>
            <w:r w:rsidRPr="007C2E3B">
              <w:rPr>
                <w:lang w:val="pl-PL"/>
              </w:rPr>
              <w:t>100</w:t>
            </w:r>
            <w:r w:rsidRPr="007C2E3B">
              <w:rPr>
                <w:spacing w:val="2"/>
                <w:lang w:val="pl-PL"/>
              </w:rPr>
              <w:t xml:space="preserve"> </w:t>
            </w:r>
            <w:r w:rsidRPr="007C2E3B">
              <w:rPr>
                <w:spacing w:val="-1"/>
                <w:lang w:val="pl-PL"/>
              </w:rPr>
              <w:t>km²</w:t>
            </w:r>
          </w:p>
        </w:tc>
      </w:tr>
      <w:tr w:rsidR="00D34D80" w:rsidRPr="00D50A6D" w14:paraId="60473368" w14:textId="77777777" w:rsidTr="007C2E3B">
        <w:trPr>
          <w:gridAfter w:val="2"/>
          <w:wAfter w:w="20" w:type="dxa"/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3F8D2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162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73D4C3C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A25943" w14:textId="77777777" w:rsidR="00D34D80" w:rsidRPr="007C2E3B" w:rsidRDefault="00D34D80" w:rsidP="007C2E3B">
            <w:pPr>
              <w:tabs>
                <w:tab w:val="left" w:pos="290"/>
              </w:tabs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100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więcej,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ale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mniej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niż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1000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</w:p>
        </w:tc>
      </w:tr>
      <w:tr w:rsidR="00D34D80" w:rsidRPr="00D50A6D" w14:paraId="70DAB7D6" w14:textId="77777777" w:rsidTr="007C2E3B">
        <w:trPr>
          <w:gridAfter w:val="2"/>
          <w:wAfter w:w="20" w:type="dxa"/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C1558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163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71B8E68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3329E3" w14:textId="77777777" w:rsidR="00D34D80" w:rsidRPr="007C2E3B" w:rsidRDefault="00D34D80" w:rsidP="007C2E3B">
            <w:pPr>
              <w:tabs>
                <w:tab w:val="left" w:pos="290"/>
              </w:tabs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1000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km²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więcej,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ale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mniej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niż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10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000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km²</w:t>
            </w:r>
          </w:p>
        </w:tc>
      </w:tr>
      <w:tr w:rsidR="00D34D80" w:rsidRPr="007C2E3B" w14:paraId="2067D5D0" w14:textId="77777777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B8CCC" w14:textId="77777777" w:rsidR="00D34D80" w:rsidRPr="007C2E3B" w:rsidRDefault="00D34D80" w:rsidP="007C2E3B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164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531EB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B8ECF9" w14:textId="77777777"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≥</w:t>
            </w:r>
            <w:r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10</w:t>
            </w:r>
            <w:r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000</w:t>
            </w:r>
            <w:r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>km²</w:t>
            </w:r>
          </w:p>
        </w:tc>
      </w:tr>
      <w:tr w:rsidR="00D34D80" w:rsidRPr="007C2E3B" w14:paraId="4016D191" w14:textId="77777777" w:rsidTr="007C2E3B">
        <w:trPr>
          <w:gridAfter w:val="2"/>
          <w:wAfter w:w="20" w:type="dxa"/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25FBC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165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69F7A9B" w14:textId="77777777" w:rsidR="00D34D80" w:rsidRPr="007C2E3B" w:rsidRDefault="00D34D80" w:rsidP="007C2E3B">
            <w:pPr>
              <w:pStyle w:val="TableParagraph"/>
              <w:spacing w:before="183"/>
              <w:ind w:left="10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Typ</w:t>
            </w:r>
            <w:r w:rsidRPr="007C2E3B">
              <w:rPr>
                <w:rFonts w:ascii="Times New Roman"/>
                <w:spacing w:val="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cieku</w:t>
            </w:r>
            <w:r w:rsidRPr="007C2E3B">
              <w:rPr>
                <w:rFonts w:ascii="Times New Roman"/>
                <w:spacing w:val="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/>
                <w:spacing w:val="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jeziora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/>
                <w:spacing w:val="9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17),</w:t>
            </w:r>
            <w:r w:rsidRPr="007C2E3B">
              <w:rPr>
                <w:rFonts w:ascii="Times New Roman"/>
                <w:spacing w:val="9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55),</w:t>
            </w:r>
            <w:r w:rsidRPr="007C2E3B">
              <w:rPr>
                <w:rFonts w:ascii="Times New Roman"/>
                <w:spacing w:val="6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56)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F2E7A" w14:textId="77777777" w:rsidR="00D34D80" w:rsidRPr="007C2E3B" w:rsidRDefault="00D34D80" w:rsidP="00B53A5A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kod</w:t>
            </w:r>
            <w:r w:rsidRPr="007C2E3B">
              <w:rPr>
                <w:rFonts w:asci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 w:rsidR="00CB37B2" w:rsidRPr="007C2E3B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="00CB37B2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CB37B2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CB37B2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CB37B2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4E493EB3" w14:textId="77777777" w:rsidTr="007C2E3B">
        <w:trPr>
          <w:gridAfter w:val="2"/>
          <w:wAfter w:w="20" w:type="dxa"/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279F2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166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D23B0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0EEA8E" w14:textId="77777777" w:rsidR="00D34D80" w:rsidRPr="007C2E3B" w:rsidRDefault="00D34D80" w:rsidP="00B53A5A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 w:rsidR="00CB37B2" w:rsidRPr="007C2E3B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="00CB37B2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CB37B2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CB37B2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CB37B2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B53A5A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14:paraId="2183C521" w14:textId="77777777" w:rsidTr="007C2E3B">
        <w:trPr>
          <w:gridAfter w:val="2"/>
          <w:wAfter w:w="20" w:type="dxa"/>
          <w:trHeight w:val="62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72F31" w14:textId="77777777" w:rsidR="00D34D80" w:rsidRPr="007C2E3B" w:rsidRDefault="00D34D80" w:rsidP="007C2E3B">
            <w:pPr>
              <w:pStyle w:val="TableParagraph"/>
              <w:spacing w:before="10"/>
              <w:rPr>
                <w:rFonts w:ascii="Times New Roman" w:eastAsia="Times New Roman" w:hAnsi="Times New Roman"/>
                <w:sz w:val="15"/>
                <w:szCs w:val="15"/>
                <w:lang w:val="pl-PL"/>
              </w:rPr>
            </w:pPr>
          </w:p>
          <w:p w14:paraId="27DA66A9" w14:textId="77777777"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167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0A11E9D" w14:textId="77777777" w:rsidR="00D34D80" w:rsidRPr="007C2E3B" w:rsidRDefault="00D34D80" w:rsidP="00D34D8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40202FDF" w14:textId="77777777" w:rsidR="00D34D80" w:rsidRPr="007C2E3B" w:rsidRDefault="00D34D80" w:rsidP="00D34D8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14:paraId="2DD958C1" w14:textId="77777777" w:rsidR="00D34D80" w:rsidRPr="007C2E3B" w:rsidRDefault="00D34D80" w:rsidP="007C2E3B">
            <w:pPr>
              <w:pStyle w:val="TableParagraph"/>
              <w:spacing w:before="10"/>
              <w:rPr>
                <w:rFonts w:ascii="Times New Roman" w:eastAsia="Times New Roman" w:hAnsi="Times New Roman"/>
                <w:sz w:val="30"/>
                <w:szCs w:val="30"/>
                <w:lang w:val="pl-PL"/>
              </w:rPr>
            </w:pPr>
          </w:p>
          <w:p w14:paraId="062EA1C8" w14:textId="77777777" w:rsidR="00D34D80" w:rsidRPr="007C2E3B" w:rsidRDefault="00D34D80" w:rsidP="007C2E3B">
            <w:pPr>
              <w:pStyle w:val="TableParagraph"/>
              <w:ind w:left="10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przepływ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ostatnich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4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lat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18),</w:t>
            </w:r>
            <w:r w:rsidRPr="007C2E3B">
              <w:rPr>
                <w:rFonts w:ascii="Times New Roman" w:hAnsi="Times New Roman"/>
                <w:spacing w:val="6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57)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13BF0" w14:textId="77777777" w:rsidR="00D34D80" w:rsidRPr="007C2E3B" w:rsidRDefault="00D34D80" w:rsidP="007C2E3B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 niski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przepływ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wielolecia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(SNQ)</w:t>
            </w:r>
          </w:p>
          <w:p w14:paraId="38654E90" w14:textId="77777777" w:rsidR="00D34D80" w:rsidRPr="007C2E3B" w:rsidRDefault="00CB37B2" w:rsidP="007C2E3B">
            <w:pPr>
              <w:pStyle w:val="TableParagraph"/>
              <w:spacing w:before="44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Times New Roman" w:eastAsia="Times New Roman" w:hAnsi="Times New Roman"/>
                <w:spacing w:val="4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m³/s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 xml:space="preserve"> </w:t>
            </w:r>
          </w:p>
        </w:tc>
      </w:tr>
      <w:tr w:rsidR="00D34D80" w:rsidRPr="007C2E3B" w14:paraId="3D61A210" w14:textId="77777777" w:rsidTr="007C2E3B">
        <w:trPr>
          <w:gridAfter w:val="2"/>
          <w:wAfter w:w="20" w:type="dxa"/>
          <w:trHeight w:val="87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E3C28" w14:textId="77777777" w:rsidR="00D34D80" w:rsidRPr="007C2E3B" w:rsidRDefault="00D34D80" w:rsidP="007C2E3B">
            <w:pPr>
              <w:pStyle w:val="TableParagraph"/>
              <w:spacing w:before="6"/>
              <w:rPr>
                <w:rFonts w:ascii="Times New Roman" w:eastAsia="Times New Roman" w:hAnsi="Times New Roman"/>
                <w:sz w:val="26"/>
                <w:szCs w:val="26"/>
                <w:lang w:val="pl-PL"/>
              </w:rPr>
            </w:pPr>
          </w:p>
          <w:p w14:paraId="23C6BB13" w14:textId="77777777"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168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A039B00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E1356" w14:textId="77777777" w:rsidR="00D34D80" w:rsidRPr="007C2E3B" w:rsidRDefault="00D34D80" w:rsidP="007C2E3B">
            <w:pPr>
              <w:pStyle w:val="TableParagraph"/>
              <w:spacing w:before="37"/>
              <w:ind w:left="108" w:right="83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przepływów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średnich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rocznych</w:t>
            </w:r>
            <w:r w:rsidRPr="007C2E3B">
              <w:rPr>
                <w:rFonts w:ascii="Times New Roman" w:hAnsi="Times New Roman"/>
                <w:spacing w:val="3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wielolecia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(SSQ)</w:t>
            </w:r>
          </w:p>
          <w:p w14:paraId="0F1896E6" w14:textId="77777777" w:rsidR="00D34D80" w:rsidRPr="007C2E3B" w:rsidRDefault="00CB37B2" w:rsidP="007C2E3B">
            <w:pPr>
              <w:pStyle w:val="TableParagraph"/>
              <w:spacing w:before="40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Times New Roman" w:eastAsia="Times New Roman" w:hAnsi="Times New Roman"/>
                <w:spacing w:val="4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m³/s</w:t>
            </w:r>
          </w:p>
        </w:tc>
      </w:tr>
      <w:tr w:rsidR="00D34D80" w:rsidRPr="007C2E3B" w14:paraId="7E513BA9" w14:textId="77777777" w:rsidTr="007C2E3B">
        <w:trPr>
          <w:gridAfter w:val="2"/>
          <w:wAfter w:w="20" w:type="dxa"/>
          <w:trHeight w:val="62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3159A" w14:textId="77777777" w:rsidR="00D34D80" w:rsidRPr="007C2E3B" w:rsidRDefault="00D34D80" w:rsidP="007C2E3B">
            <w:pPr>
              <w:pStyle w:val="TableParagraph"/>
              <w:spacing w:before="8"/>
              <w:rPr>
                <w:rFonts w:ascii="Times New Roman" w:eastAsia="Times New Roman" w:hAnsi="Times New Roman"/>
                <w:sz w:val="15"/>
                <w:szCs w:val="15"/>
                <w:lang w:val="pl-PL"/>
              </w:rPr>
            </w:pPr>
          </w:p>
          <w:p w14:paraId="56B0B453" w14:textId="77777777"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169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2A5E6" w14:textId="77777777"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348EB" w14:textId="77777777"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wysoki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 przepływ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wielolecia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(SWQ)</w:t>
            </w:r>
          </w:p>
          <w:p w14:paraId="0731031E" w14:textId="77777777" w:rsidR="00D34D80" w:rsidRPr="007C2E3B" w:rsidRDefault="00CB37B2" w:rsidP="007C2E3B">
            <w:pPr>
              <w:pStyle w:val="TableParagraph"/>
              <w:spacing w:before="44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Times New Roman" w:eastAsia="Times New Roman" w:hAnsi="Times New Roman"/>
                <w:spacing w:val="4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m³/s</w:t>
            </w:r>
          </w:p>
        </w:tc>
      </w:tr>
      <w:tr w:rsidR="00D34D80" w:rsidRPr="007C2E3B" w14:paraId="02834B71" w14:textId="77777777" w:rsidTr="007C2E3B">
        <w:trPr>
          <w:gridAfter w:val="2"/>
          <w:wAfter w:w="20" w:type="dxa"/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AB138" w14:textId="77777777"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170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D5755" w14:textId="77777777" w:rsidR="00D34D80" w:rsidRPr="007C2E3B" w:rsidRDefault="00D34D80" w:rsidP="007C2E3B">
            <w:pPr>
              <w:pStyle w:val="TableParagraph"/>
              <w:spacing w:before="55"/>
              <w:ind w:left="106" w:right="459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Współczynnik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nieregularności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przepływów</w:t>
            </w:r>
            <w:r w:rsidRPr="007C2E3B">
              <w:rPr>
                <w:rFonts w:ascii="Times New Roman" w:hAnsi="Times New Roman"/>
                <w:spacing w:val="6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position w:val="-9"/>
                <w:sz w:val="21"/>
                <w:lang w:val="pl-PL"/>
              </w:rPr>
              <w:t>SSQ/SWQ</w:t>
            </w:r>
            <w:r w:rsidRPr="007C2E3B">
              <w:rPr>
                <w:rFonts w:ascii="Times New Roman" w:hAnsi="Times New Roman"/>
                <w:spacing w:val="-1"/>
                <w:sz w:val="13"/>
                <w:lang w:val="pl-PL"/>
              </w:rPr>
              <w:t>18),</w:t>
            </w:r>
            <w:r w:rsidRPr="007C2E3B">
              <w:rPr>
                <w:rFonts w:ascii="Times New Roman" w:hAnsi="Times New Roman"/>
                <w:spacing w:val="22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57)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C353D" w14:textId="77777777" w:rsidR="00D34D80" w:rsidRPr="007C2E3B" w:rsidRDefault="00D34D80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</w:tbl>
    <w:p w14:paraId="01F1DF48" w14:textId="77777777" w:rsidR="00EC6220" w:rsidRPr="007C2E3B" w:rsidRDefault="00EC6220" w:rsidP="00884215">
      <w:pPr>
        <w:spacing w:before="74" w:line="220" w:lineRule="exact"/>
        <w:ind w:left="100"/>
        <w:rPr>
          <w:rFonts w:ascii="Times New Roman" w:hAnsi="Times New Roman"/>
          <w:color w:val="000000"/>
          <w:spacing w:val="18"/>
          <w:sz w:val="20"/>
          <w:lang w:val="pl-PL"/>
        </w:rPr>
      </w:pPr>
    </w:p>
    <w:p w14:paraId="370F8D99" w14:textId="77777777" w:rsidR="00EC6220" w:rsidRPr="007C2E3B" w:rsidRDefault="00EC6220" w:rsidP="00884215">
      <w:pPr>
        <w:spacing w:before="74" w:line="220" w:lineRule="exact"/>
        <w:ind w:left="100"/>
        <w:rPr>
          <w:rFonts w:ascii="Times New Roman" w:hAnsi="Times New Roman"/>
          <w:color w:val="000000"/>
          <w:spacing w:val="18"/>
          <w:sz w:val="20"/>
          <w:lang w:val="pl-PL"/>
        </w:rPr>
      </w:pPr>
    </w:p>
    <w:p w14:paraId="6AB7F925" w14:textId="77777777" w:rsidR="001B25A1" w:rsidRPr="007C2E3B" w:rsidRDefault="009B0CE6" w:rsidP="00884215">
      <w:pPr>
        <w:spacing w:before="74" w:line="220" w:lineRule="exact"/>
        <w:ind w:left="100"/>
        <w:rPr>
          <w:rFonts w:ascii="Times New Roman" w:eastAsia="Times New Roman" w:hAnsi="Times New Roman"/>
          <w:color w:val="000000"/>
          <w:sz w:val="20"/>
          <w:szCs w:val="20"/>
          <w:lang w:val="pl-PL"/>
        </w:rPr>
      </w:pPr>
      <w:r w:rsidRPr="007C2E3B">
        <w:rPr>
          <w:rFonts w:ascii="Times New Roman" w:hAnsi="Times New Roman"/>
          <w:color w:val="000000"/>
          <w:spacing w:val="18"/>
          <w:sz w:val="20"/>
          <w:lang w:val="pl-PL"/>
        </w:rPr>
        <w:t>Objaśnienia:</w:t>
      </w:r>
      <w:r w:rsidRPr="007C2E3B">
        <w:rPr>
          <w:rFonts w:ascii="Times New Roman" w:hAnsi="Times New Roman"/>
          <w:color w:val="000000"/>
          <w:spacing w:val="-30"/>
          <w:sz w:val="20"/>
          <w:lang w:val="pl-PL"/>
        </w:rPr>
        <w:t xml:space="preserve"> </w:t>
      </w:r>
    </w:p>
    <w:p w14:paraId="2EDDFF72" w14:textId="77777777" w:rsidR="001B25A1" w:rsidRPr="007C2E3B" w:rsidRDefault="009B0CE6" w:rsidP="00884215">
      <w:pPr>
        <w:pStyle w:val="Tekstpodstawowy"/>
        <w:spacing w:before="122" w:line="220" w:lineRule="exact"/>
        <w:ind w:left="448" w:hanging="348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1)</w:t>
      </w:r>
      <w:r w:rsidRPr="007C2E3B">
        <w:rPr>
          <w:color w:val="000000"/>
          <w:position w:val="6"/>
          <w:sz w:val="11"/>
          <w:lang w:val="pl-PL"/>
        </w:rPr>
        <w:tab/>
      </w:r>
      <w:r w:rsidRPr="007C2E3B">
        <w:rPr>
          <w:color w:val="000000"/>
          <w:lang w:val="pl-PL"/>
        </w:rPr>
        <w:t>Dane własne organizatora kąpieliska oraz wyniki dokonanych przez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niego obserwacji.</w:t>
      </w:r>
    </w:p>
    <w:p w14:paraId="159D8DAF" w14:textId="77777777" w:rsidR="001B25A1" w:rsidRPr="007C2E3B" w:rsidRDefault="009B0CE6" w:rsidP="00884215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lastRenderedPageBreak/>
        <w:t>2)</w:t>
      </w:r>
      <w:r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 xml:space="preserve">Dane pochodzące od państwowego powiatowego inspektora </w:t>
      </w:r>
      <w:r w:rsidRPr="007C2E3B">
        <w:rPr>
          <w:color w:val="000000"/>
          <w:spacing w:val="-1"/>
          <w:lang w:val="pl-PL"/>
        </w:rPr>
        <w:t>sanitarnego</w:t>
      </w:r>
      <w:r w:rsidRPr="007C2E3B">
        <w:rPr>
          <w:color w:val="000000"/>
          <w:lang w:val="pl-PL"/>
        </w:rPr>
        <w:t xml:space="preserve"> lub od państwowego granicznego inspektora sanitarnego.</w:t>
      </w:r>
    </w:p>
    <w:p w14:paraId="5851412C" w14:textId="77777777" w:rsidR="001B25A1" w:rsidRPr="007C2E3B" w:rsidRDefault="009B0CE6" w:rsidP="00884215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3)</w:t>
      </w:r>
      <w:r w:rsidRPr="007C2E3B">
        <w:rPr>
          <w:color w:val="000000"/>
          <w:position w:val="6"/>
          <w:sz w:val="11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tylko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przypadku,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przed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aktualizacją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został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sporządzony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profil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wody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kąpielisku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poprzedzający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bieżącą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aktua-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color w:val="000000"/>
          <w:lang w:val="pl-PL"/>
        </w:rPr>
        <w:t>lizację.</w:t>
      </w:r>
    </w:p>
    <w:p w14:paraId="403E2394" w14:textId="77777777" w:rsidR="001B25A1" w:rsidRPr="007C2E3B" w:rsidRDefault="009B0CE6" w:rsidP="00884215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4)</w:t>
      </w:r>
      <w:r w:rsidRPr="007C2E3B">
        <w:rPr>
          <w:color w:val="000000"/>
          <w:position w:val="6"/>
          <w:sz w:val="11"/>
          <w:lang w:val="pl-PL"/>
        </w:rPr>
        <w:tab/>
      </w:r>
      <w:r w:rsidRPr="007C2E3B">
        <w:rPr>
          <w:color w:val="000000"/>
          <w:lang w:val="pl-PL"/>
        </w:rPr>
        <w:t>Pole 19 wypełnia się tylko w przypadku kąpieliska zlokalizowanego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na wodach przejściowych lub przybrzeżnych.</w:t>
      </w:r>
    </w:p>
    <w:p w14:paraId="2AE7C281" w14:textId="77777777" w:rsidR="001B25A1" w:rsidRPr="007C2E3B" w:rsidRDefault="009B0CE6" w:rsidP="00884215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5)</w:t>
      </w:r>
      <w:r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Dane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pochodzące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dyrektora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regionalnego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zarządu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gospodarki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wodnej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Polskich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właściciela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niebędących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własnością Skarbu Państwa.</w:t>
      </w:r>
    </w:p>
    <w:p w14:paraId="181D8B42" w14:textId="77777777" w:rsidR="001B25A1" w:rsidRPr="007C2E3B" w:rsidRDefault="009B0CE6" w:rsidP="00884215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6)</w:t>
      </w:r>
      <w:r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właściwe;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zaznaczenia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pola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20,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21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22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przechodzi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pola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24;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zaznaczono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23,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przechodzi się do pola 25.</w:t>
      </w:r>
    </w:p>
    <w:p w14:paraId="407425E3" w14:textId="77777777" w:rsidR="001B25A1" w:rsidRPr="007C2E3B" w:rsidRDefault="009B0CE6" w:rsidP="00884215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szCs w:val="11"/>
          <w:lang w:val="pl-PL"/>
        </w:rPr>
        <w:t>7)</w:t>
      </w:r>
      <w:r w:rsidRPr="007C2E3B">
        <w:rPr>
          <w:color w:val="000000"/>
          <w:position w:val="6"/>
          <w:sz w:val="11"/>
          <w:szCs w:val="11"/>
          <w:lang w:val="pl-PL"/>
        </w:rPr>
        <w:tab/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kąpielisko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nie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znajduje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wyznaczonej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jednolitej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części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powierzchniowych,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pola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26–31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pozostawia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puste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prze-</w:t>
      </w:r>
      <w:r w:rsidRPr="007C2E3B">
        <w:rPr>
          <w:color w:val="000000"/>
          <w:spacing w:val="24"/>
          <w:lang w:val="pl-PL"/>
        </w:rPr>
        <w:t xml:space="preserve"> </w:t>
      </w:r>
      <w:r w:rsidRPr="007C2E3B">
        <w:rPr>
          <w:color w:val="000000"/>
          <w:lang w:val="pl-PL"/>
        </w:rPr>
        <w:t>chodzi się do pola 32.</w:t>
      </w:r>
    </w:p>
    <w:p w14:paraId="42DE572C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8)</w:t>
      </w:r>
      <w:r w:rsidRPr="007C2E3B">
        <w:rPr>
          <w:color w:val="000000"/>
          <w:position w:val="6"/>
          <w:sz w:val="11"/>
          <w:lang w:val="pl-PL"/>
        </w:rPr>
        <w:tab/>
      </w:r>
      <w:r w:rsidRPr="007C2E3B">
        <w:rPr>
          <w:color w:val="000000"/>
          <w:lang w:val="pl-PL"/>
        </w:rPr>
        <w:t>Zaznacza się właściwe pole.</w:t>
      </w:r>
    </w:p>
    <w:p w14:paraId="66C3076D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9)</w:t>
      </w:r>
      <w:r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Podaje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kilometraż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początku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kąpieliska;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kąpielisko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nie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jest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zlokalizowane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cieku,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30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pozostawia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puste</w:t>
      </w:r>
      <w:r w:rsidRPr="007C2E3B">
        <w:rPr>
          <w:color w:val="000000"/>
          <w:spacing w:val="29"/>
          <w:lang w:val="pl-PL"/>
        </w:rPr>
        <w:t xml:space="preserve"> </w:t>
      </w:r>
      <w:r w:rsidRPr="007C2E3B">
        <w:rPr>
          <w:color w:val="000000"/>
          <w:lang w:val="pl-PL"/>
        </w:rPr>
        <w:t>i przechodzi się do pola 32.</w:t>
      </w:r>
    </w:p>
    <w:p w14:paraId="6300D5A2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10)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Zaznacza się właściwe;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jeżeli kąpielisko nie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jest zlokalizowane 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cieku, pole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31 pozostawia się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puste i przechodzi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 do pola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32.</w:t>
      </w:r>
    </w:p>
    <w:p w14:paraId="32109D6A" w14:textId="77777777" w:rsidR="001B25A1" w:rsidRPr="007C2E3B" w:rsidRDefault="009B0CE6" w:rsidP="00884215">
      <w:pPr>
        <w:pStyle w:val="Tekstpodstawowy"/>
        <w:spacing w:line="220" w:lineRule="exact"/>
        <w:ind w:left="440" w:right="118" w:hanging="341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11)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Podaje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współrzędne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punktów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granicznych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znajdujących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początku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końcu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kąpieliska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linii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brzegowej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współrzędne punktów granicznych znajdujących się na obszarze wód, na których jest zlokalizowane kąpielisko.</w:t>
      </w:r>
    </w:p>
    <w:p w14:paraId="4273C51F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szCs w:val="11"/>
          <w:lang w:val="pl-PL"/>
        </w:rPr>
        <w:t>12)</w:t>
      </w:r>
      <w:r w:rsidR="003B2CF0" w:rsidRPr="007C2E3B">
        <w:rPr>
          <w:color w:val="000000"/>
          <w:position w:val="6"/>
          <w:sz w:val="13"/>
          <w:szCs w:val="11"/>
          <w:lang w:val="pl-PL"/>
        </w:rPr>
        <w:tab/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układzie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współrzędnych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płaskich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prostokątnych,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obowiązującym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podkładzie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map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topograficznych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ortofotomap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państwo-</w:t>
      </w:r>
      <w:r w:rsidRPr="007C2E3B">
        <w:rPr>
          <w:color w:val="000000"/>
          <w:spacing w:val="27"/>
          <w:lang w:val="pl-PL"/>
        </w:rPr>
        <w:t xml:space="preserve"> </w:t>
      </w:r>
      <w:r w:rsidRPr="007C2E3B">
        <w:rPr>
          <w:color w:val="000000"/>
          <w:lang w:val="pl-PL"/>
        </w:rPr>
        <w:t>wego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zasobu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geodezyjnego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kartograficznego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odczytów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systemu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nawigacji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satelitarnej,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zgodnie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przepisami wydanymi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3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5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17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maja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1989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geodezyjne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kartograficzne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(Dz.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U.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2019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poz.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725, z późn. zm.).</w:t>
      </w:r>
    </w:p>
    <w:p w14:paraId="6E5E1964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13)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Dane pochodzące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Głównego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Inspektora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Ochrony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Środowiska.</w:t>
      </w:r>
    </w:p>
    <w:p w14:paraId="2B00F715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14)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Podaje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wypełniono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26.</w:t>
      </w:r>
    </w:p>
    <w:p w14:paraId="5F13ADE1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15)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Jeżeli kąpielisko nie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jest zlokalizowane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na cieku innym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niż zbiornik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zaporowy, przechodzi się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do punktu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II w części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C.</w:t>
      </w:r>
    </w:p>
    <w:p w14:paraId="110274FF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16)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Dotyczy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kąpieliska.</w:t>
      </w:r>
    </w:p>
    <w:p w14:paraId="264F0F77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szCs w:val="11"/>
          <w:lang w:val="pl-PL"/>
        </w:rPr>
        <w:t>17)</w:t>
      </w:r>
      <w:r w:rsidR="003B2CF0" w:rsidRPr="007C2E3B">
        <w:rPr>
          <w:color w:val="000000"/>
          <w:position w:val="6"/>
          <w:sz w:val="13"/>
          <w:szCs w:val="11"/>
          <w:lang w:val="pl-PL"/>
        </w:rPr>
        <w:tab/>
      </w:r>
      <w:r w:rsidRPr="007C2E3B">
        <w:rPr>
          <w:color w:val="000000"/>
          <w:lang w:val="pl-PL"/>
        </w:rPr>
        <w:t>Typy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powierzchniowych,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podziałem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kategorie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tych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wód,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są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określone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53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4 ustawy z dnia 20 lipca 2017 r. – Prawo wodne (Dz. U. z 2018 r. poz. 2268, z późn. zm.).</w:t>
      </w:r>
    </w:p>
    <w:p w14:paraId="4210FDE1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szCs w:val="11"/>
          <w:lang w:val="pl-PL"/>
        </w:rPr>
        <w:t>18)</w:t>
      </w:r>
      <w:r w:rsidR="003B2CF0" w:rsidRPr="007C2E3B">
        <w:rPr>
          <w:color w:val="000000"/>
          <w:position w:val="6"/>
          <w:sz w:val="13"/>
          <w:szCs w:val="11"/>
          <w:lang w:val="pl-PL"/>
        </w:rPr>
        <w:tab/>
      </w:r>
      <w:r w:rsidRPr="007C2E3B">
        <w:rPr>
          <w:color w:val="000000"/>
          <w:lang w:val="pl-PL"/>
        </w:rPr>
        <w:t>Dane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pochodzące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 Instytutu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Meteorologii 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Gospodarki Wodnej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Państwowego Instytutu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Badawczego.</w:t>
      </w:r>
    </w:p>
    <w:p w14:paraId="20E87CAD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19)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Jeżeli kąpielisko nie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jest zlokalizowane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na jeziorze lub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innym zbiorniku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wodnym, przechodzi się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do punktu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III w części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C.</w:t>
      </w:r>
    </w:p>
    <w:p w14:paraId="1203CDD2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20)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Dno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muliste,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piaszczyste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kamieniste.</w:t>
      </w:r>
    </w:p>
    <w:p w14:paraId="36FBA404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21)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Jeżeli kąpielisko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nie jest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zlokalizowane 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zbiorniku zaporowym,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przechodzi się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do punktu IV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 części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C.</w:t>
      </w:r>
    </w:p>
    <w:p w14:paraId="6ED0062A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22)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zaznaczono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22.</w:t>
      </w:r>
    </w:p>
    <w:p w14:paraId="3D897BDC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23)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zaznaczono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23.</w:t>
      </w:r>
    </w:p>
    <w:p w14:paraId="5E617179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24)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właściwe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pole.</w:t>
      </w:r>
    </w:p>
    <w:p w14:paraId="5B4B24E5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25)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Dane pochodzące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wojewódzkiego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inspektora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ochrony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środowiska.</w:t>
      </w:r>
    </w:p>
    <w:p w14:paraId="6CD33B48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26)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Dane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pochodzące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dyrektora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zarządu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zlewni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Polskich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dyrektora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regionalnego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zarządu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gospodarki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wodnej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Polskich.</w:t>
      </w:r>
    </w:p>
    <w:p w14:paraId="7E962E0A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27)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pozwoleń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wodnoprawnych.</w:t>
      </w:r>
    </w:p>
    <w:p w14:paraId="6271439F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28)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Podaje się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odległość zrzutu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kąpieliska, z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dokładnością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do 50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m.</w:t>
      </w:r>
    </w:p>
    <w:p w14:paraId="2E3C0CB2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29)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Dane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pochodzące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dyrektora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urzędu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morskiego.</w:t>
      </w:r>
    </w:p>
    <w:p w14:paraId="50BFCBA6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30)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Opis zgodnie z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klasami pokrycia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terenu lub użytkowania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ziemi wyróżnionymi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 bazie CORINE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Land Cover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(CLC), na poziomie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3.</w:t>
      </w:r>
    </w:p>
    <w:p w14:paraId="68F487FA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31)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zaznaczono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117.</w:t>
      </w:r>
    </w:p>
    <w:p w14:paraId="08117883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32)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rozumieniu ustawy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 dnia 16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kwietnia 2004 r.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 ochronie przyrody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(Dz. U. z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2018 r. poz.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1614, z późn.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zm.).</w:t>
      </w:r>
    </w:p>
    <w:p w14:paraId="2148E247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33)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zaznaczono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122,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podając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szczególności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nazwę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obszaru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objętego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formą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ochrony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przyrody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(np.: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nazwę parku narodowego, nazwę obszaru Natura 2000).</w:t>
      </w:r>
    </w:p>
    <w:p w14:paraId="041D8979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34)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zaznaczono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125.</w:t>
      </w:r>
    </w:p>
    <w:p w14:paraId="7C2FABF6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35)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 xml:space="preserve">najbardziej </w:t>
      </w:r>
      <w:r w:rsidRPr="007C2E3B">
        <w:rPr>
          <w:color w:val="000000"/>
          <w:spacing w:val="-1"/>
          <w:lang w:val="pl-PL"/>
        </w:rPr>
        <w:t xml:space="preserve">aktualnych </w:t>
      </w:r>
      <w:r w:rsidRPr="007C2E3B">
        <w:rPr>
          <w:color w:val="000000"/>
          <w:lang w:val="pl-PL"/>
        </w:rPr>
        <w:t>danych z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ostatnich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4 lat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poprzedzających rok,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którym jest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sporządzany profil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wody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 kąpie-</w:t>
      </w:r>
      <w:r w:rsidRPr="007C2E3B">
        <w:rPr>
          <w:color w:val="000000"/>
          <w:spacing w:val="29"/>
          <w:lang w:val="pl-PL"/>
        </w:rPr>
        <w:t xml:space="preserve"> </w:t>
      </w:r>
      <w:r w:rsidRPr="007C2E3B">
        <w:rPr>
          <w:color w:val="000000"/>
          <w:lang w:val="pl-PL"/>
        </w:rPr>
        <w:t>lisku.</w:t>
      </w:r>
    </w:p>
    <w:p w14:paraId="4BE507BC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szCs w:val="11"/>
          <w:lang w:val="pl-PL"/>
        </w:rPr>
        <w:t>36)</w:t>
      </w:r>
      <w:r w:rsidR="003B2CF0" w:rsidRPr="007C2E3B">
        <w:rPr>
          <w:color w:val="000000"/>
          <w:position w:val="6"/>
          <w:sz w:val="13"/>
          <w:szCs w:val="11"/>
          <w:lang w:val="pl-PL"/>
        </w:rPr>
        <w:tab/>
      </w:r>
      <w:r w:rsidRPr="007C2E3B">
        <w:rPr>
          <w:color w:val="000000"/>
          <w:lang w:val="pl-PL"/>
        </w:rPr>
        <w:t>Wykaz substancji priorytetowych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jest określony 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przepisach wydanych 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podstawie art.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114 ustawy z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dnia 20 lipca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2017 r. –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 xml:space="preserve">Pra- </w:t>
      </w:r>
      <w:r w:rsidRPr="007C2E3B">
        <w:rPr>
          <w:color w:val="000000"/>
          <w:spacing w:val="-1"/>
          <w:lang w:val="pl-PL"/>
        </w:rPr>
        <w:t>wo</w:t>
      </w:r>
      <w:r w:rsidRPr="007C2E3B">
        <w:rPr>
          <w:color w:val="000000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wodne.</w:t>
      </w:r>
    </w:p>
    <w:p w14:paraId="2C668B71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37)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Opis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obserwacji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miejscu.</w:t>
      </w:r>
    </w:p>
    <w:p w14:paraId="75004736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szCs w:val="11"/>
          <w:lang w:val="pl-PL"/>
        </w:rPr>
        <w:t>38)</w:t>
      </w:r>
      <w:r w:rsidR="003B2CF0" w:rsidRPr="007C2E3B">
        <w:rPr>
          <w:color w:val="000000"/>
          <w:position w:val="6"/>
          <w:sz w:val="13"/>
          <w:szCs w:val="11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zaznaczono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132,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a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wyniki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monitoringu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będącego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podstawą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klasyfikacji,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nie wskazały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przekroczenie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przez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wskaźniki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charakteryzujące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warunki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biogenne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przez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zależności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kategorii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fito- plankton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chlorofil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i/>
          <w:color w:val="000000"/>
          <w:lang w:val="pl-PL"/>
        </w:rPr>
        <w:t>a</w:t>
      </w:r>
      <w:r w:rsidRPr="007C2E3B">
        <w:rPr>
          <w:i/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wartości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granicznych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określonych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dla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klasy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stanu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potencjału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jednolitych części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powierzchniowych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53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4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20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2017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wodne, w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klasyfikacja,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została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wykonana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za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2019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lata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późniejsze,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wyda- nych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38a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3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18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2001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wodne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(Dz.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U.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2017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poz.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1121),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kla-</w:t>
      </w:r>
      <w:r w:rsidRPr="007C2E3B">
        <w:rPr>
          <w:color w:val="000000"/>
          <w:spacing w:val="23"/>
          <w:lang w:val="pl-PL"/>
        </w:rPr>
        <w:t xml:space="preserve"> </w:t>
      </w:r>
      <w:r w:rsidRPr="007C2E3B">
        <w:rPr>
          <w:color w:val="000000"/>
          <w:lang w:val="pl-PL"/>
        </w:rPr>
        <w:t>syfikacja, o której mowa w polu 37, została wykonana za 2018 r. lub lata wcześniejsze.</w:t>
      </w:r>
    </w:p>
    <w:p w14:paraId="26B8E8AA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39)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zaznaczono:</w:t>
      </w:r>
    </w:p>
    <w:p w14:paraId="1EC299F3" w14:textId="77777777" w:rsidR="001B25A1" w:rsidRPr="007C2E3B" w:rsidRDefault="009B0CE6" w:rsidP="00884215">
      <w:pPr>
        <w:pStyle w:val="Tekstpodstawowy"/>
        <w:numPr>
          <w:ilvl w:val="0"/>
          <w:numId w:val="2"/>
        </w:numPr>
        <w:tabs>
          <w:tab w:val="left" w:pos="781"/>
        </w:tabs>
        <w:spacing w:line="220" w:lineRule="exact"/>
        <w:ind w:right="118" w:hanging="340"/>
        <w:jc w:val="both"/>
        <w:rPr>
          <w:color w:val="000000"/>
          <w:lang w:val="pl-PL"/>
        </w:rPr>
      </w:pP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133,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wyniki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monitoringu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będącego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podstawą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klasyfikacji,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nie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wskazały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przekroczenie przez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wskaźniki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charakteryzujące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warunki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biogenne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przez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zależności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kategorii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fitoplankton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chlorofil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i/>
          <w:color w:val="000000"/>
          <w:lang w:val="pl-PL"/>
        </w:rPr>
        <w:t xml:space="preserve">a </w:t>
      </w:r>
      <w:r w:rsidRPr="007C2E3B">
        <w:rPr>
          <w:color w:val="000000"/>
          <w:lang w:val="pl-PL"/>
        </w:rPr>
        <w:t>wartości</w:t>
      </w:r>
      <w:r w:rsidRPr="007C2E3B">
        <w:rPr>
          <w:color w:val="000000"/>
          <w:spacing w:val="19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granicznych</w:t>
      </w:r>
      <w:r w:rsidRPr="007C2E3B">
        <w:rPr>
          <w:color w:val="000000"/>
          <w:spacing w:val="19"/>
          <w:lang w:val="pl-PL"/>
        </w:rPr>
        <w:t xml:space="preserve"> </w:t>
      </w:r>
      <w:r w:rsidRPr="007C2E3B">
        <w:rPr>
          <w:color w:val="000000"/>
          <w:lang w:val="pl-PL"/>
        </w:rPr>
        <w:t>określonych</w:t>
      </w:r>
      <w:r w:rsidRPr="007C2E3B">
        <w:rPr>
          <w:color w:val="000000"/>
          <w:spacing w:val="19"/>
          <w:lang w:val="pl-PL"/>
        </w:rPr>
        <w:t xml:space="preserve"> </w:t>
      </w:r>
      <w:r w:rsidRPr="007C2E3B">
        <w:rPr>
          <w:color w:val="000000"/>
          <w:lang w:val="pl-PL"/>
        </w:rPr>
        <w:t>dla</w:t>
      </w:r>
      <w:r w:rsidRPr="007C2E3B">
        <w:rPr>
          <w:color w:val="000000"/>
          <w:spacing w:val="19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19"/>
          <w:lang w:val="pl-PL"/>
        </w:rPr>
        <w:t xml:space="preserve"> </w:t>
      </w:r>
      <w:r w:rsidRPr="007C2E3B">
        <w:rPr>
          <w:color w:val="000000"/>
          <w:lang w:val="pl-PL"/>
        </w:rPr>
        <w:t>klasy</w:t>
      </w:r>
      <w:r w:rsidRPr="007C2E3B">
        <w:rPr>
          <w:color w:val="000000"/>
          <w:spacing w:val="19"/>
          <w:lang w:val="pl-PL"/>
        </w:rPr>
        <w:t xml:space="preserve"> </w:t>
      </w:r>
      <w:r w:rsidRPr="007C2E3B">
        <w:rPr>
          <w:color w:val="000000"/>
          <w:lang w:val="pl-PL"/>
        </w:rPr>
        <w:t>stanu</w:t>
      </w:r>
      <w:r w:rsidRPr="007C2E3B">
        <w:rPr>
          <w:color w:val="000000"/>
          <w:spacing w:val="19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18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9"/>
          <w:lang w:val="pl-PL"/>
        </w:rPr>
        <w:t xml:space="preserve"> </w:t>
      </w:r>
      <w:r w:rsidRPr="007C2E3B">
        <w:rPr>
          <w:color w:val="000000"/>
          <w:lang w:val="pl-PL"/>
        </w:rPr>
        <w:t>potencjału</w:t>
      </w:r>
      <w:r w:rsidRPr="007C2E3B">
        <w:rPr>
          <w:color w:val="000000"/>
          <w:spacing w:val="18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18"/>
          <w:lang w:val="pl-PL"/>
        </w:rPr>
        <w:t xml:space="preserve"> </w:t>
      </w:r>
      <w:r w:rsidRPr="007C2E3B">
        <w:rPr>
          <w:color w:val="000000"/>
          <w:lang w:val="pl-PL"/>
        </w:rPr>
        <w:t>jednolitych</w:t>
      </w:r>
      <w:r w:rsidRPr="007C2E3B">
        <w:rPr>
          <w:color w:val="000000"/>
          <w:spacing w:val="18"/>
          <w:lang w:val="pl-PL"/>
        </w:rPr>
        <w:t xml:space="preserve"> </w:t>
      </w:r>
      <w:r w:rsidRPr="007C2E3B">
        <w:rPr>
          <w:color w:val="000000"/>
          <w:lang w:val="pl-PL"/>
        </w:rPr>
        <w:t>części</w:t>
      </w:r>
      <w:r w:rsidRPr="007C2E3B">
        <w:rPr>
          <w:color w:val="000000"/>
          <w:spacing w:val="18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19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po-</w:t>
      </w:r>
      <w:r w:rsidRPr="007C2E3B">
        <w:rPr>
          <w:color w:val="000000"/>
          <w:spacing w:val="24"/>
          <w:lang w:val="pl-PL"/>
        </w:rPr>
        <w:t xml:space="preserve"> </w:t>
      </w:r>
      <w:r w:rsidRPr="007C2E3B">
        <w:rPr>
          <w:color w:val="000000"/>
          <w:lang w:val="pl-PL"/>
        </w:rPr>
        <w:t>wierzchniowych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53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4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20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2017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przypadku gdy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klasyfikacja,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została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wykonana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za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2019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lata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późniejsze,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na podstawie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38a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3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18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2001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klasyfikacja,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37, została wykonana za 2018 r. lub lata wcześniejsze, lub</w:t>
      </w:r>
    </w:p>
    <w:p w14:paraId="2A98D11A" w14:textId="77777777" w:rsidR="001B25A1" w:rsidRPr="007C2E3B" w:rsidRDefault="009B0CE6" w:rsidP="00884215">
      <w:pPr>
        <w:pStyle w:val="Tekstpodstawowy"/>
        <w:numPr>
          <w:ilvl w:val="0"/>
          <w:numId w:val="2"/>
        </w:numPr>
        <w:tabs>
          <w:tab w:val="left" w:pos="781"/>
        </w:tabs>
        <w:spacing w:before="57" w:line="220" w:lineRule="exact"/>
        <w:ind w:right="98" w:hanging="340"/>
        <w:jc w:val="both"/>
        <w:rPr>
          <w:color w:val="000000"/>
          <w:lang w:val="pl-PL"/>
        </w:rPr>
      </w:pP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132,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wyniki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monitoringu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będącego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podstawą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klasyfikacji,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nie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wskazały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przekroczenie przez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wskaźniki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charakteryzujące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warunki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biogenne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przez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zależności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kategorii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fitoplankton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chlorofil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i/>
          <w:color w:val="000000"/>
          <w:lang w:val="pl-PL"/>
        </w:rPr>
        <w:t xml:space="preserve">a </w:t>
      </w:r>
      <w:r w:rsidRPr="007C2E3B">
        <w:rPr>
          <w:color w:val="000000"/>
          <w:lang w:val="pl-PL"/>
        </w:rPr>
        <w:t>wartości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granicznych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określonych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dla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II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klasy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stanu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potencjału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jednolitych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części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po-</w:t>
      </w:r>
      <w:r w:rsidRPr="007C2E3B">
        <w:rPr>
          <w:color w:val="000000"/>
          <w:spacing w:val="20"/>
          <w:lang w:val="pl-PL"/>
        </w:rPr>
        <w:t xml:space="preserve"> </w:t>
      </w:r>
      <w:r w:rsidRPr="007C2E3B">
        <w:rPr>
          <w:color w:val="000000"/>
          <w:lang w:val="pl-PL"/>
        </w:rPr>
        <w:lastRenderedPageBreak/>
        <w:t>wierzchniowych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53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4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20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2017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="003B2CF0" w:rsidRPr="007C2E3B">
        <w:rPr>
          <w:color w:val="000000"/>
          <w:lang w:val="pl-PL"/>
        </w:rPr>
        <w:br/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klasyfikacja,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została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wykonana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za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2019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lata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późniejsze,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na podstawie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38a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3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18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2001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klasyfikacja,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37, została wykonana za 2018 r. lub lata wcześniejsze.</w:t>
      </w:r>
    </w:p>
    <w:p w14:paraId="439A9369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40)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zaznaczono:</w:t>
      </w:r>
    </w:p>
    <w:p w14:paraId="1C15E921" w14:textId="77777777" w:rsidR="001B25A1" w:rsidRPr="007C2E3B" w:rsidRDefault="009B0CE6" w:rsidP="00884215">
      <w:pPr>
        <w:pStyle w:val="Tekstpodstawowy"/>
        <w:spacing w:line="220" w:lineRule="exact"/>
        <w:ind w:left="780" w:right="98" w:hanging="341"/>
        <w:jc w:val="both"/>
        <w:rPr>
          <w:color w:val="000000"/>
          <w:lang w:val="pl-PL"/>
        </w:rPr>
      </w:pPr>
      <w:r w:rsidRPr="007C2E3B">
        <w:rPr>
          <w:color w:val="000000"/>
          <w:lang w:val="pl-PL"/>
        </w:rPr>
        <w:t>1)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133,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wyniki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monitoringu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będącego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podstawą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klasyfikacji,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wskazały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przekroczenie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przez wskaźniki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charakteryzujące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warunki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biogenne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przez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zależności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kategorii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fitoplankton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chlorofil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i/>
          <w:color w:val="000000"/>
          <w:lang w:val="pl-PL"/>
        </w:rPr>
        <w:t>a</w:t>
      </w:r>
      <w:r w:rsidRPr="007C2E3B">
        <w:rPr>
          <w:i/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wartości</w:t>
      </w:r>
      <w:r w:rsidRPr="007C2E3B">
        <w:rPr>
          <w:color w:val="000000"/>
          <w:spacing w:val="29"/>
          <w:lang w:val="pl-PL"/>
        </w:rPr>
        <w:t xml:space="preserve"> </w:t>
      </w:r>
      <w:r w:rsidRPr="007C2E3B">
        <w:rPr>
          <w:color w:val="000000"/>
          <w:lang w:val="pl-PL"/>
        </w:rPr>
        <w:t>granicznych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określonych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dla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II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klasy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stanu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potencjału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jednolitych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części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powierzchnio-</w:t>
      </w:r>
      <w:r w:rsidRPr="007C2E3B">
        <w:rPr>
          <w:color w:val="000000"/>
          <w:spacing w:val="24"/>
          <w:lang w:val="pl-PL"/>
        </w:rPr>
        <w:t xml:space="preserve"> </w:t>
      </w:r>
      <w:r w:rsidRPr="007C2E3B">
        <w:rPr>
          <w:color w:val="000000"/>
          <w:lang w:val="pl-PL"/>
        </w:rPr>
        <w:t>wych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53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4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20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2017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kla- syfikacja,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została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wykonana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2019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lata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późniejsze,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podstawie art.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38a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3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18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lipca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2001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klasyfikacja,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została</w:t>
      </w:r>
      <w:r w:rsidRPr="007C2E3B">
        <w:rPr>
          <w:color w:val="000000"/>
          <w:spacing w:val="24"/>
          <w:lang w:val="pl-PL"/>
        </w:rPr>
        <w:t xml:space="preserve"> </w:t>
      </w:r>
      <w:r w:rsidRPr="007C2E3B">
        <w:rPr>
          <w:color w:val="000000"/>
          <w:lang w:val="pl-PL"/>
        </w:rPr>
        <w:t>wykonana za 2018 r. lub lata wcześniejsze, lub</w:t>
      </w:r>
    </w:p>
    <w:p w14:paraId="0F9D637E" w14:textId="77777777" w:rsidR="001B25A1" w:rsidRPr="007C2E3B" w:rsidRDefault="009B0CE6" w:rsidP="00884215">
      <w:pPr>
        <w:pStyle w:val="Tekstpodstawowy"/>
        <w:spacing w:before="0" w:line="220" w:lineRule="exact"/>
        <w:ind w:left="440"/>
        <w:rPr>
          <w:color w:val="000000"/>
          <w:lang w:val="pl-PL"/>
        </w:rPr>
      </w:pPr>
      <w:r w:rsidRPr="007C2E3B">
        <w:rPr>
          <w:color w:val="000000"/>
          <w:lang w:val="pl-PL"/>
        </w:rPr>
        <w:t xml:space="preserve">2) 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134.</w:t>
      </w:r>
    </w:p>
    <w:p w14:paraId="23FE9DB6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41)</w:t>
      </w:r>
      <w:r w:rsidR="003B2CF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zaznaczono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135.</w:t>
      </w:r>
    </w:p>
    <w:p w14:paraId="79F506C9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42)</w:t>
      </w:r>
      <w:r w:rsidR="003B2CF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Dotyczy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tylko kąpielisk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zlokalizowanych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wodach przejściowych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przybrzeżnych.</w:t>
      </w:r>
    </w:p>
    <w:p w14:paraId="48124BA6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43)</w:t>
      </w:r>
      <w:r w:rsidR="003B2CF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Podaje się,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czy stwierdzono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występowanie makroglonów, oraz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ocenia się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ich niekorzystny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wpływ 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jakość wody 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kąpielisku.</w:t>
      </w:r>
    </w:p>
    <w:p w14:paraId="00ECF840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44)</w:t>
      </w:r>
      <w:r w:rsidR="003B2CF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Dotyczy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tylko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kąpielisk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zlokalizowanych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wodach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przejściowych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przybrzeżnych,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jeziorach,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zbiornikach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zaporowych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cie- kach typów:</w:t>
      </w:r>
    </w:p>
    <w:p w14:paraId="1DFC53AB" w14:textId="77777777" w:rsidR="001B25A1" w:rsidRPr="007C2E3B" w:rsidRDefault="009B0CE6" w:rsidP="00884215">
      <w:pPr>
        <w:pStyle w:val="Tekstpodstawowy"/>
        <w:numPr>
          <w:ilvl w:val="0"/>
          <w:numId w:val="1"/>
        </w:numPr>
        <w:tabs>
          <w:tab w:val="left" w:pos="781"/>
        </w:tabs>
        <w:spacing w:before="0" w:line="220" w:lineRule="exact"/>
        <w:ind w:right="98" w:hanging="340"/>
        <w:jc w:val="both"/>
        <w:rPr>
          <w:color w:val="000000"/>
          <w:lang w:val="pl-PL"/>
        </w:rPr>
      </w:pPr>
      <w:r w:rsidRPr="007C2E3B">
        <w:rPr>
          <w:color w:val="000000"/>
          <w:lang w:val="pl-PL"/>
        </w:rPr>
        <w:t>19,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20,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24,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25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(o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powierzchni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zlewni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≥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5000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km²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tych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czterech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typów)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21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według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typologii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obowiązującej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do dnia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wejścia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życie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aktualizacji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planów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gospodarowania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wodami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obszarach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dorzeczy,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których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321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ustawy z dnia 20 lipca 2017 r. – Prawo wodne, lecz nie później niż do dnia 22 grudnia 2021 r.;</w:t>
      </w:r>
    </w:p>
    <w:p w14:paraId="7422853C" w14:textId="77777777" w:rsidR="001B25A1" w:rsidRPr="007C2E3B" w:rsidRDefault="009B0CE6" w:rsidP="00884215">
      <w:pPr>
        <w:pStyle w:val="Tekstpodstawowy"/>
        <w:numPr>
          <w:ilvl w:val="0"/>
          <w:numId w:val="1"/>
        </w:numPr>
        <w:tabs>
          <w:tab w:val="left" w:pos="781"/>
        </w:tabs>
        <w:spacing w:before="0" w:line="220" w:lineRule="exact"/>
        <w:ind w:right="98" w:hanging="340"/>
        <w:jc w:val="both"/>
        <w:rPr>
          <w:color w:val="000000"/>
          <w:lang w:val="pl-PL"/>
        </w:rPr>
      </w:pPr>
      <w:r w:rsidRPr="007C2E3B">
        <w:rPr>
          <w:color w:val="000000"/>
          <w:lang w:val="pl-PL"/>
        </w:rPr>
        <w:t>RzN,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Rz_org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(o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powierzchni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zlewni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≥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5000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km²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tych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dwóch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typów),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RwN,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R_poj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Rl_poj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według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typologii obowiązującej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wejścia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życie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aktualizacji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planów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gospodarowania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wodami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obszarach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dorzeczy,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których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mowa w art. 321 ustawy z dnia 20 lipca 2017 r. – Prawo wodne, lecz nie później niż od dnia 22 grudnia 2021 r.</w:t>
      </w:r>
    </w:p>
    <w:p w14:paraId="6B5E4A64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45)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wyniki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monitoringu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będącego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podstawą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klasyfikacji,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nie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wskazały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przekroczenie przez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przezroczystość,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wskaźniki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charakteryzujące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warunki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tlenowe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zanieczyszczenia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organiczne,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wskaźniki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charakteryzujące</w:t>
      </w:r>
      <w:r w:rsidRPr="007C2E3B">
        <w:rPr>
          <w:color w:val="000000"/>
          <w:spacing w:val="-1"/>
          <w:lang w:val="pl-PL"/>
        </w:rPr>
        <w:t xml:space="preserve"> wa-</w:t>
      </w:r>
      <w:r w:rsidRPr="007C2E3B">
        <w:rPr>
          <w:color w:val="000000"/>
          <w:spacing w:val="22"/>
          <w:lang w:val="pl-PL"/>
        </w:rPr>
        <w:t xml:space="preserve"> </w:t>
      </w:r>
      <w:r w:rsidRPr="007C2E3B">
        <w:rPr>
          <w:color w:val="000000"/>
          <w:lang w:val="pl-PL"/>
        </w:rPr>
        <w:t>runki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biogenne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zależności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kategorii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fitoplankton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chlorofil</w:t>
      </w:r>
      <w:r w:rsidRPr="007C2E3B">
        <w:rPr>
          <w:color w:val="000000"/>
          <w:spacing w:val="15"/>
          <w:lang w:val="pl-PL"/>
        </w:rPr>
        <w:t xml:space="preserve"> </w:t>
      </w:r>
      <w:r w:rsidRPr="007C2E3B">
        <w:rPr>
          <w:i/>
          <w:color w:val="000000"/>
          <w:lang w:val="pl-PL"/>
        </w:rPr>
        <w:t>a</w:t>
      </w:r>
      <w:r w:rsidRPr="007C2E3B">
        <w:rPr>
          <w:i/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wartości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granicznych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określonych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dla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klasy stanu ekologicznego lub potencjału ekologicznego jednolitych części wód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 xml:space="preserve">powierzchniowych w przepisach wydanych na podstawie art. 53 ust. 4 ustawy z dnia 20 lipca 2017 r. – Prawo wodne, w przypadku gdy klasyfikacja, o której mowa w polu 37, została </w:t>
      </w:r>
      <w:r w:rsidRPr="007C2E3B">
        <w:rPr>
          <w:color w:val="000000"/>
          <w:spacing w:val="-1"/>
          <w:lang w:val="pl-PL"/>
        </w:rPr>
        <w:t>wyko-</w:t>
      </w:r>
      <w:r w:rsidRPr="007C2E3B">
        <w:rPr>
          <w:color w:val="000000"/>
          <w:spacing w:val="24"/>
          <w:lang w:val="pl-PL"/>
        </w:rPr>
        <w:t xml:space="preserve"> </w:t>
      </w:r>
      <w:r w:rsidRPr="007C2E3B">
        <w:rPr>
          <w:color w:val="000000"/>
          <w:lang w:val="pl-PL"/>
        </w:rPr>
        <w:t>nana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za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2019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lata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późniejsze,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38a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3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18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2001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Prawo wodne, w przypadku gdy klasyfikacja, o której mowa w polu 37, została wykonana za 2018 r. lub lata wcześniejsze.</w:t>
      </w:r>
    </w:p>
    <w:p w14:paraId="1B58BCAA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46)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wyniki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monitoringu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będącego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podstawą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klasyfikacji,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nie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wskazały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przekroczenie przez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przezroczystość,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wskaźniki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charakteryzujące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warunki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tlenowe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zanieczyszczenia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organiczne,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wskaźniki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charakteryzujące</w:t>
      </w:r>
      <w:r w:rsidRPr="007C2E3B">
        <w:rPr>
          <w:color w:val="000000"/>
          <w:spacing w:val="-1"/>
          <w:lang w:val="pl-PL"/>
        </w:rPr>
        <w:t xml:space="preserve"> wa-</w:t>
      </w:r>
      <w:r w:rsidRPr="007C2E3B">
        <w:rPr>
          <w:color w:val="000000"/>
          <w:spacing w:val="22"/>
          <w:lang w:val="pl-PL"/>
        </w:rPr>
        <w:t xml:space="preserve"> </w:t>
      </w:r>
      <w:r w:rsidRPr="007C2E3B">
        <w:rPr>
          <w:color w:val="000000"/>
          <w:lang w:val="pl-PL"/>
        </w:rPr>
        <w:t>runki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biogenne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zależności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kategorii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fitoplankton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chlorofil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i/>
          <w:color w:val="000000"/>
          <w:lang w:val="pl-PL"/>
        </w:rPr>
        <w:t>a</w:t>
      </w:r>
      <w:r w:rsidRPr="007C2E3B">
        <w:rPr>
          <w:i/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wartości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granicznych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określonych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dla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II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klasy stanu ekologicznego lub potencjału ekologicznego jednolitych części wód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 xml:space="preserve">powierzchniowych w przepisach wydanych na podstawie art. 53 ust. 4 ustawy z dnia 20 lipca 2017 r. – Prawo wodne, w przypadku gdy klasyfikacja, o której mowa w polu 37, została </w:t>
      </w:r>
      <w:r w:rsidRPr="007C2E3B">
        <w:rPr>
          <w:color w:val="000000"/>
          <w:spacing w:val="-1"/>
          <w:lang w:val="pl-PL"/>
        </w:rPr>
        <w:t>wyko-</w:t>
      </w:r>
      <w:r w:rsidRPr="007C2E3B">
        <w:rPr>
          <w:color w:val="000000"/>
          <w:spacing w:val="24"/>
          <w:lang w:val="pl-PL"/>
        </w:rPr>
        <w:t xml:space="preserve"> </w:t>
      </w:r>
      <w:r w:rsidRPr="007C2E3B">
        <w:rPr>
          <w:color w:val="000000"/>
          <w:lang w:val="pl-PL"/>
        </w:rPr>
        <w:t>nana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za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2019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lata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późniejsze,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38a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3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18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2001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Prawo wodne, w przypadku gdy klasyfikacja, o której mowa w polu 37, została wykonana za 2018 r. lub lata wcześniejsze.</w:t>
      </w:r>
    </w:p>
    <w:p w14:paraId="364A939C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47)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wyniki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monitoringu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będącego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podstawą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klasyfikacji,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nie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wskazały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przekroczenie przez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1"/>
          <w:lang w:val="pl-PL"/>
        </w:rPr>
        <w:t xml:space="preserve"> zależności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kategorii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fitoplankton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chlorofil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i/>
          <w:color w:val="000000"/>
          <w:lang w:val="pl-PL"/>
        </w:rPr>
        <w:t>a</w:t>
      </w:r>
      <w:r w:rsidRPr="007C2E3B">
        <w:rPr>
          <w:i/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wartości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granicznych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określonych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dla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III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klasy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stanu</w:t>
      </w:r>
      <w:r w:rsidRPr="007C2E3B">
        <w:rPr>
          <w:color w:val="000000"/>
          <w:spacing w:val="-1"/>
          <w:lang w:val="pl-PL"/>
        </w:rPr>
        <w:t xml:space="preserve"> ekologicz-</w:t>
      </w:r>
      <w:r w:rsidRPr="007C2E3B">
        <w:rPr>
          <w:color w:val="000000"/>
          <w:spacing w:val="36"/>
          <w:lang w:val="pl-PL"/>
        </w:rPr>
        <w:t xml:space="preserve"> </w:t>
      </w:r>
      <w:r w:rsidRPr="007C2E3B">
        <w:rPr>
          <w:color w:val="000000"/>
          <w:lang w:val="pl-PL"/>
        </w:rPr>
        <w:t>nego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potencjału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jednolitych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części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powierzchniowych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53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4 ustawy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20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2017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klasyfikacja,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została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wykonana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za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2019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r. lub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lata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późniejsze,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38a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3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18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2001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przy-</w:t>
      </w:r>
      <w:r w:rsidRPr="007C2E3B">
        <w:rPr>
          <w:color w:val="000000"/>
          <w:spacing w:val="20"/>
          <w:lang w:val="pl-PL"/>
        </w:rPr>
        <w:t xml:space="preserve"> </w:t>
      </w:r>
      <w:r w:rsidRPr="007C2E3B">
        <w:rPr>
          <w:color w:val="000000"/>
          <w:lang w:val="pl-PL"/>
        </w:rPr>
        <w:t>padku gdy klasyfikacja, o której mowa w polu 37, została wykonana za 2018 r. lub lata wcześniejsze.</w:t>
      </w:r>
    </w:p>
    <w:p w14:paraId="660D96F2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48)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wyniki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monitoringu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będącego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podstawą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klasyfikacji,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wskazały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przekroczenie przez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1"/>
          <w:lang w:val="pl-PL"/>
        </w:rPr>
        <w:t xml:space="preserve"> zależności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kategorii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fitoplankton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chlorofil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i/>
          <w:color w:val="000000"/>
          <w:lang w:val="pl-PL"/>
        </w:rPr>
        <w:t>a</w:t>
      </w:r>
      <w:r w:rsidRPr="007C2E3B">
        <w:rPr>
          <w:i/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wartości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granicznych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określonych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dla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III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klasy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stanu</w:t>
      </w:r>
      <w:r w:rsidRPr="007C2E3B">
        <w:rPr>
          <w:color w:val="000000"/>
          <w:spacing w:val="-1"/>
          <w:lang w:val="pl-PL"/>
        </w:rPr>
        <w:t xml:space="preserve"> ekologicz-</w:t>
      </w:r>
      <w:r w:rsidRPr="007C2E3B">
        <w:rPr>
          <w:color w:val="000000"/>
          <w:spacing w:val="36"/>
          <w:lang w:val="pl-PL"/>
        </w:rPr>
        <w:t xml:space="preserve"> </w:t>
      </w:r>
      <w:r w:rsidRPr="007C2E3B">
        <w:rPr>
          <w:color w:val="000000"/>
          <w:lang w:val="pl-PL"/>
        </w:rPr>
        <w:t>nego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potencjału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jednolitych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części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powierzchniowych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53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4 ustawy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20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2017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klasyfikacja,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została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wykonana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za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2019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r. lub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lata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późniejsze,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38a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3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18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2001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przy-</w:t>
      </w:r>
      <w:r w:rsidRPr="007C2E3B">
        <w:rPr>
          <w:color w:val="000000"/>
          <w:spacing w:val="20"/>
          <w:lang w:val="pl-PL"/>
        </w:rPr>
        <w:t xml:space="preserve"> </w:t>
      </w:r>
      <w:r w:rsidRPr="007C2E3B">
        <w:rPr>
          <w:color w:val="000000"/>
          <w:lang w:val="pl-PL"/>
        </w:rPr>
        <w:t>padku gdy klasyfikacja, o której mowa w polu 37, została wykonana za 2018 r. lub lata wcześniejsze.</w:t>
      </w:r>
    </w:p>
    <w:p w14:paraId="3264A27F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49)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Pojęcie</w:t>
      </w:r>
      <w:r w:rsidRPr="007C2E3B">
        <w:rPr>
          <w:color w:val="000000"/>
          <w:spacing w:val="24"/>
          <w:lang w:val="pl-PL"/>
        </w:rPr>
        <w:t xml:space="preserve"> </w:t>
      </w:r>
      <w:r w:rsidRPr="007C2E3B">
        <w:rPr>
          <w:color w:val="000000"/>
          <w:lang w:val="pl-PL"/>
        </w:rPr>
        <w:t>„krótkotrwałe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zanieczyszczenia”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color w:val="000000"/>
          <w:lang w:val="pl-PL"/>
        </w:rPr>
        <w:t>odnosi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color w:val="000000"/>
          <w:lang w:val="pl-PL"/>
        </w:rPr>
        <w:t>tylko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24"/>
          <w:lang w:val="pl-PL"/>
        </w:rPr>
        <w:t xml:space="preserve"> </w:t>
      </w:r>
      <w:r w:rsidRPr="007C2E3B">
        <w:rPr>
          <w:color w:val="000000"/>
          <w:lang w:val="pl-PL"/>
        </w:rPr>
        <w:t>skażeń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color w:val="000000"/>
          <w:lang w:val="pl-PL"/>
        </w:rPr>
        <w:t>mikrobiologicznych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color w:val="000000"/>
          <w:lang w:val="pl-PL"/>
        </w:rPr>
        <w:t>(enterokoki,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i/>
          <w:color w:val="000000"/>
          <w:lang w:val="pl-PL"/>
        </w:rPr>
        <w:t>Escherichia</w:t>
      </w:r>
      <w:r w:rsidRPr="007C2E3B">
        <w:rPr>
          <w:i/>
          <w:color w:val="000000"/>
          <w:spacing w:val="25"/>
          <w:lang w:val="pl-PL"/>
        </w:rPr>
        <w:t xml:space="preserve"> </w:t>
      </w:r>
      <w:r w:rsidRPr="007C2E3B">
        <w:rPr>
          <w:i/>
          <w:color w:val="000000"/>
          <w:spacing w:val="-1"/>
          <w:lang w:val="pl-PL"/>
        </w:rPr>
        <w:t>coli</w:t>
      </w:r>
      <w:r w:rsidRPr="007C2E3B">
        <w:rPr>
          <w:color w:val="000000"/>
          <w:spacing w:val="-1"/>
          <w:lang w:val="pl-PL"/>
        </w:rPr>
        <w:t>),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color w:val="000000"/>
          <w:lang w:val="pl-PL"/>
        </w:rPr>
        <w:t>których</w:t>
      </w:r>
      <w:r w:rsidRPr="007C2E3B">
        <w:rPr>
          <w:color w:val="000000"/>
          <w:spacing w:val="42"/>
          <w:lang w:val="pl-PL"/>
        </w:rPr>
        <w:t xml:space="preserve"> </w:t>
      </w:r>
      <w:r w:rsidRPr="007C2E3B">
        <w:rPr>
          <w:color w:val="000000"/>
          <w:lang w:val="pl-PL"/>
        </w:rPr>
        <w:t>przyczyny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można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jednoznacznie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ustalić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co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których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nie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przewiduje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że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będą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miały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niekorzystny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wpływ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jakość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wody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ką- pielisku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przez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okres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dłuższy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niż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72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godziny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stwierdzenia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ich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wystąpienia,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dla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których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są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ustalone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procedury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prognozowania</w:t>
      </w:r>
      <w:r w:rsidR="00EC6220" w:rsidRPr="007C2E3B">
        <w:rPr>
          <w:color w:val="000000"/>
          <w:lang w:val="pl-PL"/>
        </w:rPr>
        <w:br/>
      </w:r>
      <w:r w:rsidRPr="007C2E3B">
        <w:rPr>
          <w:color w:val="000000"/>
          <w:lang w:val="pl-PL"/>
        </w:rPr>
        <w:t>i działań w przypadku ich wystąpienia.</w:t>
      </w:r>
    </w:p>
    <w:p w14:paraId="59BAC125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50)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Podaje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imię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nazwisko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osoby,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nazwę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instytucji,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adres,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numer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telefonu,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numer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faksu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(jeżeli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posiada)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adres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poczty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elektro- nicznej.</w:t>
      </w:r>
    </w:p>
    <w:p w14:paraId="6C908E91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51)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razie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konieczności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powiela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pola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punktu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I,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tworząc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ten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sposób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kolejne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punkty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części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H.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Numery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kolejnych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punktów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zapisuje się cyframi rzymskimi, poczynając od II, numery kolejnych pól – cyframi arabskimi, poczynając od 171.</w:t>
      </w:r>
    </w:p>
    <w:p w14:paraId="00BA409F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52)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akwen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nie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stanowi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wyznaczonej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jednolitej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części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powierzchniowych,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pola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155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156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pozostawia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puste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przechodzi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</w:p>
    <w:p w14:paraId="044DD5A1" w14:textId="77777777" w:rsidR="001B25A1" w:rsidRPr="007C2E3B" w:rsidRDefault="009B0CE6" w:rsidP="00884215">
      <w:pPr>
        <w:pStyle w:val="Tekstpodstawowy"/>
        <w:spacing w:line="220" w:lineRule="exact"/>
        <w:ind w:left="440"/>
        <w:rPr>
          <w:color w:val="000000"/>
          <w:lang w:val="pl-PL"/>
        </w:rPr>
      </w:pP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pola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157.</w:t>
      </w:r>
    </w:p>
    <w:p w14:paraId="39092801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53)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 tylko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 przypadku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cieków, jezior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lub innych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zbiorników wodnych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oraz zbiorników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zaporowych.</w:t>
      </w:r>
    </w:p>
    <w:p w14:paraId="2F507B46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54)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 tylko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cieków 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zbiorników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zaporowych.</w:t>
      </w:r>
    </w:p>
    <w:p w14:paraId="3D95FCE7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55)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Podaje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wypełniono pola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155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156.</w:t>
      </w:r>
    </w:p>
    <w:p w14:paraId="3E1406E8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56)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tylko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 przypadku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cieków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jezior.</w:t>
      </w:r>
    </w:p>
    <w:p w14:paraId="2159B5B8" w14:textId="77777777"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57)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tylko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cieków.</w:t>
      </w:r>
    </w:p>
    <w:sectPr w:rsidR="001B25A1" w:rsidRPr="007C2E3B" w:rsidSect="000C60C9">
      <w:pgSz w:w="11910" w:h="16840"/>
      <w:pgMar w:top="993" w:right="920" w:bottom="851" w:left="9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468BA" w14:textId="77777777" w:rsidR="008C766C" w:rsidRDefault="008C766C" w:rsidP="003B2CF0">
      <w:r>
        <w:separator/>
      </w:r>
    </w:p>
  </w:endnote>
  <w:endnote w:type="continuationSeparator" w:id="0">
    <w:p w14:paraId="3416F4B4" w14:textId="77777777" w:rsidR="008C766C" w:rsidRDefault="008C766C" w:rsidP="003B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08FDB" w14:textId="77777777" w:rsidR="008C766C" w:rsidRDefault="008C766C" w:rsidP="003B2CF0">
      <w:r>
        <w:separator/>
      </w:r>
    </w:p>
  </w:footnote>
  <w:footnote w:type="continuationSeparator" w:id="0">
    <w:p w14:paraId="14C6069C" w14:textId="77777777" w:rsidR="008C766C" w:rsidRDefault="008C766C" w:rsidP="003B2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D069B"/>
    <w:multiLevelType w:val="hybridMultilevel"/>
    <w:tmpl w:val="5110670A"/>
    <w:lvl w:ilvl="0" w:tplc="7ACC4DA0">
      <w:start w:val="1"/>
      <w:numFmt w:val="decimal"/>
      <w:lvlText w:val="%1)"/>
      <w:lvlJc w:val="left"/>
      <w:pPr>
        <w:ind w:left="780" w:hanging="341"/>
      </w:pPr>
      <w:rPr>
        <w:rFonts w:ascii="Times New Roman" w:eastAsia="Times New Roman" w:hAnsi="Times New Roman" w:hint="default"/>
        <w:color w:val="231F20"/>
        <w:sz w:val="18"/>
        <w:szCs w:val="18"/>
      </w:rPr>
    </w:lvl>
    <w:lvl w:ilvl="1" w:tplc="83EA4B3E">
      <w:start w:val="1"/>
      <w:numFmt w:val="bullet"/>
      <w:lvlText w:val="•"/>
      <w:lvlJc w:val="left"/>
      <w:pPr>
        <w:ind w:left="1709" w:hanging="341"/>
      </w:pPr>
      <w:rPr>
        <w:rFonts w:hint="default"/>
      </w:rPr>
    </w:lvl>
    <w:lvl w:ilvl="2" w:tplc="EA22CB6C">
      <w:start w:val="1"/>
      <w:numFmt w:val="bullet"/>
      <w:lvlText w:val="•"/>
      <w:lvlJc w:val="left"/>
      <w:pPr>
        <w:ind w:left="2637" w:hanging="341"/>
      </w:pPr>
      <w:rPr>
        <w:rFonts w:hint="default"/>
      </w:rPr>
    </w:lvl>
    <w:lvl w:ilvl="3" w:tplc="80DAD3AA">
      <w:start w:val="1"/>
      <w:numFmt w:val="bullet"/>
      <w:lvlText w:val="•"/>
      <w:lvlJc w:val="left"/>
      <w:pPr>
        <w:ind w:left="3566" w:hanging="341"/>
      </w:pPr>
      <w:rPr>
        <w:rFonts w:hint="default"/>
      </w:rPr>
    </w:lvl>
    <w:lvl w:ilvl="4" w:tplc="E1366CEC">
      <w:start w:val="1"/>
      <w:numFmt w:val="bullet"/>
      <w:lvlText w:val="•"/>
      <w:lvlJc w:val="left"/>
      <w:pPr>
        <w:ind w:left="4494" w:hanging="341"/>
      </w:pPr>
      <w:rPr>
        <w:rFonts w:hint="default"/>
      </w:rPr>
    </w:lvl>
    <w:lvl w:ilvl="5" w:tplc="F664F8B6">
      <w:start w:val="1"/>
      <w:numFmt w:val="bullet"/>
      <w:lvlText w:val="•"/>
      <w:lvlJc w:val="left"/>
      <w:pPr>
        <w:ind w:left="5423" w:hanging="341"/>
      </w:pPr>
      <w:rPr>
        <w:rFonts w:hint="default"/>
      </w:rPr>
    </w:lvl>
    <w:lvl w:ilvl="6" w:tplc="DF66F248">
      <w:start w:val="1"/>
      <w:numFmt w:val="bullet"/>
      <w:lvlText w:val="•"/>
      <w:lvlJc w:val="left"/>
      <w:pPr>
        <w:ind w:left="6351" w:hanging="341"/>
      </w:pPr>
      <w:rPr>
        <w:rFonts w:hint="default"/>
      </w:rPr>
    </w:lvl>
    <w:lvl w:ilvl="7" w:tplc="773E2B62">
      <w:start w:val="1"/>
      <w:numFmt w:val="bullet"/>
      <w:lvlText w:val="•"/>
      <w:lvlJc w:val="left"/>
      <w:pPr>
        <w:ind w:left="7280" w:hanging="341"/>
      </w:pPr>
      <w:rPr>
        <w:rFonts w:hint="default"/>
      </w:rPr>
    </w:lvl>
    <w:lvl w:ilvl="8" w:tplc="C11E3CB0">
      <w:start w:val="1"/>
      <w:numFmt w:val="bullet"/>
      <w:lvlText w:val="•"/>
      <w:lvlJc w:val="left"/>
      <w:pPr>
        <w:ind w:left="8208" w:hanging="341"/>
      </w:pPr>
      <w:rPr>
        <w:rFonts w:hint="default"/>
      </w:rPr>
    </w:lvl>
  </w:abstractNum>
  <w:abstractNum w:abstractNumId="1" w15:restartNumberingAfterBreak="0">
    <w:nsid w:val="5FA92DC2"/>
    <w:multiLevelType w:val="hybridMultilevel"/>
    <w:tmpl w:val="2AFEB43A"/>
    <w:lvl w:ilvl="0" w:tplc="AA16A160">
      <w:start w:val="1"/>
      <w:numFmt w:val="decimal"/>
      <w:lvlText w:val="%1)"/>
      <w:lvlJc w:val="left"/>
      <w:pPr>
        <w:ind w:left="780" w:hanging="341"/>
      </w:pPr>
      <w:rPr>
        <w:rFonts w:ascii="Times New Roman" w:eastAsia="Times New Roman" w:hAnsi="Times New Roman" w:hint="default"/>
        <w:color w:val="231F20"/>
        <w:sz w:val="18"/>
        <w:szCs w:val="18"/>
      </w:rPr>
    </w:lvl>
    <w:lvl w:ilvl="1" w:tplc="513A728A">
      <w:start w:val="1"/>
      <w:numFmt w:val="bullet"/>
      <w:lvlText w:val="•"/>
      <w:lvlJc w:val="left"/>
      <w:pPr>
        <w:ind w:left="1711" w:hanging="341"/>
      </w:pPr>
      <w:rPr>
        <w:rFonts w:hint="default"/>
      </w:rPr>
    </w:lvl>
    <w:lvl w:ilvl="2" w:tplc="A318534E">
      <w:start w:val="1"/>
      <w:numFmt w:val="bullet"/>
      <w:lvlText w:val="•"/>
      <w:lvlJc w:val="left"/>
      <w:pPr>
        <w:ind w:left="2641" w:hanging="341"/>
      </w:pPr>
      <w:rPr>
        <w:rFonts w:hint="default"/>
      </w:rPr>
    </w:lvl>
    <w:lvl w:ilvl="3" w:tplc="58E6CB88">
      <w:start w:val="1"/>
      <w:numFmt w:val="bullet"/>
      <w:lvlText w:val="•"/>
      <w:lvlJc w:val="left"/>
      <w:pPr>
        <w:ind w:left="3572" w:hanging="341"/>
      </w:pPr>
      <w:rPr>
        <w:rFonts w:hint="default"/>
      </w:rPr>
    </w:lvl>
    <w:lvl w:ilvl="4" w:tplc="A2FE6E64">
      <w:start w:val="1"/>
      <w:numFmt w:val="bullet"/>
      <w:lvlText w:val="•"/>
      <w:lvlJc w:val="left"/>
      <w:pPr>
        <w:ind w:left="4502" w:hanging="341"/>
      </w:pPr>
      <w:rPr>
        <w:rFonts w:hint="default"/>
      </w:rPr>
    </w:lvl>
    <w:lvl w:ilvl="5" w:tplc="61185C48">
      <w:start w:val="1"/>
      <w:numFmt w:val="bullet"/>
      <w:lvlText w:val="•"/>
      <w:lvlJc w:val="left"/>
      <w:pPr>
        <w:ind w:left="5433" w:hanging="341"/>
      </w:pPr>
      <w:rPr>
        <w:rFonts w:hint="default"/>
      </w:rPr>
    </w:lvl>
    <w:lvl w:ilvl="6" w:tplc="CEBCB4CE">
      <w:start w:val="1"/>
      <w:numFmt w:val="bullet"/>
      <w:lvlText w:val="•"/>
      <w:lvlJc w:val="left"/>
      <w:pPr>
        <w:ind w:left="6363" w:hanging="341"/>
      </w:pPr>
      <w:rPr>
        <w:rFonts w:hint="default"/>
      </w:rPr>
    </w:lvl>
    <w:lvl w:ilvl="7" w:tplc="ED684444">
      <w:start w:val="1"/>
      <w:numFmt w:val="bullet"/>
      <w:lvlText w:val="•"/>
      <w:lvlJc w:val="left"/>
      <w:pPr>
        <w:ind w:left="7294" w:hanging="341"/>
      </w:pPr>
      <w:rPr>
        <w:rFonts w:hint="default"/>
      </w:rPr>
    </w:lvl>
    <w:lvl w:ilvl="8" w:tplc="63FC4070">
      <w:start w:val="1"/>
      <w:numFmt w:val="bullet"/>
      <w:lvlText w:val="•"/>
      <w:lvlJc w:val="left"/>
      <w:pPr>
        <w:ind w:left="8224" w:hanging="341"/>
      </w:pPr>
      <w:rPr>
        <w:rFonts w:hint="default"/>
      </w:rPr>
    </w:lvl>
  </w:abstractNum>
  <w:num w:numId="1" w16cid:durableId="560598776">
    <w:abstractNumId w:val="0"/>
  </w:num>
  <w:num w:numId="2" w16cid:durableId="14458934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forms" w:enforcement="1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A06"/>
    <w:rsid w:val="000359BD"/>
    <w:rsid w:val="00070CAC"/>
    <w:rsid w:val="00083E34"/>
    <w:rsid w:val="000C60C9"/>
    <w:rsid w:val="00162347"/>
    <w:rsid w:val="001860B8"/>
    <w:rsid w:val="001879E6"/>
    <w:rsid w:val="00191175"/>
    <w:rsid w:val="001B25A1"/>
    <w:rsid w:val="001C25ED"/>
    <w:rsid w:val="00275956"/>
    <w:rsid w:val="00297FCB"/>
    <w:rsid w:val="002C24FF"/>
    <w:rsid w:val="00303AD0"/>
    <w:rsid w:val="00361247"/>
    <w:rsid w:val="00366EDA"/>
    <w:rsid w:val="003B2CF0"/>
    <w:rsid w:val="00442A99"/>
    <w:rsid w:val="00461C28"/>
    <w:rsid w:val="00464497"/>
    <w:rsid w:val="004650FC"/>
    <w:rsid w:val="005A3C9B"/>
    <w:rsid w:val="00626919"/>
    <w:rsid w:val="00653180"/>
    <w:rsid w:val="006A6AAE"/>
    <w:rsid w:val="00722DC3"/>
    <w:rsid w:val="007C079B"/>
    <w:rsid w:val="007C2E3B"/>
    <w:rsid w:val="00867D27"/>
    <w:rsid w:val="00884215"/>
    <w:rsid w:val="00891E6B"/>
    <w:rsid w:val="00897EFE"/>
    <w:rsid w:val="008A4FEE"/>
    <w:rsid w:val="008C766C"/>
    <w:rsid w:val="008F2B3D"/>
    <w:rsid w:val="009647E3"/>
    <w:rsid w:val="009A26F3"/>
    <w:rsid w:val="009B0CE6"/>
    <w:rsid w:val="009E7E95"/>
    <w:rsid w:val="00A31535"/>
    <w:rsid w:val="00A72E21"/>
    <w:rsid w:val="00AA63FF"/>
    <w:rsid w:val="00AD6EBB"/>
    <w:rsid w:val="00B05F85"/>
    <w:rsid w:val="00B13D70"/>
    <w:rsid w:val="00B53A5A"/>
    <w:rsid w:val="00B54FCB"/>
    <w:rsid w:val="00B64078"/>
    <w:rsid w:val="00C117D3"/>
    <w:rsid w:val="00CA6677"/>
    <w:rsid w:val="00CB37B2"/>
    <w:rsid w:val="00CD7A06"/>
    <w:rsid w:val="00D1540D"/>
    <w:rsid w:val="00D34D80"/>
    <w:rsid w:val="00D50A6D"/>
    <w:rsid w:val="00DB4323"/>
    <w:rsid w:val="00DB5B73"/>
    <w:rsid w:val="00DD7AE4"/>
    <w:rsid w:val="00DE0612"/>
    <w:rsid w:val="00E07CCE"/>
    <w:rsid w:val="00E209FC"/>
    <w:rsid w:val="00E355D8"/>
    <w:rsid w:val="00E6187A"/>
    <w:rsid w:val="00EC6220"/>
    <w:rsid w:val="00F63036"/>
    <w:rsid w:val="00FD0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B3619"/>
  <w15:docId w15:val="{AC88FF07-BCE9-4624-B5AD-5B9191E7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pPr>
      <w:widowControl w:val="0"/>
    </w:pPr>
    <w:rPr>
      <w:sz w:val="22"/>
      <w:szCs w:val="22"/>
      <w:lang w:val="en-US" w:eastAsia="en-US"/>
    </w:rPr>
  </w:style>
  <w:style w:type="paragraph" w:styleId="Nagwek1">
    <w:name w:val="heading 1"/>
    <w:basedOn w:val="Normalny"/>
    <w:uiPriority w:val="1"/>
    <w:qFormat/>
    <w:pPr>
      <w:spacing w:before="37"/>
      <w:ind w:left="289" w:hanging="181"/>
      <w:outlineLvl w:val="0"/>
    </w:pPr>
    <w:rPr>
      <w:rFonts w:ascii="Times New Roman" w:eastAsia="Times New Roman" w:hAnsi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3"/>
      <w:ind w:left="100"/>
    </w:pPr>
    <w:rPr>
      <w:rFonts w:ascii="Times New Roman" w:eastAsia="Times New Roman" w:hAnsi="Times New Roman"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B2C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2CF0"/>
  </w:style>
  <w:style w:type="paragraph" w:styleId="Stopka">
    <w:name w:val="footer"/>
    <w:basedOn w:val="Normalny"/>
    <w:link w:val="StopkaZnak"/>
    <w:uiPriority w:val="99"/>
    <w:unhideWhenUsed/>
    <w:rsid w:val="003B2C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2CF0"/>
  </w:style>
  <w:style w:type="paragraph" w:styleId="Tekstdymka">
    <w:name w:val="Balloon Text"/>
    <w:basedOn w:val="Normalny"/>
    <w:link w:val="TekstdymkaZnak"/>
    <w:uiPriority w:val="99"/>
    <w:semiHidden/>
    <w:unhideWhenUsed/>
    <w:rsid w:val="00CB37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37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wner\Desktop\profil-wody-k&#261;pielisko-202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868EF-BF79-4C1E-A8D4-A0E2D0AF6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profil-wody-kąpielisko-2021</Template>
  <TotalTime>3</TotalTime>
  <Pages>9</Pages>
  <Words>4317</Words>
  <Characters>25902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tabeli służącej do przedstawienia szczegółowych informacji, które powinien zawierać profil wody w kąpielisku</vt:lpstr>
    </vt:vector>
  </TitlesOfParts>
  <Company/>
  <LinksUpToDate>false</LinksUpToDate>
  <CharactersWithSpaces>30159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tabeli służącej do przedstawienia szczegółowych informacji, które powinien zawierać profil wody w kąpielisku</dc:title>
  <dc:subject>Kąpieliska</dc:subject>
  <dc:creator>Owner</dc:creator>
  <dc:description>Dz.U. 2019, poz. 2206</dc:description>
  <cp:lastModifiedBy>Marek Romkowski</cp:lastModifiedBy>
  <cp:revision>3</cp:revision>
  <cp:lastPrinted>2026-03-10T08:29:00Z</cp:lastPrinted>
  <dcterms:created xsi:type="dcterms:W3CDTF">2025-12-12T07:52:00Z</dcterms:created>
  <dcterms:modified xsi:type="dcterms:W3CDTF">2026-03-10T08:30:00Z</dcterms:modified>
  <cp:category>Ministerstwo Środowiska</cp:category>
  <cp:contentStatus>Formularz obowiązujący od dnia 29 listopada 2019 r.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2019-11-14T00:00:00Z</vt:filetime>
  </property>
  <property fmtid="{D5CDD505-2E9C-101B-9397-08002B2CF9AE}" pid="3" name="LastSaved">
    <vt:filetime>2019-11-14T00:00:00Z</vt:filetime>
  </property>
</Properties>
</file>