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5A1" w:rsidRPr="009B0CE6" w:rsidRDefault="009B0CE6" w:rsidP="00EC6220">
      <w:pPr>
        <w:pStyle w:val="Nagwek1"/>
        <w:spacing w:before="74" w:line="260" w:lineRule="exact"/>
        <w:ind w:left="113" w:right="425" w:firstLine="0"/>
        <w:jc w:val="center"/>
        <w:rPr>
          <w:lang w:val="pl-PL"/>
        </w:rPr>
      </w:pPr>
      <w:r w:rsidRPr="009B0CE6">
        <w:rPr>
          <w:color w:val="231F20"/>
          <w:lang w:val="pl-PL"/>
        </w:rPr>
        <w:t>TABELA</w:t>
      </w:r>
    </w:p>
    <w:p w:rsidR="001B25A1" w:rsidRPr="009B0CE6" w:rsidRDefault="009B0CE6" w:rsidP="00EC6220">
      <w:pPr>
        <w:spacing w:before="12" w:line="260" w:lineRule="exact"/>
        <w:ind w:left="113" w:right="425"/>
        <w:jc w:val="center"/>
        <w:rPr>
          <w:rFonts w:ascii="Times New Roman" w:eastAsia="Times New Roman" w:hAnsi="Times New Roman"/>
          <w:sz w:val="21"/>
          <w:szCs w:val="21"/>
          <w:lang w:val="pl-PL"/>
        </w:rPr>
      </w:pPr>
      <w:r w:rsidRPr="009B0CE6">
        <w:rPr>
          <w:rFonts w:ascii="Times New Roman" w:hAnsi="Times New Roman"/>
          <w:color w:val="231F20"/>
          <w:sz w:val="21"/>
          <w:lang w:val="pl-PL"/>
        </w:rPr>
        <w:t>SZCZEGÓŁOWE INFORMACJE ZAWARTE W PROFILU WODY W KĄPIELISKU</w:t>
      </w:r>
    </w:p>
    <w:p w:rsidR="001B25A1" w:rsidRPr="009B0CE6" w:rsidRDefault="001B25A1">
      <w:pPr>
        <w:rPr>
          <w:rFonts w:ascii="Times New Roman" w:eastAsia="Times New Roman" w:hAnsi="Times New Roman"/>
          <w:sz w:val="20"/>
          <w:szCs w:val="20"/>
          <w:lang w:val="pl-PL"/>
        </w:rPr>
      </w:pPr>
    </w:p>
    <w:p w:rsidR="001B25A1" w:rsidRPr="009B0CE6" w:rsidRDefault="001B25A1">
      <w:pPr>
        <w:spacing w:before="8"/>
        <w:rPr>
          <w:rFonts w:ascii="Times New Roman" w:eastAsia="Times New Roman" w:hAnsi="Times New Roman"/>
          <w:sz w:val="12"/>
          <w:szCs w:val="12"/>
          <w:lang w:val="pl-PL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/>
      </w:tblPr>
      <w:tblGrid>
        <w:gridCol w:w="855"/>
        <w:gridCol w:w="3528"/>
        <w:gridCol w:w="728"/>
        <w:gridCol w:w="14"/>
        <w:gridCol w:w="813"/>
        <w:gridCol w:w="849"/>
        <w:gridCol w:w="2867"/>
        <w:gridCol w:w="9"/>
        <w:gridCol w:w="11"/>
      </w:tblGrid>
      <w:tr w:rsidR="001B25A1" w:rsidRPr="007C2E3B" w:rsidTr="007C2E3B">
        <w:trPr>
          <w:trHeight w:hRule="exact" w:val="338"/>
        </w:trPr>
        <w:tc>
          <w:tcPr>
            <w:tcW w:w="9674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41"/>
              <w:ind w:left="3562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z w:val="21"/>
                <w:lang w:val="pl-PL"/>
              </w:rPr>
              <w:t>A.</w:t>
            </w:r>
            <w:r w:rsidRPr="007C2E3B">
              <w:rPr>
                <w:rFonts w:asci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Informacje</w:t>
            </w:r>
            <w:r w:rsidRPr="007C2E3B">
              <w:rPr>
                <w:rFonts w:asci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b/>
                <w:sz w:val="21"/>
                <w:lang w:val="pl-PL"/>
              </w:rPr>
              <w:t>podstawowe</w:t>
            </w:r>
          </w:p>
        </w:tc>
      </w:tr>
      <w:tr w:rsidR="001B25A1" w:rsidRPr="007C2E3B" w:rsidTr="007C2E3B">
        <w:trPr>
          <w:trHeight w:hRule="exact"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41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z w:val="21"/>
                <w:lang w:val="pl-PL"/>
              </w:rPr>
              <w:t>I</w:t>
            </w:r>
          </w:p>
        </w:tc>
        <w:tc>
          <w:tcPr>
            <w:tcW w:w="881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41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Dane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ogólne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o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kąpielisku</w:t>
            </w:r>
          </w:p>
        </w:tc>
      </w:tr>
      <w:tr w:rsidR="003B2CF0" w:rsidRPr="007C2E3B" w:rsidTr="007C2E3B">
        <w:trPr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6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1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707701" w:rsidRDefault="00506048" w:rsidP="00B47FBF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</w:p>
          <w:p w:rsidR="003B2CF0" w:rsidRPr="007C2E3B" w:rsidRDefault="00B47FBF" w:rsidP="00B47FBF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Kąpielisko miejskie w Łasku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:rsidTr="007C2E3B">
        <w:trPr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6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1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Adres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B47FBF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47FBF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ul. Armii Krajowe</w:t>
            </w:r>
            <w:r w:rsidR="00B061E0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j</w:t>
            </w:r>
            <w:r w:rsidR="00B47FBF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 xml:space="preserve"> 75   98-100 Łask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:rsidTr="007C2E3B">
        <w:trPr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6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1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Województwo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B47FBF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47FBF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łódzkie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:rsidTr="007C2E3B">
        <w:trPr>
          <w:trHeight w:val="1066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3B2CF0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3B2CF0" w:rsidRPr="007C2E3B" w:rsidRDefault="003B2CF0" w:rsidP="007C2E3B">
            <w:pPr>
              <w:pStyle w:val="TableParagraph"/>
              <w:spacing w:before="16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6"/>
              <w:ind w:left="105" w:right="852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Numer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jednostki</w:t>
            </w:r>
            <w:r w:rsidRPr="007C2E3B">
              <w:rPr>
                <w:rFonts w:ascii="Times New Roman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terytorialnej</w:t>
            </w:r>
            <w:r w:rsidRPr="007C2E3B">
              <w:rPr>
                <w:rFonts w:asci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Systemu</w:t>
            </w:r>
            <w:r w:rsidRPr="007C2E3B">
              <w:rPr>
                <w:rFonts w:ascii="Times New Roman"/>
                <w:spacing w:val="4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Kodowania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Jednostek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 xml:space="preserve"> Terytorialnych</w:t>
            </w:r>
          </w:p>
          <w:p w:rsidR="003B2CF0" w:rsidRPr="007C2E3B" w:rsidRDefault="003B2CF0" w:rsidP="007C2E3B">
            <w:pPr>
              <w:pStyle w:val="TableParagraph"/>
              <w:spacing w:before="3"/>
              <w:ind w:left="105" w:right="341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i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 xml:space="preserve">Statystycznych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(KTS)</w:t>
            </w:r>
            <w:r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–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poziom</w:t>
            </w:r>
            <w:r w:rsidRPr="007C2E3B">
              <w:rPr>
                <w:rFonts w:ascii="Times New Roman" w:eastAsia="Times New Roman" w:hAnsi="Times New Roman"/>
                <w:spacing w:val="-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6,</w:t>
            </w:r>
            <w:r w:rsidRPr="007C2E3B">
              <w:rPr>
                <w:rFonts w:ascii="Times New Roman" w:eastAsia="Times New Roman" w:hAnsi="Times New Roman"/>
                <w:spacing w:val="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w</w:t>
            </w:r>
            <w:r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której</w:t>
            </w:r>
            <w:r w:rsidRPr="007C2E3B">
              <w:rPr>
                <w:rFonts w:ascii="Times New Roman" w:eastAsia="Times New Roman" w:hAnsi="Times New Roman"/>
                <w:spacing w:val="3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jest</w:t>
            </w:r>
            <w:r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zlokalizowane</w:t>
            </w:r>
            <w:r w:rsidRPr="007C2E3B">
              <w:rPr>
                <w:rFonts w:ascii="Times New Roman" w:eastAsia="Times New Roman" w:hAnsi="Times New Roman"/>
                <w:spacing w:val="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kąpielisko</w:t>
            </w:r>
            <w:r w:rsidRPr="007C2E3B">
              <w:rPr>
                <w:rFonts w:ascii="Times New Roman" w:eastAsia="Times New Roman" w:hAnsi="Times New Roman"/>
                <w:position w:val="10"/>
                <w:sz w:val="13"/>
                <w:szCs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BB6718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93658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100510118030</w:t>
            </w:r>
            <w:r w:rsidR="0050473E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2</w:t>
            </w:r>
            <w:r w:rsidR="00BB6718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4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:rsidTr="007C2E3B">
        <w:trPr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5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41"/>
              <w:ind w:left="105" w:right="531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gminy,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w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której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 jest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3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B47FBF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47FBF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Gmina Łask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5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9"/>
              <w:ind w:left="105" w:right="27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powiatu,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którym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3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B47FBF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47FBF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Powiat Łaski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:rsidTr="007C2E3B">
        <w:trPr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6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1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Krajowy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kod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B47FBF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47FBF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1003PKAP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:rsidTr="007C2E3B">
        <w:trPr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6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1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Identyfikator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Numid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F55EC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47FBF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PL111030241000000</w:t>
            </w:r>
            <w:r w:rsidR="00F55EC6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6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C104EF" w:rsidTr="007C2E3B">
        <w:trPr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41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II</w:t>
            </w:r>
          </w:p>
        </w:tc>
        <w:tc>
          <w:tcPr>
            <w:tcW w:w="881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41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Informacje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o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profilu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wody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w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kąpielisku</w:t>
            </w:r>
          </w:p>
        </w:tc>
      </w:tr>
      <w:tr w:rsidR="003B2CF0" w:rsidRPr="00B7364E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5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9"/>
              <w:ind w:left="105" w:right="301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Data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sporządzenia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profilu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wody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w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kąpielisku</w:t>
            </w:r>
            <w:r w:rsidRPr="007C2E3B">
              <w:rPr>
                <w:rFonts w:ascii="Times New Roman" w:hAnsi="Times New Roman"/>
                <w:spacing w:val="6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(zakończenia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prac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nad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tym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profilem)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C9174A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9174A">
              <w:rPr>
                <w:rFonts w:ascii="Arial" w:hAnsi="Arial" w:cs="Arial"/>
                <w:b/>
                <w:sz w:val="21"/>
                <w:szCs w:val="21"/>
                <w:lang w:val="pl-PL"/>
              </w:rPr>
              <w:t>05</w:t>
            </w:r>
            <w:r w:rsidR="00670AAF">
              <w:rPr>
                <w:rFonts w:ascii="Arial" w:hAnsi="Arial" w:cs="Arial"/>
                <w:b/>
                <w:sz w:val="21"/>
                <w:szCs w:val="21"/>
                <w:lang w:val="pl-PL"/>
              </w:rPr>
              <w:t>.1</w:t>
            </w:r>
            <w:r w:rsidR="00C9174A">
              <w:rPr>
                <w:rFonts w:ascii="Arial" w:hAnsi="Arial" w:cs="Arial"/>
                <w:b/>
                <w:sz w:val="21"/>
                <w:szCs w:val="21"/>
                <w:lang w:val="pl-PL"/>
              </w:rPr>
              <w:t>2</w:t>
            </w:r>
            <w:r w:rsidR="00670AAF">
              <w:rPr>
                <w:rFonts w:ascii="Arial" w:hAnsi="Arial" w:cs="Arial"/>
                <w:b/>
                <w:sz w:val="21"/>
                <w:szCs w:val="21"/>
                <w:lang w:val="pl-PL"/>
              </w:rPr>
              <w:t>.</w:t>
            </w:r>
            <w:r w:rsidR="0010013C">
              <w:rPr>
                <w:rFonts w:ascii="Arial" w:hAnsi="Arial" w:cs="Arial"/>
                <w:b/>
                <w:sz w:val="21"/>
                <w:szCs w:val="21"/>
                <w:lang w:val="pl-PL"/>
              </w:rPr>
              <w:t>202</w:t>
            </w:r>
            <w:r w:rsidR="00C9174A">
              <w:rPr>
                <w:rFonts w:ascii="Arial" w:hAnsi="Arial" w:cs="Arial"/>
                <w:b/>
                <w:sz w:val="21"/>
                <w:szCs w:val="21"/>
                <w:lang w:val="pl-PL"/>
              </w:rPr>
              <w:t>5</w:t>
            </w:r>
            <w:r w:rsidR="0010013C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r.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B7364E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5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10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9"/>
              <w:ind w:left="105" w:right="22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Data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sporządzenia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poprzedniego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profilu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wody</w:t>
            </w:r>
            <w:r w:rsidRPr="007C2E3B">
              <w:rPr>
                <w:rFonts w:ascii="Times New Roman" w:hAnsi="Times New Roman"/>
                <w:spacing w:val="6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kąpielisku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9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3)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C9174A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EC79FF">
              <w:rPr>
                <w:rFonts w:ascii="Arial" w:hAnsi="Arial" w:cs="Arial"/>
                <w:b/>
                <w:sz w:val="21"/>
                <w:szCs w:val="21"/>
                <w:lang w:val="pl-PL"/>
              </w:rPr>
              <w:t>1</w:t>
            </w:r>
            <w:r w:rsidR="00C9174A">
              <w:rPr>
                <w:rFonts w:ascii="Arial" w:hAnsi="Arial" w:cs="Arial"/>
                <w:b/>
                <w:sz w:val="21"/>
                <w:szCs w:val="21"/>
                <w:lang w:val="pl-PL"/>
              </w:rPr>
              <w:t>5</w:t>
            </w:r>
            <w:r w:rsidR="00EC79FF">
              <w:rPr>
                <w:rFonts w:ascii="Arial" w:hAnsi="Arial" w:cs="Arial"/>
                <w:b/>
                <w:sz w:val="21"/>
                <w:szCs w:val="21"/>
                <w:lang w:val="pl-PL"/>
              </w:rPr>
              <w:t>.11.202</w:t>
            </w:r>
            <w:r w:rsidR="00C9174A">
              <w:rPr>
                <w:rFonts w:ascii="Arial" w:hAnsi="Arial" w:cs="Arial"/>
                <w:b/>
                <w:sz w:val="21"/>
                <w:szCs w:val="21"/>
                <w:lang w:val="pl-PL"/>
              </w:rPr>
              <w:t>4</w:t>
            </w:r>
            <w:r w:rsidR="00EC79FF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r.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5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11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7"/>
              <w:ind w:left="105" w:right="704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Data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następnej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aktualizacji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profilu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wody</w:t>
            </w:r>
            <w:r w:rsidRPr="007C2E3B">
              <w:rPr>
                <w:rFonts w:ascii="Times New Roman" w:hAnsi="Times New Roman"/>
                <w:spacing w:val="4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kąpielisku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C9174A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9174A">
              <w:rPr>
                <w:rFonts w:ascii="Arial" w:hAnsi="Arial" w:cs="Arial"/>
                <w:b/>
                <w:sz w:val="21"/>
                <w:szCs w:val="21"/>
                <w:lang w:val="pl-PL"/>
              </w:rPr>
              <w:t>05</w:t>
            </w:r>
            <w:r w:rsidR="00B43A07">
              <w:rPr>
                <w:rFonts w:ascii="Arial" w:hAnsi="Arial" w:cs="Arial"/>
                <w:b/>
                <w:sz w:val="21"/>
                <w:szCs w:val="21"/>
                <w:lang w:val="pl-PL"/>
              </w:rPr>
              <w:t>.1</w:t>
            </w:r>
            <w:r w:rsidR="00C9174A">
              <w:rPr>
                <w:rFonts w:ascii="Arial" w:hAnsi="Arial" w:cs="Arial"/>
                <w:b/>
                <w:sz w:val="21"/>
                <w:szCs w:val="21"/>
                <w:lang w:val="pl-PL"/>
              </w:rPr>
              <w:t>2</w:t>
            </w:r>
            <w:r w:rsidR="00B43A07">
              <w:rPr>
                <w:rFonts w:ascii="Arial" w:hAnsi="Arial" w:cs="Arial"/>
                <w:b/>
                <w:sz w:val="21"/>
                <w:szCs w:val="21"/>
                <w:lang w:val="pl-PL"/>
              </w:rPr>
              <w:t>.202</w:t>
            </w:r>
            <w:r w:rsidR="00C9174A">
              <w:rPr>
                <w:rFonts w:ascii="Arial" w:hAnsi="Arial" w:cs="Arial"/>
                <w:b/>
                <w:sz w:val="21"/>
                <w:szCs w:val="21"/>
                <w:lang w:val="pl-PL"/>
              </w:rPr>
              <w:t>6</w:t>
            </w:r>
            <w:r w:rsidR="00B43A07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r.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19197D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5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12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7"/>
              <w:ind w:left="105" w:right="1367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Powód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aktualizacji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profilu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wody</w:t>
            </w:r>
            <w:r w:rsidRPr="007C2E3B">
              <w:rPr>
                <w:rFonts w:ascii="Times New Roman" w:hAnsi="Times New Roman"/>
                <w:spacing w:val="4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kąpielisku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9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3)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19197D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19197D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19197D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19197D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19197D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19197D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:rsidTr="007C2E3B">
        <w:trPr>
          <w:trHeight w:val="62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9"/>
              <w:rPr>
                <w:rFonts w:ascii="Times New Roman" w:eastAsia="Times New Roman" w:hAnsi="Times New Roman"/>
                <w:sz w:val="15"/>
                <w:szCs w:val="15"/>
                <w:lang w:val="pl-PL"/>
              </w:rPr>
            </w:pPr>
          </w:p>
          <w:p w:rsidR="003B2CF0" w:rsidRPr="007C2E3B" w:rsidRDefault="003B2CF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13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6"/>
              <w:ind w:left="105" w:right="92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Imię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i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nazwisko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osoby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sporządzającej</w:t>
            </w:r>
            <w:r w:rsidRPr="007C2E3B">
              <w:rPr>
                <w:rFonts w:ascii="Times New Roman" w:hAnsi="Times New Roman"/>
                <w:spacing w:val="2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profil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wody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kąpielisku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C9174A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9174A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Marek </w:t>
            </w:r>
            <w:proofErr w:type="spellStart"/>
            <w:r w:rsidR="00C9174A">
              <w:rPr>
                <w:rFonts w:ascii="Arial" w:hAnsi="Arial" w:cs="Arial"/>
                <w:b/>
                <w:sz w:val="21"/>
                <w:szCs w:val="21"/>
                <w:lang w:val="pl-PL"/>
              </w:rPr>
              <w:t>Aulak</w:t>
            </w:r>
            <w:proofErr w:type="spellEnd"/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:rsidTr="007C2E3B">
        <w:trPr>
          <w:trHeight w:hRule="exact"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41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III</w:t>
            </w:r>
          </w:p>
        </w:tc>
        <w:tc>
          <w:tcPr>
            <w:tcW w:w="881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41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Właściwy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organ</w:t>
            </w:r>
          </w:p>
        </w:tc>
      </w:tr>
      <w:tr w:rsidR="003B2CF0" w:rsidRPr="00E64437" w:rsidTr="007C2E3B">
        <w:trPr>
          <w:trHeight w:val="106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3B2CF0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3B2CF0" w:rsidRPr="007C2E3B" w:rsidRDefault="003B2CF0" w:rsidP="007C2E3B">
            <w:pPr>
              <w:pStyle w:val="TableParagraph"/>
              <w:spacing w:before="172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14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44"/>
              <w:ind w:left="105" w:right="513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Imię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i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nazwisko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albo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adres,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numer</w:t>
            </w:r>
            <w:r w:rsidRPr="007C2E3B">
              <w:rPr>
                <w:rFonts w:ascii="Times New Roman" w:hAnsi="Times New Roman"/>
                <w:spacing w:val="2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telefonu,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numer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faksu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(jeżeli posiada)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oraz</w:t>
            </w:r>
            <w:r w:rsidRPr="007C2E3B">
              <w:rPr>
                <w:rFonts w:ascii="Times New Roman" w:hAnsi="Times New Roman"/>
                <w:spacing w:val="2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adres poczty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elektronicznej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organizatora</w:t>
            </w:r>
            <w:r w:rsidRPr="007C2E3B">
              <w:rPr>
                <w:rFonts w:ascii="Times New Roman" w:hAnsi="Times New Roman"/>
                <w:spacing w:val="4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E64437" w:rsidRPr="00E64437" w:rsidRDefault="00506048" w:rsidP="00E64437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E64437" w:rsidRPr="00E64437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Centrum Sportu i Rekreacji w Łasku</w:t>
            </w:r>
          </w:p>
          <w:p w:rsidR="00E64437" w:rsidRPr="00E64437" w:rsidRDefault="00E64437" w:rsidP="00E64437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</w:pPr>
            <w:r w:rsidRPr="00E64437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ul. Armii Krajowej 5a   98-100 Łask</w:t>
            </w:r>
          </w:p>
          <w:p w:rsidR="00E64437" w:rsidRPr="00E64437" w:rsidRDefault="00E64437" w:rsidP="00E64437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</w:pPr>
            <w:r w:rsidRPr="00E64437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tel. 43 676 11 77</w:t>
            </w:r>
          </w:p>
          <w:p w:rsidR="003B2CF0" w:rsidRPr="00E64437" w:rsidRDefault="00E64437" w:rsidP="00E64437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</w:rPr>
            </w:pPr>
            <w:r w:rsidRPr="00E64437">
              <w:rPr>
                <w:rFonts w:ascii="Arial" w:hAnsi="Arial" w:cs="Arial"/>
                <w:b/>
                <w:noProof/>
                <w:sz w:val="21"/>
                <w:szCs w:val="21"/>
              </w:rPr>
              <w:t>e-mail: biuro.csir@lask.pl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:rsidTr="007C2E3B">
        <w:trPr>
          <w:trHeight w:val="131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E64437" w:rsidRDefault="003B2CF0" w:rsidP="003B2CF0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3B2CF0" w:rsidRPr="00E64437" w:rsidRDefault="003B2CF0" w:rsidP="007C2E3B">
            <w:pPr>
              <w:pStyle w:val="TableParagraph"/>
              <w:spacing w:before="6"/>
              <w:rPr>
                <w:rFonts w:ascii="Times New Roman" w:eastAsia="Times New Roman" w:hAnsi="Times New Roman"/>
                <w:sz w:val="25"/>
                <w:szCs w:val="25"/>
              </w:rPr>
            </w:pPr>
          </w:p>
          <w:p w:rsidR="003B2CF0" w:rsidRPr="007C2E3B" w:rsidRDefault="003B2CF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15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6"/>
              <w:ind w:left="105" w:right="660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właściwego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terytorialnie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organu</w:t>
            </w:r>
            <w:r w:rsidRPr="007C2E3B">
              <w:rPr>
                <w:rFonts w:ascii="Times New Roman" w:hAnsi="Times New Roman"/>
                <w:spacing w:val="2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samorządu terytorialnego,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który umieścił</w:t>
            </w:r>
            <w:r w:rsidRPr="007C2E3B">
              <w:rPr>
                <w:rFonts w:ascii="Times New Roman" w:hAnsi="Times New Roman"/>
                <w:spacing w:val="6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w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wykazie,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którym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mowa</w:t>
            </w:r>
          </w:p>
          <w:p w:rsidR="003B2CF0" w:rsidRPr="007C2E3B" w:rsidRDefault="003B2CF0" w:rsidP="007C2E3B">
            <w:pPr>
              <w:pStyle w:val="TableParagraph"/>
              <w:spacing w:before="16"/>
              <w:ind w:left="105" w:right="634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w</w:t>
            </w:r>
            <w:r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art.</w:t>
            </w:r>
            <w:r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37</w:t>
            </w:r>
            <w:r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 xml:space="preserve">ustawy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z</w:t>
            </w:r>
            <w:r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dnia</w:t>
            </w:r>
            <w:r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20</w:t>
            </w:r>
            <w:r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lipca</w:t>
            </w:r>
            <w:r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2017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r.</w:t>
            </w:r>
            <w:r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–</w:t>
            </w:r>
            <w:r w:rsidRPr="007C2E3B">
              <w:rPr>
                <w:rFonts w:ascii="Times New Roman" w:eastAsia="Times New Roman" w:hAnsi="Times New Roman"/>
                <w:spacing w:val="36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Prawo</w:t>
            </w:r>
            <w:r w:rsidRPr="007C2E3B">
              <w:rPr>
                <w:rFonts w:ascii="Times New Roman" w:eastAsia="Times New Roman" w:hAnsi="Times New Roman"/>
                <w:spacing w:val="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wodne</w:t>
            </w:r>
            <w:r w:rsidRPr="007C2E3B">
              <w:rPr>
                <w:rFonts w:ascii="Times New Roman" w:eastAsia="Times New Roman" w:hAnsi="Times New Roman"/>
                <w:spacing w:val="-1"/>
                <w:position w:val="10"/>
                <w:sz w:val="13"/>
                <w:szCs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B061E0" w:rsidRDefault="00506048" w:rsidP="00E64437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</w:p>
          <w:p w:rsidR="003B2CF0" w:rsidRPr="007C2E3B" w:rsidRDefault="00E64437" w:rsidP="00E64437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Burmistrz Łasku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C104EF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5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16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7"/>
              <w:ind w:left="104" w:right="62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właściwego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regionalnego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zarządu</w:t>
            </w:r>
            <w:r w:rsidRPr="007C2E3B">
              <w:rPr>
                <w:rFonts w:ascii="Times New Roman" w:hAnsi="Times New Roman"/>
                <w:spacing w:val="39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gospodarki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wodnej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Polskich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B061E0" w:rsidRDefault="00506048" w:rsidP="00E64437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E64437" w:rsidRPr="00E64437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 xml:space="preserve">Państwowe Gospodarstwo Wodne </w:t>
            </w:r>
          </w:p>
          <w:p w:rsidR="00E64437" w:rsidRPr="00E64437" w:rsidRDefault="00E64437" w:rsidP="00E64437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</w:pPr>
            <w:r w:rsidRPr="00E64437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Wody Polskie</w:t>
            </w:r>
          </w:p>
          <w:p w:rsidR="00B061E0" w:rsidRDefault="00E64437" w:rsidP="00E64437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</w:pPr>
            <w:r w:rsidRPr="00E64437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 xml:space="preserve">Regionalny Zarząd Gospodarki Wodnej </w:t>
            </w:r>
          </w:p>
          <w:p w:rsidR="00E64437" w:rsidRPr="00E64437" w:rsidRDefault="00E64437" w:rsidP="00E64437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</w:pPr>
            <w:r w:rsidRPr="00E64437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w Poznaniu</w:t>
            </w:r>
          </w:p>
          <w:p w:rsidR="003B2CF0" w:rsidRPr="007C2E3B" w:rsidRDefault="00E64437" w:rsidP="00E64437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E64437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 xml:space="preserve">ul. Chlebowa 4/8  61-003 Poznań 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5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17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7"/>
              <w:ind w:left="104" w:right="1104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-1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właściwego</w:t>
            </w:r>
            <w:r w:rsidRPr="007C2E3B">
              <w:rPr>
                <w:rFonts w:ascii="Times New Roman" w:hAnsi="Times New Roman"/>
                <w:spacing w:val="-1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wojewódzkiego</w:t>
            </w:r>
            <w:r w:rsidRPr="007C2E3B">
              <w:rPr>
                <w:rFonts w:ascii="Times New Roman" w:hAnsi="Times New Roman"/>
                <w:spacing w:val="32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inspektoratu</w:t>
            </w:r>
            <w:r w:rsidRPr="007C2E3B">
              <w:rPr>
                <w:rFonts w:ascii="Times New Roman" w:hAnsi="Times New Roman"/>
                <w:spacing w:val="-1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ochrony</w:t>
            </w:r>
            <w:r w:rsidRPr="007C2E3B">
              <w:rPr>
                <w:rFonts w:ascii="Times New Roman" w:hAnsi="Times New Roman"/>
                <w:spacing w:val="-1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środowiska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15E15" w:rsidRPr="00D15E15" w:rsidRDefault="00506048" w:rsidP="00D15E15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D15E15" w:rsidRPr="00D15E15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Wojewódzki Inspektorat Ochrony Środowiska w Łodzi</w:t>
            </w:r>
          </w:p>
          <w:p w:rsidR="003B2CF0" w:rsidRPr="007C2E3B" w:rsidRDefault="00D15E15" w:rsidP="00D15E15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D15E15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ul. Lipowa 16   90-743 Łódź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:rsidTr="007C2E3B">
        <w:trPr>
          <w:trHeight w:val="106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3B2CF0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3B2CF0" w:rsidRPr="007C2E3B" w:rsidRDefault="003B2CF0" w:rsidP="007C2E3B">
            <w:pPr>
              <w:pStyle w:val="TableParagraph"/>
              <w:spacing w:before="171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18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7"/>
              <w:ind w:left="104" w:right="71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-1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właściwego</w:t>
            </w:r>
            <w:r w:rsidRPr="007C2E3B">
              <w:rPr>
                <w:rFonts w:ascii="Times New Roman" w:hAnsi="Times New Roman"/>
                <w:spacing w:val="-1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państwowego</w:t>
            </w:r>
            <w:r w:rsidRPr="007C2E3B">
              <w:rPr>
                <w:rFonts w:ascii="Times New Roman" w:hAnsi="Times New Roman"/>
                <w:spacing w:val="38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powiatowego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inspektora</w:t>
            </w:r>
            <w:r w:rsidRPr="007C2E3B">
              <w:rPr>
                <w:rFonts w:ascii="Times New Roman" w:hAnsi="Times New Roman"/>
                <w:spacing w:val="-1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sanitarnego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25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państwowego</w:t>
            </w:r>
            <w:r w:rsidRPr="007C2E3B">
              <w:rPr>
                <w:rFonts w:ascii="Times New Roman" w:hAnsi="Times New Roman"/>
                <w:spacing w:val="-1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granicznego</w:t>
            </w:r>
            <w:r w:rsidRPr="007C2E3B">
              <w:rPr>
                <w:rFonts w:ascii="Times New Roman" w:hAnsi="Times New Roman"/>
                <w:spacing w:val="-1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inspektora</w:t>
            </w:r>
            <w:r w:rsidRPr="007C2E3B">
              <w:rPr>
                <w:rFonts w:ascii="Times New Roman" w:hAnsi="Times New Roman"/>
                <w:spacing w:val="45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sanitarnego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15E15" w:rsidRPr="00D15E15" w:rsidRDefault="00506048" w:rsidP="00D15E15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D15E15" w:rsidRPr="00D15E15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Państwowy Powiatowy Inspektor Sanitarny w Łasku</w:t>
            </w:r>
          </w:p>
          <w:p w:rsidR="003B2CF0" w:rsidRPr="007C2E3B" w:rsidRDefault="00D15E15" w:rsidP="00D15E15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D15E15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ul. Warszawska 38  98-100 Łask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19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20"/>
              <w:ind w:left="1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właściwego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urzędu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morskiego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1), 4)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:rsidTr="007C2E3B">
        <w:trPr>
          <w:trHeight w:hRule="exact"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44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IV</w:t>
            </w:r>
          </w:p>
        </w:tc>
        <w:tc>
          <w:tcPr>
            <w:tcW w:w="881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44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Informacje</w:t>
            </w:r>
            <w:r w:rsidRPr="007C2E3B">
              <w:rPr>
                <w:rFonts w:ascii="Times New Roman" w:hAnsi="Times New Roman"/>
                <w:b/>
                <w:spacing w:val="-1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dotyczące</w:t>
            </w:r>
            <w:r w:rsidRPr="007C2E3B">
              <w:rPr>
                <w:rFonts w:ascii="Times New Roman" w:hAnsi="Times New Roman"/>
                <w:b/>
                <w:spacing w:val="-1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lokalizacji</w:t>
            </w:r>
            <w:r w:rsidRPr="007C2E3B">
              <w:rPr>
                <w:rFonts w:ascii="Times New Roman" w:hAnsi="Times New Roman"/>
                <w:b/>
                <w:spacing w:val="-1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kąpieliska</w:t>
            </w:r>
          </w:p>
        </w:tc>
      </w:tr>
      <w:tr w:rsidR="003B2CF0" w:rsidRPr="00C104EF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20</w:t>
            </w:r>
          </w:p>
        </w:tc>
        <w:tc>
          <w:tcPr>
            <w:tcW w:w="425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3B2CF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3B2CF0" w:rsidRPr="007C2E3B" w:rsidRDefault="003B2CF0" w:rsidP="007C2E3B">
            <w:pPr>
              <w:pStyle w:val="TableParagraph"/>
              <w:spacing w:before="6"/>
              <w:rPr>
                <w:rFonts w:ascii="Times New Roman" w:eastAsia="Times New Roman" w:hAnsi="Times New Roman"/>
                <w:sz w:val="23"/>
                <w:szCs w:val="23"/>
                <w:lang w:val="pl-PL"/>
              </w:rPr>
            </w:pPr>
          </w:p>
          <w:p w:rsidR="003B2CF0" w:rsidRPr="007C2E3B" w:rsidRDefault="003B2CF0" w:rsidP="007C2E3B">
            <w:pPr>
              <w:pStyle w:val="TableParagraph"/>
              <w:ind w:left="105" w:right="219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Kategoria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powierzchniowych,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których</w:t>
            </w:r>
            <w:r w:rsidRPr="007C2E3B">
              <w:rPr>
                <w:rFonts w:ascii="Times New Roman" w:hAnsi="Times New Roman"/>
                <w:spacing w:val="46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1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6)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7C2E3B">
            <w:pPr>
              <w:tabs>
                <w:tab w:val="left" w:pos="350"/>
              </w:tabs>
              <w:spacing w:before="36"/>
              <w:ind w:left="56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0" w:name="Wybór1"/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bookmarkEnd w:id="0"/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ab/>
            </w:r>
            <w:r w:rsidR="003B2CF0" w:rsidRPr="007C2E3B">
              <w:rPr>
                <w:rFonts w:ascii="Times New Roman"/>
                <w:spacing w:val="-1"/>
                <w:sz w:val="21"/>
                <w:lang w:val="pl-PL"/>
              </w:rPr>
              <w:t>ciek</w:t>
            </w:r>
            <w:r w:rsidR="003B2CF0" w:rsidRPr="007C2E3B">
              <w:rPr>
                <w:rFonts w:ascii="Times New Roman"/>
                <w:spacing w:val="-8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/>
                <w:spacing w:val="1"/>
                <w:sz w:val="21"/>
                <w:lang w:val="pl-PL"/>
              </w:rPr>
              <w:t>(w</w:t>
            </w:r>
            <w:r w:rsidR="003B2CF0" w:rsidRPr="007C2E3B">
              <w:rPr>
                <w:rFonts w:ascii="Times New Roman"/>
                <w:spacing w:val="-8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/>
                <w:sz w:val="21"/>
                <w:lang w:val="pl-PL"/>
              </w:rPr>
              <w:t>tym</w:t>
            </w:r>
            <w:r w:rsidR="003B2CF0" w:rsidRPr="007C2E3B">
              <w:rPr>
                <w:rFonts w:ascii="Times New Roman"/>
                <w:spacing w:val="-7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/>
                <w:sz w:val="21"/>
                <w:lang w:val="pl-PL"/>
              </w:rPr>
              <w:t>zbiornik</w:t>
            </w:r>
            <w:r w:rsidR="003B2CF0" w:rsidRPr="007C2E3B">
              <w:rPr>
                <w:rFonts w:ascii="Times New Roman"/>
                <w:spacing w:val="-7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/>
                <w:spacing w:val="-1"/>
                <w:sz w:val="21"/>
                <w:lang w:val="pl-PL"/>
              </w:rPr>
              <w:t>zaporowy)</w:t>
            </w:r>
          </w:p>
        </w:tc>
      </w:tr>
      <w:tr w:rsidR="003B2CF0" w:rsidRPr="00C104EF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5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21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3B2CF0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7C2E3B">
            <w:pPr>
              <w:tabs>
                <w:tab w:val="left" w:pos="350"/>
              </w:tabs>
              <w:spacing w:before="36"/>
              <w:ind w:left="56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ab/>
            </w:r>
            <w:r w:rsidR="003B2CF0" w:rsidRPr="007C2E3B">
              <w:rPr>
                <w:rFonts w:ascii="Times New Roman"/>
                <w:spacing w:val="-1"/>
                <w:sz w:val="21"/>
                <w:lang w:val="pl-PL"/>
              </w:rPr>
              <w:t>jezioro</w:t>
            </w:r>
            <w:r w:rsidR="003B2CF0"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="003B2CF0"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inny</w:t>
            </w:r>
            <w:r w:rsidR="003B2CF0"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zbiornik</w:t>
            </w:r>
            <w:r w:rsidR="003B2CF0"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z w:val="21"/>
                <w:lang w:val="pl-PL"/>
              </w:rPr>
              <w:t>wodny</w:t>
            </w:r>
            <w:r w:rsidR="003B2CF0"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(np.:</w:t>
            </w:r>
            <w:r w:rsidR="003B2CF0"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staw,</w:t>
            </w:r>
            <w:r w:rsidR="003B2CF0" w:rsidRPr="007C2E3B">
              <w:rPr>
                <w:rFonts w:ascii="Times New Roman" w:hAnsi="Times New Roman"/>
                <w:spacing w:val="39"/>
                <w:w w:val="99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pacing w:val="39"/>
                <w:w w:val="99"/>
                <w:sz w:val="21"/>
                <w:lang w:val="pl-PL"/>
              </w:rPr>
              <w:tab/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glinianka,</w:t>
            </w:r>
            <w:r w:rsidR="003B2CF0" w:rsidRPr="007C2E3B">
              <w:rPr>
                <w:rFonts w:ascii="Times New Roman" w:hAnsi="Times New Roman"/>
                <w:spacing w:val="-11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wyrobisko</w:t>
            </w:r>
            <w:r w:rsidR="003B2CF0" w:rsidRPr="007C2E3B">
              <w:rPr>
                <w:rFonts w:ascii="Times New Roman" w:hAnsi="Times New Roman"/>
                <w:spacing w:val="-13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pożwirowe)</w:t>
            </w:r>
          </w:p>
        </w:tc>
      </w:tr>
      <w:tr w:rsidR="003B2CF0" w:rsidRPr="007C2E3B" w:rsidTr="007C2E3B">
        <w:trPr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22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3B2CF0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7C2E3B">
            <w:pPr>
              <w:tabs>
                <w:tab w:val="left" w:pos="350"/>
              </w:tabs>
              <w:spacing w:before="36"/>
              <w:ind w:left="56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ab/>
            </w:r>
            <w:r w:rsidR="003B2CF0" w:rsidRPr="007C2E3B">
              <w:rPr>
                <w:rFonts w:ascii="Times New Roman"/>
                <w:spacing w:val="-1"/>
                <w:sz w:val="21"/>
                <w:lang w:val="pl-PL"/>
              </w:rPr>
              <w:t>wody</w:t>
            </w:r>
            <w:r w:rsidR="003B2CF0" w:rsidRPr="007C2E3B">
              <w:rPr>
                <w:rFonts w:ascii="Times New Roman" w:hAnsi="Times New Roman"/>
                <w:spacing w:val="-19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przejściowe</w:t>
            </w:r>
          </w:p>
        </w:tc>
      </w:tr>
      <w:tr w:rsidR="003B2CF0" w:rsidRPr="007C2E3B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23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3B2CF0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7C2E3B">
            <w:pPr>
              <w:tabs>
                <w:tab w:val="left" w:pos="350"/>
              </w:tabs>
              <w:spacing w:before="36"/>
              <w:ind w:left="56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ab/>
            </w:r>
            <w:r w:rsidR="003B2CF0" w:rsidRPr="007C2E3B">
              <w:rPr>
                <w:rFonts w:ascii="Times New Roman"/>
                <w:spacing w:val="-1"/>
                <w:sz w:val="21"/>
                <w:lang w:val="pl-PL"/>
              </w:rPr>
              <w:t>wody</w:t>
            </w:r>
            <w:r w:rsidR="003B2CF0" w:rsidRPr="007C2E3B">
              <w:rPr>
                <w:rFonts w:ascii="Times New Roman" w:hAnsi="Times New Roman"/>
                <w:spacing w:val="-19"/>
                <w:sz w:val="21"/>
                <w:lang w:val="pl-PL"/>
              </w:rPr>
              <w:t xml:space="preserve"> </w:t>
            </w:r>
            <w:r w:rsidR="003B2CF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przybrzeżne</w:t>
            </w:r>
          </w:p>
        </w:tc>
      </w:tr>
      <w:tr w:rsidR="006A6AAE" w:rsidRPr="007C2E3B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15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24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7"/>
              <w:ind w:left="104" w:right="467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cieku,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jeziora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innego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zbiornika</w:t>
            </w:r>
            <w:r w:rsidRPr="007C2E3B">
              <w:rPr>
                <w:rFonts w:ascii="Times New Roman" w:hAnsi="Times New Roman"/>
                <w:spacing w:val="23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wodnego,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akwenu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przejściowych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506048" w:rsidP="00871AEA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871AEA">
              <w:rPr>
                <w:rFonts w:ascii="Arial" w:hAnsi="Arial" w:cs="Arial"/>
                <w:b/>
                <w:sz w:val="21"/>
                <w:szCs w:val="21"/>
                <w:lang w:val="pl-PL"/>
              </w:rPr>
              <w:t>brak nazwy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25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11"/>
              <w:ind w:left="104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Identyfikator</w:t>
            </w:r>
            <w:r w:rsidRPr="007C2E3B">
              <w:rPr>
                <w:rFonts w:ascii="Times New Roman"/>
                <w:spacing w:val="-1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hydrograficzny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506048" w:rsidP="00871AEA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871AEA">
              <w:rPr>
                <w:rFonts w:ascii="Arial" w:hAnsi="Arial" w:cs="Arial"/>
                <w:b/>
                <w:sz w:val="21"/>
                <w:szCs w:val="21"/>
                <w:lang w:val="pl-PL"/>
              </w:rPr>
              <w:t>182873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C104EF" w:rsidTr="007C2E3B">
        <w:trPr>
          <w:trHeight w:val="82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4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26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48"/>
              <w:ind w:left="104" w:right="1370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36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powierzchniowych,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której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spacing w:val="32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16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7)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506048" w:rsidP="00871AEA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871AEA">
              <w:rPr>
                <w:rFonts w:ascii="Arial" w:hAnsi="Arial" w:cs="Arial"/>
                <w:b/>
                <w:sz w:val="21"/>
                <w:szCs w:val="21"/>
                <w:lang w:val="pl-PL"/>
              </w:rPr>
              <w:t>Kąpielisko nie jest wyznaczonym fragmentem JCWP, natomiast położone jest w zlewni JCWP: Grabia od Dłutówki do Dopływu z Anielina ( RW600011182873)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15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27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7"/>
              <w:ind w:left="105" w:right="21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Kod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powierzchniowych,</w:t>
            </w:r>
            <w:r w:rsidRPr="007C2E3B">
              <w:rPr>
                <w:rFonts w:ascii="Times New Roman" w:hAnsi="Times New Roman"/>
                <w:spacing w:val="49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której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506048" w:rsidP="00871AEA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871AEA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nie dotyczy 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:rsidTr="007C2E3B">
        <w:trPr>
          <w:trHeight w:val="82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4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28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48"/>
              <w:ind w:left="105" w:right="87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silnie</w:t>
            </w:r>
            <w:r w:rsidRPr="007C2E3B">
              <w:rPr>
                <w:rFonts w:ascii="Times New Roman" w:hAnsi="Times New Roman"/>
                <w:spacing w:val="41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zmienionej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41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-2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8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4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6A6AAE" w:rsidRPr="007C2E3B" w:rsidRDefault="00506048" w:rsidP="007C2E3B">
            <w:pPr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  <w:tc>
          <w:tcPr>
            <w:tcW w:w="3736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4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6A6AAE" w:rsidRPr="007C2E3B" w:rsidRDefault="00506048" w:rsidP="007C2E3B">
            <w:pPr>
              <w:tabs>
                <w:tab w:val="left" w:pos="471"/>
              </w:tabs>
              <w:ind w:left="290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6A6AAE" w:rsidRPr="007C2E3B" w:rsidTr="007C2E3B">
        <w:trPr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160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29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41"/>
              <w:ind w:left="105" w:right="38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sztucznej</w:t>
            </w:r>
            <w:r w:rsidRPr="007C2E3B">
              <w:rPr>
                <w:rFonts w:ascii="Times New Roman" w:hAnsi="Times New Roman"/>
                <w:spacing w:val="45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 xml:space="preserve"> 8)</w:t>
            </w:r>
          </w:p>
        </w:tc>
        <w:tc>
          <w:tcPr>
            <w:tcW w:w="8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auto"/>
            <w:vAlign w:val="center"/>
          </w:tcPr>
          <w:p w:rsidR="006A6AAE" w:rsidRPr="007C2E3B" w:rsidRDefault="00506048" w:rsidP="007C2E3B">
            <w:pPr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  <w:tc>
          <w:tcPr>
            <w:tcW w:w="3736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A6AAE" w:rsidRPr="007C2E3B" w:rsidRDefault="00506048" w:rsidP="007C2E3B">
            <w:pPr>
              <w:tabs>
                <w:tab w:val="left" w:pos="471"/>
              </w:tabs>
              <w:ind w:left="290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Wybór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6A6AAE" w:rsidRPr="007C2E3B" w:rsidTr="007C2E3B">
        <w:trPr>
          <w:trHeight w:val="62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17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30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6"/>
              <w:ind w:left="105" w:right="1120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Lokalizacja</w:t>
            </w:r>
            <w:r w:rsidRPr="007C2E3B">
              <w:rPr>
                <w:rFonts w:ascii="Times New Roman" w:eastAsia="Times New Roman" w:hAnsi="Times New Roman"/>
                <w:spacing w:val="-10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kąpieliska</w:t>
            </w:r>
            <w:r w:rsidRPr="007C2E3B">
              <w:rPr>
                <w:rFonts w:ascii="Times New Roman" w:eastAsia="Times New Roman" w:hAnsi="Times New Roman"/>
                <w:spacing w:val="-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–</w:t>
            </w:r>
            <w:r w:rsidRPr="007C2E3B">
              <w:rPr>
                <w:rFonts w:ascii="Times New Roman" w:eastAsia="Times New Roman" w:hAnsi="Times New Roman"/>
                <w:spacing w:val="-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kilometraż</w:t>
            </w:r>
            <w:r w:rsidRPr="007C2E3B">
              <w:rPr>
                <w:rFonts w:ascii="Times New Roman" w:eastAsia="Times New Roman" w:hAnsi="Times New Roman"/>
                <w:spacing w:val="21"/>
                <w:w w:val="9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position w:val="-9"/>
                <w:sz w:val="21"/>
                <w:szCs w:val="21"/>
                <w:lang w:val="pl-PL"/>
              </w:rPr>
              <w:t>cieku</w:t>
            </w:r>
            <w:r w:rsidRPr="007C2E3B">
              <w:rPr>
                <w:rFonts w:ascii="Times New Roman" w:eastAsia="Times New Roman" w:hAnsi="Times New Roman"/>
                <w:spacing w:val="-1"/>
                <w:sz w:val="13"/>
                <w:szCs w:val="13"/>
                <w:lang w:val="pl-PL"/>
              </w:rPr>
              <w:t>1),</w:t>
            </w:r>
            <w:r w:rsidRPr="007C2E3B">
              <w:rPr>
                <w:rFonts w:ascii="Times New Roman" w:eastAsia="Times New Roman" w:hAnsi="Times New Roman"/>
                <w:spacing w:val="9"/>
                <w:sz w:val="13"/>
                <w:szCs w:val="13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  <w:t>5),</w:t>
            </w:r>
            <w:r w:rsidRPr="007C2E3B">
              <w:rPr>
                <w:rFonts w:ascii="Times New Roman" w:eastAsia="Times New Roman" w:hAnsi="Times New Roman"/>
                <w:spacing w:val="10"/>
                <w:sz w:val="13"/>
                <w:szCs w:val="13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  <w:t>9)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506048" w:rsidP="00871AEA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871AEA">
              <w:rPr>
                <w:rFonts w:ascii="Arial" w:hAnsi="Arial" w:cs="Arial"/>
                <w:b/>
                <w:sz w:val="21"/>
                <w:szCs w:val="21"/>
                <w:lang w:val="pl-PL"/>
              </w:rPr>
              <w:t>nie dotyczy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:rsidTr="007C2E3B">
        <w:trPr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9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31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20"/>
              <w:ind w:left="1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Lokalizacja</w:t>
            </w:r>
            <w:r w:rsidRPr="007C2E3B">
              <w:rPr>
                <w:rFonts w:ascii="Times New Roman" w:eastAsia="Times New Roman" w:hAnsi="Times New Roman"/>
                <w:spacing w:val="-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kąpieliska</w:t>
            </w:r>
            <w:r w:rsidRPr="007C2E3B">
              <w:rPr>
                <w:rFonts w:ascii="Times New Roman" w:eastAsia="Times New Roman" w:hAnsi="Times New Roman"/>
                <w:spacing w:val="-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–</w:t>
            </w:r>
            <w:r w:rsidRPr="007C2E3B">
              <w:rPr>
                <w:rFonts w:ascii="Times New Roman" w:eastAsia="Times New Roman" w:hAnsi="Times New Roman"/>
                <w:spacing w:val="-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brzeg</w:t>
            </w:r>
            <w:r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cieku</w:t>
            </w:r>
            <w:r w:rsidRPr="007C2E3B">
              <w:rPr>
                <w:rFonts w:ascii="Times New Roman" w:eastAsia="Times New Roman" w:hAnsi="Times New Roman"/>
                <w:spacing w:val="-1"/>
                <w:position w:val="10"/>
                <w:sz w:val="13"/>
                <w:szCs w:val="13"/>
                <w:lang w:val="pl-PL"/>
              </w:rPr>
              <w:t>1),</w:t>
            </w:r>
            <w:r w:rsidRPr="007C2E3B">
              <w:rPr>
                <w:rFonts w:ascii="Times New Roman" w:eastAsia="Times New Roman" w:hAnsi="Times New Roman"/>
                <w:spacing w:val="2"/>
                <w:position w:val="10"/>
                <w:sz w:val="13"/>
                <w:szCs w:val="13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position w:val="10"/>
                <w:sz w:val="13"/>
                <w:szCs w:val="13"/>
                <w:lang w:val="pl-PL"/>
              </w:rPr>
              <w:t>10)</w:t>
            </w:r>
          </w:p>
        </w:tc>
        <w:tc>
          <w:tcPr>
            <w:tcW w:w="167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auto"/>
            <w:vAlign w:val="center"/>
          </w:tcPr>
          <w:p w:rsidR="006A6AAE" w:rsidRPr="007C2E3B" w:rsidRDefault="00506048" w:rsidP="007C2E3B">
            <w:pPr>
              <w:tabs>
                <w:tab w:val="left" w:pos="392"/>
              </w:tabs>
              <w:spacing w:before="39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/>
                <w:sz w:val="21"/>
                <w:lang w:val="pl-PL"/>
              </w:rPr>
              <w:t>prawy</w:t>
            </w:r>
            <w:r w:rsidR="006A6AAE" w:rsidRPr="007C2E3B">
              <w:rPr>
                <w:rFonts w:ascii="Times New Roman"/>
                <w:spacing w:val="-14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/>
                <w:sz w:val="21"/>
                <w:lang w:val="pl-PL"/>
              </w:rPr>
              <w:t>brzeg</w:t>
            </w:r>
          </w:p>
        </w:tc>
        <w:tc>
          <w:tcPr>
            <w:tcW w:w="2887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A6AAE" w:rsidRPr="007C2E3B" w:rsidRDefault="00506048" w:rsidP="007C2E3B">
            <w:pPr>
              <w:tabs>
                <w:tab w:val="left" w:pos="304"/>
              </w:tabs>
              <w:spacing w:before="39"/>
              <w:ind w:left="123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/>
                <w:spacing w:val="-1"/>
                <w:sz w:val="21"/>
                <w:lang w:val="pl-PL"/>
              </w:rPr>
              <w:t>lewy</w:t>
            </w:r>
            <w:r w:rsidR="006A6AAE" w:rsidRPr="007C2E3B">
              <w:rPr>
                <w:rFonts w:ascii="Times New Roman"/>
                <w:spacing w:val="-10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/>
                <w:sz w:val="21"/>
                <w:lang w:val="pl-PL"/>
              </w:rPr>
              <w:t>brzeg</w:t>
            </w:r>
          </w:p>
        </w:tc>
      </w:tr>
      <w:tr w:rsidR="006A6AAE" w:rsidRPr="007C2E3B" w:rsidTr="007C2E3B">
        <w:trPr>
          <w:trHeight w:val="58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15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32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9"/>
              <w:ind w:left="105" w:right="19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Lokalizacja</w:t>
            </w:r>
            <w:r w:rsidRPr="007C2E3B">
              <w:rPr>
                <w:rFonts w:ascii="Times New Roman" w:eastAsia="Times New Roman" w:hAnsi="Times New Roman"/>
                <w:spacing w:val="-8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kąpieliska</w:t>
            </w:r>
            <w:r w:rsidRPr="007C2E3B">
              <w:rPr>
                <w:rFonts w:ascii="Times New Roman" w:eastAsia="Times New Roman" w:hAnsi="Times New Roman"/>
                <w:spacing w:val="-7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–</w:t>
            </w:r>
            <w:r w:rsidRPr="007C2E3B">
              <w:rPr>
                <w:rFonts w:ascii="Times New Roman" w:eastAsia="Times New Roman" w:hAnsi="Times New Roman"/>
                <w:spacing w:val="-7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długość</w:t>
            </w:r>
            <w:r w:rsidRPr="007C2E3B">
              <w:rPr>
                <w:rFonts w:ascii="Times New Roman" w:eastAsia="Times New Roman" w:hAnsi="Times New Roman"/>
                <w:spacing w:val="-7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plaży</w:t>
            </w:r>
            <w:r w:rsidRPr="007C2E3B">
              <w:rPr>
                <w:rFonts w:ascii="Times New Roman" w:eastAsia="Times New Roman" w:hAnsi="Times New Roman"/>
                <w:spacing w:val="-8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wzdłuż</w:t>
            </w:r>
            <w:r w:rsidRPr="007C2E3B">
              <w:rPr>
                <w:rFonts w:ascii="Times New Roman" w:eastAsia="Times New Roman" w:hAnsi="Times New Roman"/>
                <w:spacing w:val="28"/>
                <w:w w:val="9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linii</w:t>
            </w:r>
            <w:r w:rsidRPr="007C2E3B">
              <w:rPr>
                <w:rFonts w:ascii="Times New Roman" w:eastAsia="Times New Roman" w:hAnsi="Times New Roman"/>
                <w:spacing w:val="-8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brzegowej</w:t>
            </w:r>
            <w:r w:rsidRPr="007C2E3B">
              <w:rPr>
                <w:rFonts w:ascii="Times New Roman" w:eastAsia="Times New Roman" w:hAnsi="Times New Roman"/>
                <w:position w:val="10"/>
                <w:sz w:val="13"/>
                <w:szCs w:val="13"/>
                <w:lang w:val="pl-PL"/>
              </w:rPr>
              <w:t>1)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506048" w:rsidP="00D15E15">
            <w:pPr>
              <w:pStyle w:val="TableParagraph"/>
              <w:spacing w:before="158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>
                    <w:default w:val="…………."/>
                  </w:textInput>
                </w:ffData>
              </w:fldChar>
            </w:r>
            <w:bookmarkStart w:id="1" w:name="Tekst1"/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D15E15" w:rsidRPr="00D15E15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&lt;100 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bookmarkEnd w:id="1"/>
            <w:r w:rsidR="006A6AAE" w:rsidRPr="007C2E3B">
              <w:rPr>
                <w:rFonts w:ascii="Times New Roman" w:eastAsia="Times New Roman" w:hAnsi="Times New Roman"/>
                <w:spacing w:val="-8"/>
                <w:sz w:val="21"/>
                <w:szCs w:val="21"/>
                <w:lang w:val="pl-PL"/>
              </w:rPr>
              <w:t xml:space="preserve"> </w:t>
            </w:r>
            <w:r w:rsidR="001860B8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m </w:t>
            </w:r>
          </w:p>
        </w:tc>
      </w:tr>
      <w:tr w:rsidR="006A6AAE" w:rsidRPr="007C2E3B" w:rsidTr="007C2E3B">
        <w:trPr>
          <w:trHeight w:val="82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4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33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46"/>
              <w:ind w:left="105" w:right="54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Lokalizacja</w:t>
            </w:r>
            <w:r w:rsidRPr="007C2E3B">
              <w:rPr>
                <w:rFonts w:ascii="Times New Roman" w:eastAsia="Times New Roman" w:hAnsi="Times New Roman"/>
                <w:spacing w:val="-10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kąpieliska</w:t>
            </w:r>
            <w:r w:rsidRPr="007C2E3B">
              <w:rPr>
                <w:rFonts w:ascii="Times New Roman" w:eastAsia="Times New Roman" w:hAnsi="Times New Roman"/>
                <w:spacing w:val="-10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–</w:t>
            </w:r>
            <w:r w:rsidRPr="007C2E3B">
              <w:rPr>
                <w:rFonts w:ascii="Times New Roman" w:eastAsia="Times New Roman" w:hAnsi="Times New Roman"/>
                <w:spacing w:val="-6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współrzędne</w:t>
            </w:r>
            <w:r w:rsidRPr="007C2E3B">
              <w:rPr>
                <w:rFonts w:ascii="Times New Roman" w:eastAsia="Times New Roman" w:hAnsi="Times New Roman"/>
                <w:spacing w:val="25"/>
                <w:w w:val="9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geograficzne</w:t>
            </w:r>
            <w:r w:rsidRPr="007C2E3B">
              <w:rPr>
                <w:rFonts w:ascii="Times New Roman" w:eastAsia="Times New Roman" w:hAnsi="Times New Roman"/>
                <w:spacing w:val="-6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granic</w:t>
            </w:r>
            <w:r w:rsidRPr="007C2E3B">
              <w:rPr>
                <w:rFonts w:ascii="Times New Roman" w:eastAsia="Times New Roman" w:hAnsi="Times New Roman"/>
                <w:spacing w:val="-5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kąpieliska</w:t>
            </w:r>
            <w:r w:rsidRPr="007C2E3B">
              <w:rPr>
                <w:rFonts w:ascii="Times New Roman" w:eastAsia="Times New Roman" w:hAnsi="Times New Roman"/>
                <w:spacing w:val="-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w</w:t>
            </w:r>
            <w:r w:rsidRPr="007C2E3B">
              <w:rPr>
                <w:rFonts w:ascii="Times New Roman" w:eastAsia="Times New Roman" w:hAnsi="Times New Roman"/>
                <w:spacing w:val="-10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formacie</w:t>
            </w:r>
            <w:r w:rsidRPr="007C2E3B">
              <w:rPr>
                <w:rFonts w:ascii="Times New Roman" w:eastAsia="Times New Roman" w:hAnsi="Times New Roman"/>
                <w:spacing w:val="37"/>
                <w:w w:val="9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dziesiętnym</w:t>
            </w:r>
            <w:r w:rsidRPr="007C2E3B">
              <w:rPr>
                <w:rFonts w:ascii="Times New Roman" w:eastAsia="Times New Roman" w:hAnsi="Times New Roman"/>
                <w:spacing w:val="-1"/>
                <w:position w:val="10"/>
                <w:sz w:val="13"/>
                <w:szCs w:val="13"/>
                <w:lang w:val="pl-PL"/>
              </w:rPr>
              <w:t>1),</w:t>
            </w:r>
            <w:r w:rsidRPr="007C2E3B">
              <w:rPr>
                <w:rFonts w:ascii="Times New Roman" w:eastAsia="Times New Roman" w:hAnsi="Times New Roman"/>
                <w:spacing w:val="9"/>
                <w:position w:val="10"/>
                <w:sz w:val="13"/>
                <w:szCs w:val="13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position w:val="10"/>
                <w:sz w:val="13"/>
                <w:szCs w:val="13"/>
                <w:lang w:val="pl-PL"/>
              </w:rPr>
              <w:t>11),</w:t>
            </w:r>
            <w:r w:rsidRPr="007C2E3B">
              <w:rPr>
                <w:rFonts w:ascii="Times New Roman" w:eastAsia="Times New Roman" w:hAnsi="Times New Roman"/>
                <w:spacing w:val="9"/>
                <w:position w:val="10"/>
                <w:sz w:val="13"/>
                <w:szCs w:val="13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position w:val="10"/>
                <w:sz w:val="13"/>
                <w:szCs w:val="13"/>
                <w:lang w:val="pl-PL"/>
              </w:rPr>
              <w:t>12)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9222E" w:rsidRDefault="00506048" w:rsidP="00D9222E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</w:p>
          <w:p w:rsidR="006A6AAE" w:rsidRPr="007C2E3B" w:rsidRDefault="00D15E15" w:rsidP="00D9222E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dł. 19</w:t>
            </w:r>
            <w:r w:rsidR="00D9222E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.</w:t>
            </w:r>
            <w:r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1492</w:t>
            </w:r>
            <w:r w:rsidR="00511DDA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24</w:t>
            </w:r>
            <w:r w:rsidR="00D9222E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 xml:space="preserve">      </w:t>
            </w:r>
            <w:r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szer. 51</w:t>
            </w:r>
            <w:r w:rsidR="00D9222E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.</w:t>
            </w:r>
            <w:r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597894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C104EF" w:rsidTr="001860B8">
        <w:trPr>
          <w:trHeight w:hRule="exact" w:val="337"/>
        </w:trPr>
        <w:tc>
          <w:tcPr>
            <w:tcW w:w="9674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6A6AAE" w:rsidRPr="007C2E3B" w:rsidRDefault="006A6AAE" w:rsidP="001860B8">
            <w:pPr>
              <w:pStyle w:val="TableParagraph"/>
              <w:spacing w:before="41"/>
              <w:ind w:left="2519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B.</w:t>
            </w:r>
            <w:r w:rsidRPr="007C2E3B">
              <w:rPr>
                <w:rFonts w:ascii="Times New Roman" w:hAnsi="Times New Roman"/>
                <w:b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Ocena</w:t>
            </w:r>
            <w:r w:rsidRPr="007C2E3B">
              <w:rPr>
                <w:rFonts w:ascii="Times New Roman" w:hAnsi="Times New Roman"/>
                <w:b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klasyfikacja</w:t>
            </w:r>
            <w:r w:rsidRPr="007C2E3B">
              <w:rPr>
                <w:rFonts w:ascii="Times New Roman" w:hAnsi="Times New Roman"/>
                <w:b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jakości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wody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b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kąpielisku</w:t>
            </w:r>
          </w:p>
        </w:tc>
      </w:tr>
      <w:tr w:rsidR="006A6AAE" w:rsidRPr="00C104EF" w:rsidTr="007C2E3B">
        <w:trPr>
          <w:trHeight w:val="86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4"/>
              <w:rPr>
                <w:rFonts w:ascii="Times New Roman" w:eastAsia="Times New Roman" w:hAnsi="Times New Roman"/>
                <w:sz w:val="26"/>
                <w:szCs w:val="26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34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183"/>
              <w:ind w:left="105" w:right="36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Sezonowa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ocena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jakości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wody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kąpielisku,</w:t>
            </w:r>
            <w:r w:rsidRPr="007C2E3B">
              <w:rPr>
                <w:rFonts w:ascii="Times New Roman" w:hAnsi="Times New Roman"/>
                <w:spacing w:val="35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ostatnim</w:t>
            </w:r>
            <w:r w:rsidRPr="007C2E3B">
              <w:rPr>
                <w:rFonts w:ascii="Times New Roman" w:hAnsi="Times New Roman"/>
                <w:spacing w:val="-1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sezonie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kąpielowym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data</w:t>
            </w:r>
            <w:r w:rsidRPr="007C2E3B">
              <w:rPr>
                <w:rFonts w:asci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wykonania</w:t>
            </w:r>
            <w:r w:rsidRPr="007C2E3B">
              <w:rPr>
                <w:rFonts w:asci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oceny</w:t>
            </w:r>
            <w:r w:rsidRPr="007C2E3B">
              <w:rPr>
                <w:rFonts w:ascii="Times New Roman"/>
                <w:spacing w:val="-1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(dd/mm/rrrr):</w:t>
            </w:r>
          </w:p>
          <w:p w:rsidR="006A6AAE" w:rsidRPr="007C2E3B" w:rsidRDefault="00506048" w:rsidP="007C2E3B">
            <w:pPr>
              <w:pStyle w:val="TableParagraph"/>
              <w:spacing w:before="2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>
                    <w:default w:val="…………."/>
                  </w:textInput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9174A">
              <w:rPr>
                <w:rFonts w:ascii="Arial" w:hAnsi="Arial" w:cs="Arial"/>
                <w:b/>
                <w:sz w:val="21"/>
                <w:szCs w:val="21"/>
                <w:lang w:val="pl-PL"/>
              </w:rPr>
              <w:t>04</w:t>
            </w:r>
            <w:r w:rsidR="00DD7F66">
              <w:rPr>
                <w:rFonts w:ascii="Arial" w:hAnsi="Arial" w:cs="Arial"/>
                <w:b/>
                <w:sz w:val="21"/>
                <w:szCs w:val="21"/>
                <w:lang w:val="pl-PL"/>
              </w:rPr>
              <w:t>.</w:t>
            </w:r>
            <w:r w:rsidR="00C9174A">
              <w:rPr>
                <w:rFonts w:ascii="Arial" w:hAnsi="Arial" w:cs="Arial"/>
                <w:b/>
                <w:sz w:val="21"/>
                <w:szCs w:val="21"/>
                <w:lang w:val="pl-PL"/>
              </w:rPr>
              <w:t>12</w:t>
            </w:r>
            <w:r w:rsidR="00DD7F66">
              <w:rPr>
                <w:rFonts w:ascii="Arial" w:hAnsi="Arial" w:cs="Arial"/>
                <w:b/>
                <w:sz w:val="21"/>
                <w:szCs w:val="21"/>
                <w:lang w:val="pl-PL"/>
              </w:rPr>
              <w:t>.</w:t>
            </w:r>
            <w:r w:rsidR="008C41D5">
              <w:rPr>
                <w:rFonts w:ascii="Arial" w:hAnsi="Arial" w:cs="Arial"/>
                <w:b/>
                <w:sz w:val="21"/>
                <w:szCs w:val="21"/>
                <w:lang w:val="pl-PL"/>
              </w:rPr>
              <w:t>202</w:t>
            </w:r>
            <w:r w:rsidR="00C9174A">
              <w:rPr>
                <w:rFonts w:ascii="Arial" w:hAnsi="Arial" w:cs="Arial"/>
                <w:b/>
                <w:sz w:val="21"/>
                <w:szCs w:val="21"/>
                <w:lang w:val="pl-PL"/>
              </w:rPr>
              <w:t>5</w:t>
            </w:r>
            <w:r w:rsidR="008C41D5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r</w:t>
            </w:r>
            <w:r w:rsidR="00247517">
              <w:rPr>
                <w:rFonts w:ascii="Arial" w:hAnsi="Arial" w:cs="Arial"/>
                <w:b/>
                <w:sz w:val="21"/>
                <w:szCs w:val="21"/>
                <w:lang w:val="pl-PL"/>
              </w:rPr>
              <w:t>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  <w:p w:rsidR="006A6AAE" w:rsidRPr="007C2E3B" w:rsidRDefault="006A6AAE" w:rsidP="00C9174A">
            <w:pPr>
              <w:pStyle w:val="TableParagraph"/>
              <w:spacing w:before="42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wynik</w:t>
            </w:r>
            <w:r w:rsidRPr="007C2E3B">
              <w:rPr>
                <w:rFonts w:ascii="Times New Roman" w:eastAsia="Times New Roman" w:hAnsi="Times New Roman"/>
                <w:spacing w:val="-16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oceny:</w:t>
            </w:r>
            <w:r w:rsidRPr="007C2E3B">
              <w:rPr>
                <w:rFonts w:ascii="Times New Roman" w:eastAsia="Times New Roman" w:hAnsi="Times New Roman"/>
                <w:spacing w:val="-14"/>
                <w:sz w:val="21"/>
                <w:szCs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…….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9174A">
              <w:rPr>
                <w:rFonts w:ascii="Arial" w:hAnsi="Arial" w:cs="Arial"/>
                <w:b/>
                <w:sz w:val="21"/>
                <w:szCs w:val="21"/>
                <w:lang w:val="pl-PL"/>
              </w:rPr>
              <w:t>jakość niedostateczna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:rsidTr="007C2E3B">
        <w:trPr>
          <w:trHeight w:val="316"/>
        </w:trPr>
        <w:tc>
          <w:tcPr>
            <w:tcW w:w="85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spacing w:before="1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35</w:t>
            </w:r>
          </w:p>
          <w:p w:rsidR="006A6AAE" w:rsidRPr="007C2E3B" w:rsidRDefault="006A6AAE" w:rsidP="006A6AAE">
            <w:pPr>
              <w:rPr>
                <w:lang w:val="pl-PL"/>
              </w:rPr>
            </w:pPr>
          </w:p>
          <w:p w:rsidR="006A6AAE" w:rsidRPr="007C2E3B" w:rsidRDefault="006A6AAE" w:rsidP="006A6AAE">
            <w:pPr>
              <w:rPr>
                <w:lang w:val="pl-PL"/>
              </w:rPr>
            </w:pPr>
          </w:p>
          <w:p w:rsidR="006A6AAE" w:rsidRPr="007C2E3B" w:rsidRDefault="006A6AAE" w:rsidP="006A6AAE">
            <w:pPr>
              <w:rPr>
                <w:lang w:val="pl-PL"/>
              </w:rPr>
            </w:pPr>
          </w:p>
          <w:p w:rsidR="006A6AAE" w:rsidRPr="007C2E3B" w:rsidRDefault="006A6AAE" w:rsidP="006A6AAE">
            <w:pPr>
              <w:rPr>
                <w:lang w:val="pl-PL"/>
              </w:rPr>
            </w:pPr>
          </w:p>
          <w:p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25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line="260" w:lineRule="exact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spacing w:before="120" w:line="260" w:lineRule="exact"/>
              <w:rPr>
                <w:rFonts w:ascii="Times New Roman" w:eastAsia="Times New Roman" w:hAnsi="Times New Roman"/>
                <w:sz w:val="18"/>
                <w:szCs w:val="18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spacing w:line="260" w:lineRule="exact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Wyniki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4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ostatnich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klasyfikacji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jakości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wody</w:t>
            </w:r>
          </w:p>
          <w:p w:rsidR="006A6AAE" w:rsidRPr="007C2E3B" w:rsidRDefault="006A6AAE" w:rsidP="007C2E3B">
            <w:pPr>
              <w:pStyle w:val="TableParagraph"/>
              <w:spacing w:line="260" w:lineRule="exact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kąpielisku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(dotyczy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kąpielisk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istniejących</w:t>
            </w:r>
          </w:p>
          <w:p w:rsidR="006A6AAE" w:rsidRPr="007C2E3B" w:rsidRDefault="006A6AAE" w:rsidP="007C2E3B">
            <w:pPr>
              <w:pStyle w:val="TableParagraph"/>
              <w:spacing w:line="260" w:lineRule="exact"/>
              <w:ind w:left="105" w:right="159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4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lata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dłużej;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dla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istniejących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krócej</w:t>
            </w:r>
            <w:r w:rsidRPr="007C2E3B">
              <w:rPr>
                <w:rFonts w:ascii="Times New Roman" w:hAnsi="Times New Roman"/>
                <w:spacing w:val="31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niż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4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lata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podaje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się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wyniki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wszystkich</w:t>
            </w:r>
          </w:p>
          <w:p w:rsidR="006A6AAE" w:rsidRPr="007C2E3B" w:rsidRDefault="006A6AAE" w:rsidP="007C2E3B">
            <w:pPr>
              <w:pStyle w:val="TableParagraph"/>
              <w:spacing w:line="260" w:lineRule="exact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dokonanych</w:t>
            </w:r>
            <w:r w:rsidRPr="007C2E3B">
              <w:rPr>
                <w:rFonts w:ascii="Times New Roman"/>
                <w:spacing w:val="-1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klasyfikacji)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2)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7706">
            <w:pPr>
              <w:pStyle w:val="TableParagraph"/>
              <w:spacing w:before="36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za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lata: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247517">
              <w:rPr>
                <w:rFonts w:ascii="Arial" w:hAnsi="Arial" w:cs="Arial"/>
                <w:b/>
                <w:sz w:val="21"/>
                <w:szCs w:val="21"/>
                <w:lang w:val="pl-PL"/>
              </w:rPr>
              <w:t>202</w:t>
            </w:r>
            <w:r w:rsidR="006A7706">
              <w:rPr>
                <w:rFonts w:ascii="Arial" w:hAnsi="Arial" w:cs="Arial"/>
                <w:b/>
                <w:sz w:val="21"/>
                <w:szCs w:val="21"/>
                <w:lang w:val="pl-PL"/>
              </w:rPr>
              <w:t>4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:rsidTr="007C2E3B">
        <w:trPr>
          <w:trHeight w:val="320"/>
        </w:trPr>
        <w:tc>
          <w:tcPr>
            <w:tcW w:w="855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ind w:left="105"/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D9222E">
            <w:pPr>
              <w:pStyle w:val="TableParagraph"/>
              <w:spacing w:before="10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wynik</w:t>
            </w:r>
            <w:r w:rsidRPr="007C2E3B">
              <w:rPr>
                <w:rFonts w:ascii="Times New Roman" w:eastAsia="Times New Roman" w:hAnsi="Times New Roman"/>
                <w:spacing w:val="-17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klasyfikacji:</w:t>
            </w:r>
            <w:r w:rsidRPr="007C2E3B">
              <w:rPr>
                <w:rFonts w:ascii="Times New Roman" w:eastAsia="Times New Roman" w:hAnsi="Times New Roman"/>
                <w:spacing w:val="-18"/>
                <w:sz w:val="21"/>
                <w:szCs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9A3948">
              <w:rPr>
                <w:rFonts w:ascii="Arial" w:hAnsi="Arial" w:cs="Arial"/>
                <w:b/>
                <w:sz w:val="21"/>
                <w:szCs w:val="21"/>
                <w:lang w:val="pl-PL"/>
              </w:rPr>
              <w:t>dobra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:rsidTr="007C2E3B">
        <w:trPr>
          <w:trHeight w:val="307"/>
        </w:trPr>
        <w:tc>
          <w:tcPr>
            <w:tcW w:w="855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ind w:left="105"/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C9174A">
            <w:pPr>
              <w:pStyle w:val="TableParagraph"/>
              <w:spacing w:before="61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za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lata: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871AEA">
              <w:rPr>
                <w:rFonts w:ascii="Arial" w:hAnsi="Arial" w:cs="Arial"/>
                <w:b/>
                <w:sz w:val="21"/>
                <w:szCs w:val="21"/>
                <w:lang w:val="pl-PL"/>
              </w:rPr>
              <w:t>202</w:t>
            </w:r>
            <w:r w:rsidR="00C9174A">
              <w:rPr>
                <w:rFonts w:ascii="Arial" w:hAnsi="Arial" w:cs="Arial"/>
                <w:b/>
                <w:sz w:val="21"/>
                <w:szCs w:val="21"/>
                <w:lang w:val="pl-PL"/>
              </w:rPr>
              <w:t>3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C104EF" w:rsidTr="007C2E3B">
        <w:trPr>
          <w:trHeight w:val="702"/>
        </w:trPr>
        <w:tc>
          <w:tcPr>
            <w:tcW w:w="855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8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wynik</w:t>
            </w:r>
            <w:r w:rsidRPr="007C2E3B">
              <w:rPr>
                <w:rFonts w:ascii="Times New Roman" w:eastAsia="Times New Roman" w:hAnsi="Times New Roman"/>
                <w:spacing w:val="-17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klasyfikacji:</w:t>
            </w:r>
            <w:r w:rsidRPr="007C2E3B">
              <w:rPr>
                <w:rFonts w:ascii="Times New Roman" w:eastAsia="Times New Roman" w:hAnsi="Times New Roman"/>
                <w:spacing w:val="-18"/>
                <w:sz w:val="21"/>
                <w:szCs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9A3948">
              <w:rPr>
                <w:rFonts w:ascii="Arial" w:hAnsi="Arial" w:cs="Arial"/>
                <w:b/>
                <w:sz w:val="21"/>
                <w:szCs w:val="21"/>
                <w:lang w:val="pl-PL"/>
              </w:rPr>
              <w:t>dobra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  <w:p w:rsidR="006A6AAE" w:rsidRPr="007C2E3B" w:rsidRDefault="006A6AAE" w:rsidP="00C9174A">
            <w:pPr>
              <w:pStyle w:val="TableParagraph"/>
              <w:spacing w:before="129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za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lata: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871AEA">
              <w:rPr>
                <w:rFonts w:ascii="Arial" w:hAnsi="Arial" w:cs="Arial"/>
                <w:b/>
                <w:sz w:val="21"/>
                <w:szCs w:val="21"/>
                <w:lang w:val="pl-PL"/>
              </w:rPr>
              <w:t>202</w:t>
            </w:r>
            <w:r w:rsidR="00C9174A">
              <w:rPr>
                <w:rFonts w:ascii="Arial" w:hAnsi="Arial" w:cs="Arial"/>
                <w:b/>
                <w:sz w:val="21"/>
                <w:szCs w:val="21"/>
                <w:lang w:val="pl-PL"/>
              </w:rPr>
              <w:t>2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:rsidTr="007C2E3B">
        <w:trPr>
          <w:trHeight w:val="318"/>
        </w:trPr>
        <w:tc>
          <w:tcPr>
            <w:tcW w:w="855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9A3948">
            <w:pPr>
              <w:pStyle w:val="TableParagraph"/>
              <w:spacing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wynik</w:t>
            </w:r>
            <w:r w:rsidRPr="007C2E3B">
              <w:rPr>
                <w:rFonts w:ascii="Times New Roman" w:eastAsia="Times New Roman" w:hAnsi="Times New Roman"/>
                <w:spacing w:val="-17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klasyfikacji:</w:t>
            </w:r>
            <w:r w:rsidRPr="007C2E3B">
              <w:rPr>
                <w:rFonts w:ascii="Times New Roman" w:eastAsia="Times New Roman" w:hAnsi="Times New Roman"/>
                <w:spacing w:val="-18"/>
                <w:sz w:val="21"/>
                <w:szCs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9A3948">
              <w:rPr>
                <w:rFonts w:ascii="Arial" w:hAnsi="Arial" w:cs="Arial"/>
                <w:b/>
                <w:sz w:val="21"/>
                <w:szCs w:val="21"/>
                <w:lang w:val="pl-PL"/>
              </w:rPr>
              <w:t>dobra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:rsidTr="007C2E3B">
        <w:trPr>
          <w:trHeight w:val="319"/>
        </w:trPr>
        <w:tc>
          <w:tcPr>
            <w:tcW w:w="855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C9174A">
            <w:pPr>
              <w:pStyle w:val="TableParagraph"/>
              <w:spacing w:before="45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za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lata: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871AEA">
              <w:rPr>
                <w:rFonts w:ascii="Arial" w:hAnsi="Arial" w:cs="Arial"/>
                <w:b/>
                <w:sz w:val="21"/>
                <w:szCs w:val="21"/>
                <w:lang w:val="pl-PL"/>
              </w:rPr>
              <w:t>202</w:t>
            </w:r>
            <w:r w:rsidR="00C9174A">
              <w:rPr>
                <w:rFonts w:ascii="Arial" w:hAnsi="Arial" w:cs="Arial"/>
                <w:b/>
                <w:sz w:val="21"/>
                <w:szCs w:val="21"/>
                <w:lang w:val="pl-PL"/>
              </w:rPr>
              <w:t>1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:rsidTr="007C2E3B">
        <w:trPr>
          <w:trHeight w:val="308"/>
        </w:trPr>
        <w:tc>
          <w:tcPr>
            <w:tcW w:w="85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9A3948">
            <w:pPr>
              <w:pStyle w:val="TableParagraph"/>
              <w:spacing w:before="10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wynik</w:t>
            </w:r>
            <w:r w:rsidRPr="007C2E3B">
              <w:rPr>
                <w:rFonts w:ascii="Times New Roman" w:eastAsia="Times New Roman" w:hAnsi="Times New Roman"/>
                <w:spacing w:val="-17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klasyfikacji:</w:t>
            </w:r>
            <w:r w:rsidRPr="007C2E3B">
              <w:rPr>
                <w:rFonts w:ascii="Times New Roman" w:eastAsia="Times New Roman" w:hAnsi="Times New Roman"/>
                <w:spacing w:val="-18"/>
                <w:sz w:val="21"/>
                <w:szCs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…….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9A3948">
              <w:rPr>
                <w:rFonts w:ascii="Arial" w:hAnsi="Arial" w:cs="Arial"/>
                <w:b/>
                <w:sz w:val="21"/>
                <w:szCs w:val="21"/>
                <w:lang w:val="pl-PL"/>
              </w:rPr>
              <w:t>dobra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:rsidTr="007C2E3B">
        <w:trPr>
          <w:trHeight w:val="1066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spacing w:before="170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36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42"/>
              <w:ind w:left="105" w:right="28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Lokalizacja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punktu,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którym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uzyskano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dane</w:t>
            </w:r>
            <w:r w:rsidRPr="007C2E3B">
              <w:rPr>
                <w:rFonts w:ascii="Times New Roman" w:hAnsi="Times New Roman"/>
                <w:spacing w:val="27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do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klasyfikacji,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której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mowa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polu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35</w:t>
            </w:r>
            <w:r w:rsidRPr="007C2E3B">
              <w:rPr>
                <w:rFonts w:ascii="Times New Roman" w:hAnsi="Times New Roman"/>
                <w:spacing w:val="33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(współrzędne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geograficzne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1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formacie</w:t>
            </w:r>
            <w:r w:rsidRPr="007C2E3B">
              <w:rPr>
                <w:rFonts w:ascii="Times New Roman" w:hAnsi="Times New Roman"/>
                <w:spacing w:val="47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dziesiętnym)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2),</w:t>
            </w:r>
            <w:r w:rsidRPr="007C2E3B">
              <w:rPr>
                <w:rFonts w:ascii="Times New Roman" w:hAns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12)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9222E" w:rsidRDefault="00506048" w:rsidP="00D9222E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</w:p>
          <w:p w:rsidR="006A6AAE" w:rsidRPr="007C2E3B" w:rsidRDefault="009A3948" w:rsidP="009C60D7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dł. 19</w:t>
            </w:r>
            <w:r w:rsidR="00D9222E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.</w:t>
            </w:r>
            <w:r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14</w:t>
            </w:r>
            <w:r w:rsidR="00590FBA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81111</w:t>
            </w:r>
            <w:r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 xml:space="preserve"> </w:t>
            </w:r>
            <w:r w:rsidR="00D9222E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 xml:space="preserve">    </w:t>
            </w:r>
            <w:r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szer. 51</w:t>
            </w:r>
            <w:r w:rsidR="00D9222E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.</w:t>
            </w:r>
            <w:r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5</w:t>
            </w:r>
            <w:r w:rsidR="00590FBA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980833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C104EF" w:rsidTr="007C2E3B">
        <w:trPr>
          <w:trHeight w:val="194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spacing w:before="135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37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spacing w:before="4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ind w:left="105" w:right="362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Wynik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ostatniej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klasyfikacji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stanu</w:t>
            </w:r>
            <w:r w:rsidRPr="007C2E3B">
              <w:rPr>
                <w:rFonts w:ascii="Times New Roman" w:hAnsi="Times New Roman"/>
                <w:spacing w:val="41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ekologicznego</w:t>
            </w:r>
            <w:r w:rsidRPr="007C2E3B">
              <w:rPr>
                <w:rFonts w:ascii="Times New Roman" w:hAnsi="Times New Roman"/>
                <w:spacing w:val="-1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potencjału</w:t>
            </w:r>
            <w:r w:rsidRPr="007C2E3B">
              <w:rPr>
                <w:rFonts w:ascii="Times New Roman" w:hAnsi="Times New Roman"/>
                <w:spacing w:val="-1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ekologicznego</w:t>
            </w:r>
            <w:r w:rsidRPr="007C2E3B">
              <w:rPr>
                <w:rFonts w:ascii="Times New Roman" w:hAnsi="Times New Roman"/>
                <w:spacing w:val="23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-1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powierzchniowych,</w:t>
            </w:r>
          </w:p>
          <w:p w:rsidR="006A6AAE" w:rsidRPr="007C2E3B" w:rsidRDefault="006A6AAE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której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13),</w:t>
            </w:r>
            <w:r w:rsidRPr="007C2E3B">
              <w:rPr>
                <w:rFonts w:ascii="Times New Roman" w:hAnsi="Times New Roman"/>
                <w:spacing w:val="2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14)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42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rok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wykonania</w:t>
            </w:r>
            <w:r w:rsidRPr="007C2E3B">
              <w:rPr>
                <w:rFonts w:ascii="Times New Roman" w:eastAsia="Times New Roman" w:hAnsi="Times New Roman"/>
                <w:spacing w:val="-1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klasyfikacji: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684257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2022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rok/lata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przeprowadzenia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badań</w:t>
            </w:r>
            <w:r w:rsidRPr="007C2E3B">
              <w:rPr>
                <w:rFonts w:ascii="Times New Roman" w:eastAsia="Times New Roman" w:hAnsi="Times New Roman"/>
                <w:spacing w:val="27"/>
                <w:w w:val="9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monitoringowych</w:t>
            </w:r>
            <w:r w:rsidRPr="007C2E3B">
              <w:rPr>
                <w:rFonts w:ascii="Times New Roman" w:eastAsia="Times New Roman" w:hAnsi="Times New Roman"/>
                <w:spacing w:val="-1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będących</w:t>
            </w:r>
            <w:r w:rsidRPr="007C2E3B">
              <w:rPr>
                <w:rFonts w:ascii="Times New Roman" w:eastAsia="Times New Roman" w:hAnsi="Times New Roman"/>
                <w:spacing w:val="-1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źródłem</w:t>
            </w:r>
            <w:r w:rsidRPr="007C2E3B">
              <w:rPr>
                <w:rFonts w:ascii="Times New Roman" w:eastAsia="Times New Roman" w:hAnsi="Times New Roman"/>
                <w:spacing w:val="-1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danych</w:t>
            </w:r>
            <w:r w:rsidRPr="007C2E3B">
              <w:rPr>
                <w:rFonts w:ascii="Times New Roman" w:eastAsia="Times New Roman" w:hAnsi="Times New Roman"/>
                <w:spacing w:val="-10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do</w:t>
            </w:r>
          </w:p>
          <w:p w:rsidR="006A6AAE" w:rsidRPr="007C2E3B" w:rsidRDefault="006A6AAE" w:rsidP="007C2E3B">
            <w:pPr>
              <w:pStyle w:val="TableParagraph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klasyfikacji:</w:t>
            </w:r>
          </w:p>
          <w:p w:rsidR="006A6AAE" w:rsidRPr="007C2E3B" w:rsidRDefault="00506048" w:rsidP="007C2E3B">
            <w:pPr>
              <w:pStyle w:val="TableParagraph"/>
              <w:spacing w:before="42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"/>
                  </w:textInput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684257">
              <w:rPr>
                <w:rFonts w:ascii="Arial" w:hAnsi="Arial" w:cs="Arial"/>
                <w:b/>
                <w:sz w:val="21"/>
                <w:szCs w:val="21"/>
                <w:lang w:val="pl-PL"/>
              </w:rPr>
              <w:t>2016 - 2019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  <w:p w:rsidR="00AF081C" w:rsidRDefault="006A6AAE" w:rsidP="00AF081C">
            <w:pPr>
              <w:pStyle w:val="TableParagraph"/>
              <w:spacing w:before="42" w:line="260" w:lineRule="exact"/>
              <w:ind w:left="10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stan</w:t>
            </w:r>
            <w:r w:rsidRPr="007C2E3B">
              <w:rPr>
                <w:rFonts w:ascii="Times New Roman" w:eastAsia="Times New Roman" w:hAnsi="Times New Roman"/>
                <w:spacing w:val="-15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ekologiczny/potencjał</w:t>
            </w:r>
            <w:r w:rsidRPr="007C2E3B">
              <w:rPr>
                <w:rFonts w:ascii="Times New Roman" w:eastAsia="Times New Roman" w:hAnsi="Times New Roman"/>
                <w:spacing w:val="-1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ekologiczny</w:t>
            </w:r>
            <w:r w:rsidRPr="007C2E3B">
              <w:rPr>
                <w:rFonts w:ascii="Times New Roman" w:eastAsia="Times New Roman" w:hAnsi="Times New Roman"/>
                <w:spacing w:val="-17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jednolitej</w:t>
            </w:r>
            <w:r w:rsidRPr="007C2E3B">
              <w:rPr>
                <w:rFonts w:ascii="Times New Roman" w:eastAsia="Times New Roman" w:hAnsi="Times New Roman"/>
                <w:spacing w:val="79"/>
                <w:w w:val="9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części</w:t>
            </w:r>
            <w:r w:rsidRPr="007C2E3B">
              <w:rPr>
                <w:rFonts w:ascii="Times New Roman" w:eastAsia="Times New Roman" w:hAnsi="Times New Roman"/>
                <w:spacing w:val="-1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wód:</w:t>
            </w:r>
            <w:r w:rsidRPr="007C2E3B">
              <w:rPr>
                <w:rFonts w:ascii="Times New Roman" w:eastAsia="Times New Roman" w:hAnsi="Times New Roman"/>
                <w:spacing w:val="-15"/>
                <w:sz w:val="21"/>
                <w:szCs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85628">
              <w:rPr>
                <w:rFonts w:ascii="Arial" w:hAnsi="Arial" w:cs="Arial"/>
                <w:b/>
                <w:sz w:val="21"/>
                <w:szCs w:val="21"/>
                <w:lang w:val="pl-PL"/>
              </w:rPr>
              <w:t>umiarkowany</w:t>
            </w:r>
          </w:p>
          <w:p w:rsidR="006A6AAE" w:rsidRPr="007C2E3B" w:rsidRDefault="00506048" w:rsidP="00AF081C">
            <w:pPr>
              <w:pStyle w:val="TableParagraph"/>
              <w:spacing w:before="42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:rsidTr="007C2E3B">
        <w:trPr>
          <w:trHeight w:val="1986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spacing w:before="13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38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spacing w:before="194"/>
              <w:ind w:left="105" w:right="1181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Wynik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ostatniej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klasyfikacji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stanu</w:t>
            </w:r>
            <w:r w:rsidRPr="007C2E3B">
              <w:rPr>
                <w:rFonts w:ascii="Times New Roman" w:hAnsi="Times New Roman"/>
                <w:spacing w:val="41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chemicznego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-1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43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powierzchniowych,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której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spacing w:val="32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13),</w:t>
            </w:r>
            <w:r w:rsidRPr="007C2E3B">
              <w:rPr>
                <w:rFonts w:ascii="Times New Roman" w:hAnsi="Times New Roman"/>
                <w:spacing w:val="4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14)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6" w:line="260" w:lineRule="exact"/>
              <w:ind w:left="108" w:right="289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rok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wykonania</w:t>
            </w:r>
            <w:r w:rsidRPr="007C2E3B">
              <w:rPr>
                <w:rFonts w:ascii="Times New Roman" w:eastAsia="Times New Roman" w:hAnsi="Times New Roman"/>
                <w:spacing w:val="-1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klasyfikacji: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684257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2022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33"/>
                <w:w w:val="9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rok/lata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przeprowadzenia</w:t>
            </w:r>
            <w:r w:rsidRPr="007C2E3B">
              <w:rPr>
                <w:rFonts w:ascii="Times New Roman" w:eastAsia="Times New Roman" w:hAnsi="Times New Roman"/>
                <w:spacing w:val="-12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badań</w:t>
            </w:r>
            <w:r w:rsidRPr="007C2E3B">
              <w:rPr>
                <w:rFonts w:ascii="Times New Roman" w:eastAsia="Times New Roman" w:hAnsi="Times New Roman"/>
                <w:spacing w:val="27"/>
                <w:w w:val="99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monitoringowych</w:t>
            </w:r>
            <w:r w:rsidRPr="007C2E3B">
              <w:rPr>
                <w:rFonts w:ascii="Times New Roman" w:eastAsia="Times New Roman" w:hAnsi="Times New Roman"/>
                <w:spacing w:val="-1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będących</w:t>
            </w:r>
            <w:r w:rsidRPr="007C2E3B">
              <w:rPr>
                <w:rFonts w:ascii="Times New Roman" w:eastAsia="Times New Roman" w:hAnsi="Times New Roman"/>
                <w:spacing w:val="-11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źródłem</w:t>
            </w:r>
            <w:r w:rsidRPr="007C2E3B">
              <w:rPr>
                <w:rFonts w:ascii="Times New Roman" w:eastAsia="Times New Roman" w:hAnsi="Times New Roman"/>
                <w:spacing w:val="-1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danych</w:t>
            </w:r>
            <w:r w:rsidRPr="007C2E3B">
              <w:rPr>
                <w:rFonts w:ascii="Times New Roman" w:eastAsia="Times New Roman" w:hAnsi="Times New Roman"/>
                <w:spacing w:val="-10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do</w:t>
            </w:r>
          </w:p>
          <w:p w:rsidR="006A6AAE" w:rsidRPr="007C2E3B" w:rsidRDefault="006A6AAE" w:rsidP="007C2E3B">
            <w:pPr>
              <w:pStyle w:val="TableParagraph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klasyfikacji:</w:t>
            </w:r>
          </w:p>
          <w:p w:rsidR="006A6AAE" w:rsidRPr="007C2E3B" w:rsidRDefault="00506048" w:rsidP="007C2E3B">
            <w:pPr>
              <w:pStyle w:val="TableParagraph"/>
              <w:spacing w:before="44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"/>
                  </w:textInput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684257">
              <w:rPr>
                <w:rFonts w:ascii="Arial" w:hAnsi="Arial" w:cs="Arial"/>
                <w:b/>
                <w:sz w:val="21"/>
                <w:szCs w:val="21"/>
                <w:lang w:val="pl-PL"/>
              </w:rPr>
              <w:t>2016 - 2020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  <w:p w:rsidR="006A6AAE" w:rsidRPr="007C2E3B" w:rsidRDefault="006A6AAE" w:rsidP="007C2E3B">
            <w:pPr>
              <w:pStyle w:val="TableParagraph"/>
              <w:spacing w:before="42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stan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chemiczny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wód:</w:t>
            </w:r>
          </w:p>
          <w:p w:rsidR="006A6AAE" w:rsidRPr="007C2E3B" w:rsidRDefault="00506048" w:rsidP="00684257">
            <w:pPr>
              <w:pStyle w:val="TableParagraph"/>
              <w:spacing w:before="44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"/>
                  </w:textInput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684257">
              <w:rPr>
                <w:rFonts w:ascii="Arial" w:hAnsi="Arial" w:cs="Arial"/>
                <w:b/>
                <w:sz w:val="21"/>
                <w:szCs w:val="21"/>
                <w:lang w:val="pl-PL"/>
              </w:rPr>
              <w:t>poniżej dobrego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:rsidTr="007C2E3B">
        <w:trPr>
          <w:trHeight w:val="130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spacing w:before="4"/>
              <w:rPr>
                <w:rFonts w:ascii="Times New Roman" w:eastAsia="Times New Roman" w:hAnsi="Times New Roman"/>
                <w:sz w:val="25"/>
                <w:szCs w:val="25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39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8"/>
              <w:ind w:left="105" w:right="3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Wynik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ostatniej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oceny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stanu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56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powierzchniowych,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której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spacing w:val="32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kąpielisko,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podstawie</w:t>
            </w:r>
            <w:r w:rsidRPr="007C2E3B">
              <w:rPr>
                <w:rFonts w:ascii="Times New Roman" w:hAnsi="Times New Roman"/>
                <w:spacing w:val="41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wyników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klasyfikacji,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których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mowa</w:t>
            </w:r>
          </w:p>
          <w:p w:rsidR="006A6AAE" w:rsidRPr="007C2E3B" w:rsidRDefault="006A6AAE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w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polach 37</w:t>
            </w:r>
            <w:r w:rsidRPr="007C2E3B">
              <w:rPr>
                <w:rFonts w:asci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i</w:t>
            </w:r>
            <w:r w:rsidRPr="007C2E3B">
              <w:rPr>
                <w:rFonts w:asci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38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13),</w:t>
            </w:r>
            <w:r w:rsidRPr="007C2E3B">
              <w:rPr>
                <w:rFonts w:ascii="Times New Roman"/>
                <w:spacing w:val="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14)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94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rok</w:t>
            </w:r>
            <w:r w:rsidRPr="007C2E3B">
              <w:rPr>
                <w:rFonts w:asci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wykonania</w:t>
            </w:r>
            <w:r w:rsidRPr="007C2E3B">
              <w:rPr>
                <w:rFonts w:asci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oceny:</w:t>
            </w:r>
          </w:p>
          <w:p w:rsidR="006A6AAE" w:rsidRPr="007C2E3B" w:rsidRDefault="00506048" w:rsidP="007C2E3B">
            <w:pPr>
              <w:pStyle w:val="TableParagraph"/>
              <w:spacing w:before="42" w:line="260" w:lineRule="exact"/>
              <w:ind w:left="10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"/>
                  </w:textInput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684257">
              <w:rPr>
                <w:rFonts w:ascii="Arial" w:hAnsi="Arial" w:cs="Arial"/>
                <w:b/>
                <w:sz w:val="21"/>
                <w:szCs w:val="21"/>
                <w:lang w:val="pl-PL"/>
              </w:rPr>
              <w:t>2022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  <w:p w:rsidR="006A6AAE" w:rsidRPr="007C2E3B" w:rsidRDefault="006A6AAE" w:rsidP="007C2E3B">
            <w:pPr>
              <w:pStyle w:val="TableParagraph"/>
              <w:spacing w:before="42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stan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wód:</w:t>
            </w:r>
          </w:p>
          <w:p w:rsidR="006A6AAE" w:rsidRPr="007C2E3B" w:rsidRDefault="00506048" w:rsidP="00A85628">
            <w:pPr>
              <w:pStyle w:val="TableParagraph"/>
              <w:spacing w:before="42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………"/>
                  </w:textInput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85628">
              <w:rPr>
                <w:rFonts w:ascii="Arial" w:hAnsi="Arial" w:cs="Arial"/>
                <w:b/>
                <w:sz w:val="21"/>
                <w:szCs w:val="21"/>
                <w:lang w:val="pl-PL"/>
              </w:rPr>
              <w:t>zły stan wód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:rsidTr="007C2E3B">
        <w:trPr>
          <w:trHeight w:val="1066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spacing w:before="170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40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6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Kod</w:t>
            </w:r>
            <w:r w:rsidRPr="007C2E3B">
              <w:rPr>
                <w:rFonts w:ascii="Times New Roman"/>
                <w:spacing w:val="-1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reprezentatywnego</w:t>
            </w:r>
            <w:r w:rsidRPr="007C2E3B">
              <w:rPr>
                <w:rFonts w:ascii="Times New Roman"/>
                <w:spacing w:val="-1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punktu</w:t>
            </w:r>
            <w:r w:rsidRPr="007C2E3B">
              <w:rPr>
                <w:rFonts w:ascii="Times New Roman"/>
                <w:spacing w:val="-1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pomiarowo-</w:t>
            </w:r>
          </w:p>
          <w:p w:rsidR="006A6AAE" w:rsidRPr="007C2E3B" w:rsidRDefault="006A6AAE" w:rsidP="007C2E3B">
            <w:pPr>
              <w:pStyle w:val="TableParagraph"/>
              <w:spacing w:before="11"/>
              <w:ind w:left="105" w:right="32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-kontrolnego,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którym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uzyskano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dane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do</w:t>
            </w:r>
            <w:r w:rsidRPr="007C2E3B">
              <w:rPr>
                <w:rFonts w:ascii="Times New Roman" w:hAnsi="Times New Roman"/>
                <w:spacing w:val="47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klasyfikacji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oceny,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której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mowa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polach</w:t>
            </w:r>
            <w:r w:rsidRPr="007C2E3B">
              <w:rPr>
                <w:rFonts w:ascii="Times New Roman" w:hAnsi="Times New Roman"/>
                <w:spacing w:val="33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37,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38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39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13),</w:t>
            </w:r>
            <w:r w:rsidRPr="007C2E3B">
              <w:rPr>
                <w:rFonts w:ascii="Times New Roman" w:hAnsi="Times New Roman"/>
                <w:spacing w:val="6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14)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F081C" w:rsidRDefault="00506048" w:rsidP="009A3948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F081C">
              <w:rPr>
                <w:rFonts w:ascii="Arial" w:hAnsi="Arial" w:cs="Arial"/>
                <w:b/>
                <w:sz w:val="21"/>
                <w:szCs w:val="21"/>
                <w:lang w:val="pl-PL"/>
              </w:rPr>
              <w:t>PL</w:t>
            </w:r>
            <w:r w:rsidR="00C759E6">
              <w:rPr>
                <w:rFonts w:ascii="Arial" w:hAnsi="Arial" w:cs="Arial"/>
                <w:b/>
                <w:sz w:val="21"/>
                <w:szCs w:val="21"/>
                <w:lang w:val="pl-PL"/>
              </w:rPr>
              <w:t>0</w:t>
            </w:r>
            <w:r w:rsidR="00AF081C">
              <w:rPr>
                <w:rFonts w:ascii="Arial" w:hAnsi="Arial" w:cs="Arial"/>
                <w:b/>
                <w:sz w:val="21"/>
                <w:szCs w:val="21"/>
                <w:lang w:val="pl-PL"/>
              </w:rPr>
              <w:t>2S0901_3100</w:t>
            </w:r>
          </w:p>
          <w:p w:rsidR="00A85628" w:rsidRDefault="00A85628" w:rsidP="009A3948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t>Grabia-Łask</w:t>
            </w:r>
          </w:p>
          <w:p w:rsidR="00684257" w:rsidRDefault="00684257" w:rsidP="009A3948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</w:p>
          <w:p w:rsidR="00684257" w:rsidRDefault="00684257" w:rsidP="009A3948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</w:pPr>
            <w:r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Kod JCWP PLRW600011182873</w:t>
            </w:r>
          </w:p>
          <w:p w:rsidR="00684257" w:rsidRDefault="00684257" w:rsidP="009A3948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</w:pPr>
            <w:r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Grabia od Dłutówki do Dopływu z Anielina</w:t>
            </w:r>
          </w:p>
          <w:p w:rsidR="006A6AAE" w:rsidRPr="007C2E3B" w:rsidRDefault="00506048" w:rsidP="009A3948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C104EF" w:rsidTr="007C2E3B">
        <w:trPr>
          <w:trHeight w:hRule="exact" w:val="580"/>
        </w:trPr>
        <w:tc>
          <w:tcPr>
            <w:tcW w:w="9674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41"/>
              <w:ind w:left="4304" w:right="538" w:hanging="3770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C.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Opis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cech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fizycznych,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hydrologicznych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geograficznych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wód,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których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b/>
                <w:spacing w:val="54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kąpielisko</w:t>
            </w:r>
          </w:p>
        </w:tc>
      </w:tr>
      <w:tr w:rsidR="006A6AAE" w:rsidRPr="00C104EF" w:rsidTr="007C2E3B">
        <w:trPr>
          <w:trHeight w:hRule="exact"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41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z w:val="21"/>
                <w:lang w:val="pl-PL"/>
              </w:rPr>
              <w:t>I</w:t>
            </w:r>
          </w:p>
        </w:tc>
        <w:tc>
          <w:tcPr>
            <w:tcW w:w="881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cieku</w:t>
            </w:r>
            <w:r w:rsidRPr="007C2E3B">
              <w:rPr>
                <w:rFonts w:ascii="Times New Roman" w:hAnsi="Times New Roman"/>
                <w:b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innym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niż</w:t>
            </w:r>
            <w:r w:rsidRPr="007C2E3B">
              <w:rPr>
                <w:rFonts w:ascii="Times New Roman" w:hAnsi="Times New Roman"/>
                <w:b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zbiornik</w:t>
            </w:r>
            <w:r w:rsidRPr="007C2E3B">
              <w:rPr>
                <w:rFonts w:ascii="Times New Roman" w:hAnsi="Times New Roman"/>
                <w:b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zaporowy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15)</w:t>
            </w:r>
          </w:p>
        </w:tc>
      </w:tr>
      <w:tr w:rsidR="006A6AAE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41</w:t>
            </w:r>
          </w:p>
        </w:tc>
        <w:tc>
          <w:tcPr>
            <w:tcW w:w="425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5"/>
              <w:rPr>
                <w:rFonts w:ascii="Times New Roman" w:eastAsia="Times New Roman" w:hAnsi="Times New Roman"/>
                <w:sz w:val="30"/>
                <w:szCs w:val="30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Wysokość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nad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 poziomem morza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4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8), 16)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506048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Times New Roman" w:eastAsia="Times New Roman" w:hAnsi="Times New Roman"/>
                <w:spacing w:val="-3"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&lt;</w:t>
            </w:r>
            <w:r w:rsidR="006A6AAE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200</w:t>
            </w:r>
            <w:r w:rsidR="006A6AAE"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6A6AAE" w:rsidRPr="007C2E3B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42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506048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Times New Roman" w:eastAsia="Times New Roman" w:hAnsi="Times New Roman"/>
                <w:spacing w:val="-6"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200–800</w:t>
            </w:r>
            <w:r w:rsidR="006A6AAE" w:rsidRPr="007C2E3B">
              <w:rPr>
                <w:rFonts w:ascii="Times New Roman" w:eastAsia="Times New Roman" w:hAnsi="Times New Roman"/>
                <w:spacing w:val="-4"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6A6AAE" w:rsidRPr="007C2E3B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43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506048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Times New Roman" w:eastAsia="Times New Roman" w:hAnsi="Times New Roman"/>
                <w:spacing w:val="-3"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&gt;</w:t>
            </w:r>
            <w:r w:rsidR="006A6AAE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800</w:t>
            </w:r>
            <w:r w:rsidR="006A6AAE"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6A6AAE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44</w:t>
            </w:r>
          </w:p>
        </w:tc>
        <w:tc>
          <w:tcPr>
            <w:tcW w:w="425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spacing w:before="8"/>
              <w:rPr>
                <w:rFonts w:ascii="Times New Roman" w:eastAsia="Times New Roman" w:hAnsi="Times New Roman"/>
                <w:sz w:val="35"/>
                <w:szCs w:val="35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Powierzchnia</w:t>
            </w:r>
            <w:r w:rsidRPr="007C2E3B">
              <w:rPr>
                <w:rFonts w:asci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zlewni</w:t>
            </w:r>
            <w:r w:rsidRPr="007C2E3B">
              <w:rPr>
                <w:rFonts w:asci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cieku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/>
                <w:spacing w:val="1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506048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Times New Roman" w:eastAsia="Times New Roman" w:hAnsi="Times New Roman"/>
                <w:spacing w:val="-3"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&lt;</w:t>
            </w:r>
            <w:r w:rsidR="006A6AAE"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10</w:t>
            </w:r>
            <w:r w:rsidR="006A6AAE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 xml:space="preserve"> km²</w:t>
            </w:r>
          </w:p>
        </w:tc>
      </w:tr>
      <w:tr w:rsidR="006A6AAE" w:rsidRPr="00C104EF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45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506048" w:rsidP="007C2E3B">
            <w:pPr>
              <w:tabs>
                <w:tab w:val="left" w:pos="288"/>
              </w:tabs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z w:val="21"/>
                <w:lang w:val="pl-PL"/>
              </w:rPr>
              <w:t>10</w:t>
            </w:r>
            <w:r w:rsidR="006A6AAE"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  <w:r w:rsidR="006A6AAE" w:rsidRPr="007C2E3B">
              <w:rPr>
                <w:rFonts w:ascii="Times New Roman" w:hAnsi="Times New Roman"/>
                <w:spacing w:val="-20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="006A6AAE" w:rsidRPr="007C2E3B">
              <w:rPr>
                <w:rFonts w:ascii="Times New Roman" w:hAnsi="Times New Roman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więcej,</w:t>
            </w:r>
            <w:r w:rsidR="006A6AAE"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ale </w:t>
            </w:r>
            <w:r w:rsidR="006A6AAE"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mniej</w:t>
            </w:r>
            <w:r w:rsidR="006A6AAE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niż</w:t>
            </w:r>
            <w:r w:rsidR="006A6AAE"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z w:val="21"/>
                <w:lang w:val="pl-PL"/>
              </w:rPr>
              <w:t>100</w:t>
            </w:r>
            <w:r w:rsidR="006A6AAE"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</w:p>
        </w:tc>
      </w:tr>
      <w:tr w:rsidR="006A6AAE" w:rsidRPr="00C104EF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46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506048" w:rsidP="007C2E3B">
            <w:pPr>
              <w:tabs>
                <w:tab w:val="left" w:pos="288"/>
              </w:tabs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z w:val="21"/>
                <w:lang w:val="pl-PL"/>
              </w:rPr>
              <w:t>100</w:t>
            </w:r>
            <w:r w:rsidR="006A6AAE"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  <w:r w:rsidR="006A6AAE" w:rsidRPr="007C2E3B">
              <w:rPr>
                <w:rFonts w:ascii="Times New Roman" w:hAnsi="Times New Roman"/>
                <w:spacing w:val="-19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 więcej,</w:t>
            </w:r>
            <w:r w:rsidR="006A6AAE"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ale</w:t>
            </w:r>
            <w:r w:rsidR="006A6AAE"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mniej</w:t>
            </w:r>
            <w:r w:rsidR="006A6AAE"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niż</w:t>
            </w:r>
            <w:r w:rsidR="006A6AAE"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z w:val="21"/>
                <w:lang w:val="pl-PL"/>
              </w:rPr>
              <w:t>1000</w:t>
            </w:r>
            <w:r w:rsidR="006A6AAE"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</w:p>
        </w:tc>
      </w:tr>
      <w:tr w:rsidR="006A6AAE" w:rsidRPr="00C104EF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47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506048" w:rsidP="007C2E3B">
            <w:pPr>
              <w:tabs>
                <w:tab w:val="left" w:pos="288"/>
              </w:tabs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z w:val="21"/>
                <w:lang w:val="pl-PL"/>
              </w:rPr>
              <w:t>1000</w:t>
            </w:r>
            <w:r w:rsidR="006A6AAE"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km²</w:t>
            </w:r>
            <w:r w:rsidR="006A6AAE" w:rsidRPr="007C2E3B">
              <w:rPr>
                <w:rFonts w:ascii="Times New Roman" w:hAnsi="Times New Roman"/>
                <w:spacing w:val="-20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z w:val="21"/>
                <w:lang w:val="pl-PL"/>
              </w:rPr>
              <w:t xml:space="preserve">lub </w:t>
            </w:r>
            <w:r w:rsidR="006A6AAE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więcej,</w:t>
            </w:r>
            <w:r w:rsidR="006A6AAE"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ale mniej niż</w:t>
            </w:r>
            <w:r w:rsidR="006A6AAE"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z w:val="21"/>
                <w:lang w:val="pl-PL"/>
              </w:rPr>
              <w:t>10</w:t>
            </w:r>
            <w:r w:rsidR="006A6AAE"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000</w:t>
            </w:r>
            <w:r w:rsidR="006A6AAE"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="006A6AAE"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km²</w:t>
            </w:r>
          </w:p>
        </w:tc>
      </w:tr>
      <w:tr w:rsidR="006A6AAE" w:rsidRPr="007C2E3B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48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506048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Times New Roman" w:eastAsia="Times New Roman" w:hAnsi="Times New Roman"/>
                <w:spacing w:val="-3"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≥</w:t>
            </w:r>
            <w:r w:rsidR="006A6AAE"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10</w:t>
            </w:r>
            <w:r w:rsidR="006A6AAE"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 xml:space="preserve">000 </w:t>
            </w:r>
            <w:r w:rsidR="006A6AAE"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>km²</w:t>
            </w:r>
          </w:p>
        </w:tc>
      </w:tr>
      <w:tr w:rsidR="006A6AAE" w:rsidRPr="007C2E3B" w:rsidTr="007C2E3B">
        <w:trPr>
          <w:trHeight w:val="33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49</w:t>
            </w:r>
          </w:p>
        </w:tc>
        <w:tc>
          <w:tcPr>
            <w:tcW w:w="425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184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position w:val="-9"/>
                <w:sz w:val="21"/>
                <w:lang w:val="pl-PL"/>
              </w:rPr>
              <w:t>Typ</w:t>
            </w:r>
            <w:r w:rsidRPr="007C2E3B">
              <w:rPr>
                <w:rFonts w:ascii="Times New Roman"/>
                <w:spacing w:val="9"/>
                <w:position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position w:val="-9"/>
                <w:sz w:val="21"/>
                <w:lang w:val="pl-PL"/>
              </w:rPr>
              <w:t>cieku</w:t>
            </w:r>
            <w:r w:rsidRPr="007C2E3B">
              <w:rPr>
                <w:rFonts w:ascii="Times New Roman"/>
                <w:spacing w:val="-1"/>
                <w:sz w:val="13"/>
                <w:lang w:val="pl-PL"/>
              </w:rPr>
              <w:t>5),</w:t>
            </w:r>
            <w:r w:rsidRPr="007C2E3B">
              <w:rPr>
                <w:rFonts w:ascii="Times New Roman"/>
                <w:spacing w:val="9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sz w:val="13"/>
                <w:lang w:val="pl-PL"/>
              </w:rPr>
              <w:t>14),</w:t>
            </w:r>
            <w:r w:rsidRPr="007C2E3B">
              <w:rPr>
                <w:rFonts w:ascii="Times New Roman"/>
                <w:spacing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sz w:val="13"/>
                <w:lang w:val="pl-PL"/>
              </w:rPr>
              <w:t>17)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8631A1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kod</w:t>
            </w:r>
            <w:r w:rsidRPr="007C2E3B">
              <w:rPr>
                <w:rFonts w:asci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 w:rsidR="001860B8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1860B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8631A1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8631A1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8631A1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8631A1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8631A1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C104EF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50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8631A1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 w:rsidR="001860B8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1860B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8631A1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8631A1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8631A1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8631A1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8631A1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6A6AAE" w:rsidRPr="007C2E3B" w:rsidTr="007C2E3B">
        <w:trPr>
          <w:trHeight w:val="62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177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51</w:t>
            </w:r>
          </w:p>
        </w:tc>
        <w:tc>
          <w:tcPr>
            <w:tcW w:w="425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6A6AAE" w:rsidRPr="007C2E3B" w:rsidRDefault="006A6AAE" w:rsidP="006A6AAE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spacing w:before="11"/>
              <w:rPr>
                <w:rFonts w:ascii="Times New Roman" w:eastAsia="Times New Roman" w:hAnsi="Times New Roman"/>
                <w:sz w:val="29"/>
                <w:szCs w:val="29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przepływ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ostatnich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4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lat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18)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6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niski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przepływ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wielolecia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(SNQ)</w:t>
            </w:r>
          </w:p>
          <w:p w:rsidR="006A6AAE" w:rsidRPr="007C2E3B" w:rsidRDefault="00506048" w:rsidP="00942A88">
            <w:pPr>
              <w:pStyle w:val="TableParagraph"/>
              <w:spacing w:before="42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."/>
                  </w:textInput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942A88">
              <w:rPr>
                <w:rFonts w:ascii="Arial" w:hAnsi="Arial" w:cs="Arial"/>
                <w:b/>
                <w:sz w:val="21"/>
                <w:szCs w:val="21"/>
                <w:lang w:val="pl-PL"/>
              </w:rPr>
              <w:t>0,368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Times New Roman" w:eastAsia="Times New Roman" w:hAnsi="Times New Roman"/>
                <w:spacing w:val="-10"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m³/s</w:t>
            </w:r>
          </w:p>
        </w:tc>
      </w:tr>
      <w:tr w:rsidR="006A6AAE" w:rsidRPr="007C2E3B" w:rsidTr="007C2E3B">
        <w:trPr>
          <w:trHeight w:val="866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"/>
              <w:rPr>
                <w:rFonts w:ascii="Times New Roman" w:eastAsia="Times New Roman" w:hAnsi="Times New Roman"/>
                <w:sz w:val="26"/>
                <w:szCs w:val="26"/>
                <w:lang w:val="pl-PL"/>
              </w:rPr>
            </w:pPr>
          </w:p>
          <w:p w:rsidR="006A6AAE" w:rsidRPr="007C2E3B" w:rsidRDefault="006A6AAE" w:rsidP="007C2E3B">
            <w:pPr>
              <w:pStyle w:val="TableParagraph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52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6"/>
              <w:ind w:left="107" w:right="829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Średnia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przepływów</w:t>
            </w:r>
            <w:r w:rsidRPr="007C2E3B">
              <w:rPr>
                <w:rFonts w:ascii="Times New Roman" w:hAnsi="Times New Roman"/>
                <w:spacing w:val="-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średnich</w:t>
            </w:r>
            <w:r w:rsidRPr="007C2E3B">
              <w:rPr>
                <w:rFonts w:ascii="Times New Roman" w:hAns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rocznych</w:t>
            </w:r>
            <w:r w:rsidR="001860B8">
              <w:rPr>
                <w:rFonts w:ascii="Times New Roman" w:hAnsi="Times New Roman"/>
                <w:sz w:val="21"/>
                <w:lang w:val="pl-PL"/>
              </w:rPr>
              <w:br/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-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wielolecia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(SSQ)</w:t>
            </w:r>
          </w:p>
          <w:p w:rsidR="006A6AAE" w:rsidRPr="007C2E3B" w:rsidRDefault="00506048" w:rsidP="00942A88">
            <w:pPr>
              <w:pStyle w:val="TableParagraph"/>
              <w:spacing w:before="42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."/>
                  </w:textInput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942A88">
              <w:rPr>
                <w:rFonts w:ascii="Arial" w:hAnsi="Arial" w:cs="Arial"/>
                <w:b/>
                <w:sz w:val="21"/>
                <w:szCs w:val="21"/>
                <w:lang w:val="pl-PL"/>
              </w:rPr>
              <w:t>1,76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Times New Roman" w:eastAsia="Times New Roman" w:hAnsi="Times New Roman"/>
                <w:spacing w:val="-10"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m³/s</w:t>
            </w:r>
          </w:p>
        </w:tc>
      </w:tr>
      <w:tr w:rsidR="006A6AAE" w:rsidRPr="007C2E3B" w:rsidTr="007C2E3B">
        <w:trPr>
          <w:trHeight w:val="623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177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53</w:t>
            </w:r>
          </w:p>
        </w:tc>
        <w:tc>
          <w:tcPr>
            <w:tcW w:w="425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6A6AAE">
            <w:pPr>
              <w:rPr>
                <w:lang w:val="pl-PL"/>
              </w:rPr>
            </w:pP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35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wysoki</w:t>
            </w:r>
            <w:r w:rsidRPr="007C2E3B">
              <w:rPr>
                <w:rFonts w:ascii="Times New Roman" w:hAns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przepływ</w:t>
            </w:r>
            <w:r w:rsidRPr="007C2E3B">
              <w:rPr>
                <w:rFonts w:ascii="Times New Roman" w:hAnsi="Times New Roman"/>
                <w:spacing w:val="-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wielolecia</w:t>
            </w:r>
            <w:r w:rsidRPr="007C2E3B">
              <w:rPr>
                <w:rFonts w:ascii="Times New Roman" w:hAnsi="Times New Roman"/>
                <w:spacing w:val="-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(SWQ)</w:t>
            </w:r>
          </w:p>
          <w:p w:rsidR="006A6AAE" w:rsidRPr="007C2E3B" w:rsidRDefault="00506048" w:rsidP="00942A88">
            <w:pPr>
              <w:pStyle w:val="TableParagraph"/>
              <w:spacing w:before="42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."/>
                  </w:textInput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942A88">
              <w:rPr>
                <w:rFonts w:ascii="Arial" w:hAnsi="Arial" w:cs="Arial"/>
                <w:b/>
                <w:sz w:val="21"/>
                <w:szCs w:val="21"/>
                <w:lang w:val="pl-PL"/>
              </w:rPr>
              <w:t>7,53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6A6AAE" w:rsidRPr="007C2E3B">
              <w:rPr>
                <w:rFonts w:ascii="Times New Roman" w:eastAsia="Times New Roman" w:hAnsi="Times New Roman"/>
                <w:spacing w:val="-10"/>
                <w:sz w:val="21"/>
                <w:szCs w:val="21"/>
                <w:lang w:val="pl-PL"/>
              </w:rPr>
              <w:t xml:space="preserve"> </w:t>
            </w:r>
            <w:r w:rsidR="006A6AAE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m³/s</w:t>
            </w:r>
          </w:p>
        </w:tc>
      </w:tr>
      <w:tr w:rsidR="006A6AAE" w:rsidRPr="007C2E3B" w:rsidTr="007C2E3B">
        <w:trPr>
          <w:trHeight w:val="58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157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54</w:t>
            </w:r>
          </w:p>
        </w:tc>
        <w:tc>
          <w:tcPr>
            <w:tcW w:w="425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6A6AAE" w:rsidP="007C2E3B">
            <w:pPr>
              <w:pStyle w:val="TableParagraph"/>
              <w:spacing w:before="40"/>
              <w:ind w:left="105" w:right="45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Współczynnik</w:t>
            </w:r>
            <w:r w:rsidRPr="007C2E3B">
              <w:rPr>
                <w:rFonts w:ascii="Times New Roman" w:hAnsi="Times New Roman"/>
                <w:spacing w:val="-1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nieregularności</w:t>
            </w:r>
            <w:r w:rsidRPr="007C2E3B">
              <w:rPr>
                <w:rFonts w:ascii="Times New Roman" w:hAnsi="Times New Roman"/>
                <w:spacing w:val="-1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przepływów</w:t>
            </w:r>
            <w:r w:rsidRPr="007C2E3B">
              <w:rPr>
                <w:rFonts w:ascii="Times New Roman" w:hAnsi="Times New Roman"/>
                <w:spacing w:val="61"/>
                <w:w w:val="9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SSQ/SWQ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18)</w:t>
            </w:r>
          </w:p>
        </w:tc>
        <w:tc>
          <w:tcPr>
            <w:tcW w:w="456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6A6AAE" w:rsidRPr="007C2E3B" w:rsidRDefault="00506048" w:rsidP="00942A88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6A6AAE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942A88">
              <w:rPr>
                <w:rFonts w:ascii="Arial" w:hAnsi="Arial" w:cs="Arial"/>
                <w:b/>
                <w:sz w:val="21"/>
                <w:szCs w:val="21"/>
                <w:lang w:val="pl-PL"/>
              </w:rPr>
              <w:t>0,234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B25A1" w:rsidRPr="00C104EF" w:rsidTr="007C2E3B">
        <w:trPr>
          <w:gridAfter w:val="1"/>
          <w:wAfter w:w="11" w:type="dxa"/>
          <w:trHeight w:hRule="exact"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42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II</w:t>
            </w:r>
          </w:p>
        </w:tc>
        <w:tc>
          <w:tcPr>
            <w:tcW w:w="8808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jeziorze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innym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zbiorniku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wodnym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19)</w:t>
            </w:r>
          </w:p>
        </w:tc>
      </w:tr>
      <w:tr w:rsidR="001B25A1" w:rsidRPr="007C2E3B" w:rsidTr="007C2E3B">
        <w:trPr>
          <w:gridAfter w:val="1"/>
          <w:wAfter w:w="11" w:type="dxa"/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lastRenderedPageBreak/>
              <w:t>55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7C2E3B">
            <w:pPr>
              <w:pStyle w:val="TableParagraph"/>
              <w:spacing w:before="8"/>
              <w:rPr>
                <w:rFonts w:ascii="Times New Roman" w:eastAsia="Times New Roman" w:hAnsi="Times New Roman"/>
                <w:sz w:val="30"/>
                <w:szCs w:val="30"/>
                <w:lang w:val="pl-PL"/>
              </w:rPr>
            </w:pPr>
          </w:p>
          <w:p w:rsidR="001B25A1" w:rsidRPr="007C2E3B" w:rsidRDefault="009B0CE6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Wysokość</w:t>
            </w:r>
            <w:r w:rsidRPr="007C2E3B">
              <w:rPr>
                <w:rFonts w:ascii="Times New Roman" w:hAns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nad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poziomem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morza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8),</w:t>
            </w:r>
            <w:r w:rsidRPr="007C2E3B">
              <w:rPr>
                <w:rFonts w:ascii="Times New Roman" w:hAnsi="Times New Roman"/>
                <w:spacing w:val="4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16)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&lt;</w:t>
            </w:r>
            <w:r w:rsidR="009B0CE6"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200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7C2E3B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56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200–800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7C2E3B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57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&gt;</w:t>
            </w:r>
            <w:r w:rsidR="009B0CE6"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800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7C2E3B" w:rsidTr="007C2E3B">
        <w:trPr>
          <w:gridAfter w:val="1"/>
          <w:wAfter w:w="11" w:type="dxa"/>
          <w:trHeight w:val="583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58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8"/>
              <w:ind w:left="105" w:right="55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Powierzchnia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jeziora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innego</w:t>
            </w:r>
            <w:r w:rsidRPr="007C2E3B">
              <w:rPr>
                <w:rFonts w:asci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zbiornika</w:t>
            </w:r>
            <w:r w:rsidRPr="007C2E3B">
              <w:rPr>
                <w:rFonts w:ascii="Times New Roman"/>
                <w:spacing w:val="3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wodnego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6A7706">
            <w:pPr>
              <w:pStyle w:val="TableParagraph"/>
              <w:spacing w:before="159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."/>
                  </w:textInput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6A7706">
              <w:rPr>
                <w:rFonts w:ascii="Arial" w:hAnsi="Arial" w:cs="Arial"/>
                <w:b/>
                <w:sz w:val="21"/>
                <w:szCs w:val="21"/>
                <w:lang w:val="pl-PL"/>
              </w:rPr>
              <w:t>0,0212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pacing w:val="3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km²</w:t>
            </w:r>
          </w:p>
        </w:tc>
      </w:tr>
      <w:tr w:rsidR="001860B8" w:rsidRPr="007C2E3B" w:rsidTr="007C2E3B">
        <w:trPr>
          <w:gridAfter w:val="1"/>
          <w:wAfter w:w="11" w:type="dxa"/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860B8" w:rsidRPr="007C2E3B" w:rsidRDefault="001860B8" w:rsidP="001860B8">
            <w:pPr>
              <w:pStyle w:val="TableParagraph"/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59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860B8" w:rsidRPr="007C2E3B" w:rsidRDefault="001860B8" w:rsidP="001860B8">
            <w:pPr>
              <w:pStyle w:val="TableParagraph"/>
              <w:spacing w:before="185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2"/>
                <w:w w:val="105"/>
                <w:position w:val="-9"/>
                <w:sz w:val="21"/>
                <w:lang w:val="pl-PL"/>
              </w:rPr>
              <w:t>Typ</w:t>
            </w:r>
            <w:r w:rsidRPr="007C2E3B">
              <w:rPr>
                <w:rFonts w:ascii="Times New Roman"/>
                <w:spacing w:val="-17"/>
                <w:w w:val="105"/>
                <w:position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2"/>
                <w:w w:val="105"/>
                <w:position w:val="-9"/>
                <w:sz w:val="21"/>
                <w:lang w:val="pl-PL"/>
              </w:rPr>
              <w:t>jeziora</w:t>
            </w:r>
            <w:r w:rsidRPr="007C2E3B">
              <w:rPr>
                <w:rFonts w:ascii="Times New Roman"/>
                <w:spacing w:val="-1"/>
                <w:w w:val="105"/>
                <w:sz w:val="13"/>
                <w:lang w:val="pl-PL"/>
              </w:rPr>
              <w:t>5),</w:t>
            </w:r>
            <w:r w:rsidRPr="007C2E3B">
              <w:rPr>
                <w:rFonts w:ascii="Times New Roman"/>
                <w:spacing w:val="-8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w w:val="105"/>
                <w:sz w:val="13"/>
                <w:lang w:val="pl-PL"/>
              </w:rPr>
              <w:t>14),</w:t>
            </w:r>
            <w:r w:rsidRPr="007C2E3B">
              <w:rPr>
                <w:rFonts w:ascii="Times New Roman"/>
                <w:spacing w:val="-10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w w:val="105"/>
                <w:sz w:val="13"/>
                <w:lang w:val="pl-PL"/>
              </w:rPr>
              <w:t>17)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860B8" w:rsidRPr="007C2E3B" w:rsidRDefault="001860B8" w:rsidP="00A736F6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kod</w:t>
            </w:r>
            <w:r w:rsidRPr="007C2E3B">
              <w:rPr>
                <w:rFonts w:ascii="Times New Roman"/>
                <w:spacing w:val="-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736F6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nie dotyczy - akwen nie stanowi JCWP jeziornych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860B8" w:rsidRPr="007C2E3B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860B8" w:rsidRPr="007C2E3B" w:rsidRDefault="001860B8" w:rsidP="001860B8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60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860B8" w:rsidRPr="007C2E3B" w:rsidRDefault="001860B8" w:rsidP="001860B8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860B8" w:rsidRPr="007C2E3B" w:rsidRDefault="001860B8" w:rsidP="00A736F6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/>
                <w:spacing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736F6" w:rsidRPr="00A736F6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nie dotyczy - akwen nie stanowi JCWP jeziornych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B25A1" w:rsidRPr="007C2E3B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61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Charakterystyka</w:t>
            </w:r>
            <w:r w:rsidRPr="007C2E3B">
              <w:rPr>
                <w:rFonts w:ascii="Times New Roman" w:hAnsi="Times New Roman"/>
                <w:spacing w:val="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dna</w:t>
            </w:r>
            <w:r w:rsidRPr="007C2E3B">
              <w:rPr>
                <w:rFonts w:ascii="Times New Roman" w:hAnsi="Times New Roman"/>
                <w:spacing w:val="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20)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rPr>
                <w:lang w:val="pl-PL"/>
              </w:rPr>
            </w:pPr>
          </w:p>
        </w:tc>
      </w:tr>
      <w:tr w:rsidR="001B25A1" w:rsidRPr="007C2E3B" w:rsidTr="007C2E3B">
        <w:trPr>
          <w:gridAfter w:val="1"/>
          <w:wAfter w:w="11" w:type="dxa"/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62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86"/>
              <w:ind w:left="105" w:right="8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Głębokość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jeziora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innego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zbiornika</w:t>
            </w:r>
            <w:r w:rsidRPr="007C2E3B">
              <w:rPr>
                <w:rFonts w:ascii="Times New Roman" w:hAnsi="Times New Roman"/>
                <w:spacing w:val="4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wodnego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A736F6">
            <w:pPr>
              <w:pStyle w:val="TableParagraph"/>
              <w:spacing w:before="39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maksymalna:</w:t>
            </w:r>
            <w:r w:rsidRPr="007C2E3B">
              <w:rPr>
                <w:rFonts w:ascii="Times New Roman" w:eastAsia="Times New Roman" w:hAnsi="Times New Roman"/>
                <w:spacing w:val="3"/>
                <w:sz w:val="21"/>
                <w:szCs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."/>
                  </w:textInput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736F6">
              <w:rPr>
                <w:rFonts w:ascii="Arial" w:hAnsi="Arial" w:cs="Arial"/>
                <w:b/>
                <w:sz w:val="21"/>
                <w:szCs w:val="21"/>
                <w:lang w:val="pl-PL"/>
              </w:rPr>
              <w:t>brak danych</w:t>
            </w:r>
            <w:r w:rsidR="008631A1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  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7C2E3B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63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A736F6">
            <w:pPr>
              <w:pStyle w:val="TableParagraph"/>
              <w:spacing w:before="37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średnia: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."/>
                  </w:textInput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736F6">
              <w:rPr>
                <w:rFonts w:ascii="Arial" w:hAnsi="Arial" w:cs="Arial"/>
                <w:b/>
                <w:sz w:val="21"/>
                <w:szCs w:val="21"/>
                <w:lang w:val="pl-PL"/>
              </w:rPr>
              <w:t>brak danych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C104EF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42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III</w:t>
            </w:r>
          </w:p>
        </w:tc>
        <w:tc>
          <w:tcPr>
            <w:tcW w:w="8808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20"/>
              <w:ind w:left="1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b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zbiorniku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zaporowym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21)</w:t>
            </w:r>
          </w:p>
        </w:tc>
      </w:tr>
      <w:tr w:rsidR="001B25A1" w:rsidRPr="007C2E3B" w:rsidTr="007C2E3B">
        <w:trPr>
          <w:gridAfter w:val="1"/>
          <w:wAfter w:w="11" w:type="dxa"/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64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7C2E3B">
            <w:pPr>
              <w:pStyle w:val="TableParagraph"/>
              <w:spacing w:before="8"/>
              <w:rPr>
                <w:rFonts w:ascii="Times New Roman" w:eastAsia="Times New Roman" w:hAnsi="Times New Roman"/>
                <w:sz w:val="30"/>
                <w:szCs w:val="30"/>
                <w:lang w:val="pl-PL"/>
              </w:rPr>
            </w:pPr>
          </w:p>
          <w:p w:rsidR="001B25A1" w:rsidRPr="007C2E3B" w:rsidRDefault="009B0CE6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Wysokość</w:t>
            </w:r>
            <w:r w:rsidRPr="007C2E3B">
              <w:rPr>
                <w:rFonts w:ascii="Times New Roman" w:hAns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nad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poziomem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morza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8),</w:t>
            </w:r>
            <w:r w:rsidRPr="007C2E3B">
              <w:rPr>
                <w:rFonts w:ascii="Times New Roman" w:hAnsi="Times New Roman"/>
                <w:spacing w:val="4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16)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pStyle w:val="TableParagraph"/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&lt;</w:t>
            </w:r>
            <w:r w:rsidR="009B0CE6"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200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7C2E3B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65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200–800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7C2E3B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66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&gt;</w:t>
            </w:r>
            <w:r w:rsidR="009B0CE6"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800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7C2E3B" w:rsidTr="007C2E3B">
        <w:trPr>
          <w:gridAfter w:val="1"/>
          <w:wAfter w:w="11" w:type="dxa"/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67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1B25A1" w:rsidRPr="007C2E3B" w:rsidRDefault="001B25A1" w:rsidP="003B2CF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1B25A1" w:rsidRPr="007C2E3B" w:rsidRDefault="009B0CE6" w:rsidP="007C2E3B">
            <w:pPr>
              <w:pStyle w:val="TableParagraph"/>
              <w:spacing w:before="139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Powierzchnia</w:t>
            </w:r>
            <w:r w:rsidRPr="007C2E3B">
              <w:rPr>
                <w:rFonts w:asci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zlewni</w:t>
            </w:r>
            <w:r w:rsidRPr="007C2E3B">
              <w:rPr>
                <w:rFonts w:asci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zbiornika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/>
                <w:spacing w:val="7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pStyle w:val="TableParagraph"/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&lt;</w:t>
            </w:r>
            <w:r w:rsidR="009B0CE6"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10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km²</w:t>
            </w:r>
          </w:p>
        </w:tc>
      </w:tr>
      <w:tr w:rsidR="001B25A1" w:rsidRPr="00C104EF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68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B25A1" w:rsidRPr="007C2E3B" w:rsidRDefault="00506048" w:rsidP="007C2E3B">
            <w:pPr>
              <w:pStyle w:val="TableParagraph"/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z w:val="21"/>
                <w:lang w:val="pl-PL"/>
              </w:rPr>
              <w:t>10</w:t>
            </w:r>
            <w:r w:rsidR="009B0CE6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  <w:r w:rsidR="009B0CE6" w:rsidRPr="007C2E3B">
              <w:rPr>
                <w:rFonts w:ascii="Times New Roman" w:hAnsi="Times New Roman"/>
                <w:spacing w:val="-17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="009B0CE6"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więcej,</w:t>
            </w:r>
            <w:r w:rsidR="009B0CE6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ale</w:t>
            </w:r>
            <w:r w:rsidR="009B0CE6"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mniej</w:t>
            </w:r>
            <w:r w:rsidR="009B0CE6"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niż</w:t>
            </w:r>
            <w:r w:rsidR="009B0CE6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z w:val="21"/>
                <w:lang w:val="pl-PL"/>
              </w:rPr>
              <w:t>100</w:t>
            </w:r>
            <w:r w:rsidR="009B0CE6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</w:p>
        </w:tc>
      </w:tr>
      <w:tr w:rsidR="001B25A1" w:rsidRPr="00C104EF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69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pStyle w:val="TableParagraph"/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z w:val="21"/>
                <w:lang w:val="pl-PL"/>
              </w:rPr>
              <w:t>100</w:t>
            </w:r>
            <w:r w:rsidR="009B0CE6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  <w:r w:rsidR="009B0CE6" w:rsidRPr="007C2E3B">
              <w:rPr>
                <w:rFonts w:ascii="Times New Roman" w:hAnsi="Times New Roman"/>
                <w:spacing w:val="-17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="009B0CE6"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więcej,</w:t>
            </w:r>
            <w:r w:rsidR="009B0CE6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ale</w:t>
            </w:r>
            <w:r w:rsidR="009B0CE6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mniej</w:t>
            </w:r>
            <w:r w:rsidR="009B0CE6"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niż</w:t>
            </w:r>
            <w:r w:rsidR="009B0CE6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z w:val="21"/>
                <w:lang w:val="pl-PL"/>
              </w:rPr>
              <w:t>1000</w:t>
            </w:r>
            <w:r w:rsidR="009B0CE6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</w:p>
        </w:tc>
      </w:tr>
      <w:tr w:rsidR="001B25A1" w:rsidRPr="00C104EF" w:rsidTr="007C2E3B">
        <w:trPr>
          <w:gridAfter w:val="1"/>
          <w:wAfter w:w="11" w:type="dxa"/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70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tabs>
                <w:tab w:val="left" w:pos="290"/>
              </w:tabs>
              <w:spacing w:before="3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z w:val="21"/>
                <w:lang w:val="pl-PL"/>
              </w:rPr>
              <w:t>1000</w:t>
            </w:r>
            <w:r w:rsidR="009B0CE6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km²</w:t>
            </w:r>
            <w:r w:rsidR="009B0CE6" w:rsidRPr="007C2E3B">
              <w:rPr>
                <w:rFonts w:ascii="Times New Roman" w:hAnsi="Times New Roman"/>
                <w:spacing w:val="-17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z w:val="21"/>
                <w:lang w:val="pl-PL"/>
              </w:rPr>
              <w:t>lub</w:t>
            </w:r>
            <w:r w:rsidR="009B0CE6"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więcej,</w:t>
            </w:r>
            <w:r w:rsidR="009B0CE6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ale</w:t>
            </w:r>
            <w:r w:rsidR="009B0CE6"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mniej</w:t>
            </w:r>
            <w:r w:rsidR="009B0CE6"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niż</w:t>
            </w:r>
            <w:r w:rsidR="009B0CE6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z w:val="21"/>
                <w:lang w:val="pl-PL"/>
              </w:rPr>
              <w:t>10</w:t>
            </w:r>
            <w:r w:rsidR="009B0CE6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000</w:t>
            </w:r>
            <w:r w:rsidR="009B0CE6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9B0CE6"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km²</w:t>
            </w:r>
          </w:p>
        </w:tc>
      </w:tr>
      <w:tr w:rsidR="001B25A1" w:rsidRPr="007C2E3B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71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≥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10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000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>km²</w:t>
            </w:r>
          </w:p>
        </w:tc>
      </w:tr>
      <w:tr w:rsidR="001B25A1" w:rsidRPr="007C2E3B" w:rsidTr="007C2E3B">
        <w:trPr>
          <w:gridAfter w:val="1"/>
          <w:wAfter w:w="11" w:type="dxa"/>
          <w:trHeight w:val="583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72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8"/>
              <w:ind w:left="105" w:right="674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zbiornika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przy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normalnym</w:t>
            </w:r>
            <w:r w:rsidRPr="007C2E3B">
              <w:rPr>
                <w:rFonts w:ascii="Times New Roman" w:hAnsi="Times New Roman"/>
                <w:spacing w:val="3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poziomie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piętrzenia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(NPP)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pStyle w:val="TableParagraph"/>
              <w:spacing w:before="159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."/>
                  </w:textInput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pacing w:val="3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km²</w:t>
            </w:r>
          </w:p>
        </w:tc>
      </w:tr>
      <w:tr w:rsidR="001B25A1" w:rsidRPr="007C2E3B" w:rsidTr="007C2E3B">
        <w:trPr>
          <w:gridAfter w:val="1"/>
          <w:wAfter w:w="11" w:type="dxa"/>
          <w:trHeight w:val="583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73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8"/>
              <w:ind w:left="105" w:right="239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Objętość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zbiornika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przy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normalnym poziomie</w:t>
            </w:r>
            <w:r w:rsidRPr="007C2E3B">
              <w:rPr>
                <w:rFonts w:ascii="Times New Roman" w:hAnsi="Times New Roman"/>
                <w:spacing w:val="4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piętrzenia</w:t>
            </w:r>
            <w:r w:rsidRPr="007C2E3B">
              <w:rPr>
                <w:rFonts w:ascii="Times New Roman" w:hAnsi="Times New Roman"/>
                <w:spacing w:val="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(NPP)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pStyle w:val="TableParagraph"/>
              <w:spacing w:before="159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."/>
                  </w:textInput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pacing w:val="3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mln</w:t>
            </w:r>
            <w:r w:rsidR="009B0CE6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>m³</w:t>
            </w:r>
          </w:p>
        </w:tc>
      </w:tr>
      <w:tr w:rsidR="001B25A1" w:rsidRPr="007C2E3B" w:rsidTr="007C2E3B">
        <w:trPr>
          <w:gridAfter w:val="1"/>
          <w:wAfter w:w="11" w:type="dxa"/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74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86"/>
              <w:ind w:left="105" w:right="92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Głębokość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zbiornika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przy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normalnym</w:t>
            </w:r>
            <w:r w:rsidRPr="007C2E3B">
              <w:rPr>
                <w:rFonts w:ascii="Times New Roman" w:hAnsi="Times New Roman"/>
                <w:spacing w:val="4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poziomie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piętrzenia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(NPP)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maksymalna:</w:t>
            </w:r>
            <w:r w:rsidRPr="007C2E3B">
              <w:rPr>
                <w:rFonts w:ascii="Times New Roman" w:eastAsia="Times New Roman" w:hAnsi="Times New Roman"/>
                <w:spacing w:val="3"/>
                <w:sz w:val="21"/>
                <w:szCs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."/>
                  </w:textInput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……….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7C2E3B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75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średnia: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."/>
                  </w:textInput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……….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4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7C2E3B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76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Średnie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dobowe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zmiany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poziomu</w:t>
            </w:r>
            <w:r w:rsidRPr="007C2E3B">
              <w:rPr>
                <w:rFonts w:ascii="Times New Roman" w:hAnsi="Times New Roman"/>
                <w:spacing w:val="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wody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pStyle w:val="TableParagraph"/>
              <w:spacing w:before="37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."/>
                  </w:textInput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9B0CE6" w:rsidRPr="007C2E3B">
              <w:rPr>
                <w:rFonts w:ascii="Times New Roman" w:eastAsia="Times New Roman" w:hAnsi="Times New Roman"/>
                <w:spacing w:val="3"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1B25A1" w:rsidRPr="00C104EF" w:rsidTr="007C2E3B">
        <w:trPr>
          <w:gridAfter w:val="1"/>
          <w:wAfter w:w="11" w:type="dxa"/>
          <w:trHeight w:hRule="exact"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42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IV</w:t>
            </w:r>
          </w:p>
        </w:tc>
        <w:tc>
          <w:tcPr>
            <w:tcW w:w="8808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42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 xml:space="preserve">na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wodach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przejściowych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przybrzeżnych</w:t>
            </w:r>
          </w:p>
        </w:tc>
      </w:tr>
      <w:tr w:rsidR="001B25A1" w:rsidRPr="007C2E3B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77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179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2"/>
                <w:w w:val="105"/>
                <w:sz w:val="21"/>
                <w:lang w:val="pl-PL"/>
              </w:rPr>
              <w:t>Typ</w:t>
            </w:r>
            <w:r w:rsidRPr="007C2E3B">
              <w:rPr>
                <w:rFonts w:ascii="Times New Roman" w:hAnsi="Times New Roman"/>
                <w:spacing w:val="-19"/>
                <w:w w:val="10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3"/>
                <w:w w:val="105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-19"/>
                <w:w w:val="10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w w:val="105"/>
                <w:sz w:val="21"/>
                <w:lang w:val="pl-PL"/>
              </w:rPr>
              <w:t>przejściowych</w:t>
            </w:r>
            <w:r w:rsidRPr="007C2E3B">
              <w:rPr>
                <w:rFonts w:ascii="Times New Roman" w:hAnsi="Times New Roman"/>
                <w:spacing w:val="-1"/>
                <w:w w:val="105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-11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position w:val="10"/>
                <w:sz w:val="13"/>
                <w:lang w:val="pl-PL"/>
              </w:rPr>
              <w:t>14),</w:t>
            </w:r>
            <w:r w:rsidRPr="007C2E3B">
              <w:rPr>
                <w:rFonts w:ascii="Times New Roman" w:hAnsi="Times New Roman"/>
                <w:spacing w:val="-10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w w:val="105"/>
                <w:position w:val="10"/>
                <w:sz w:val="13"/>
                <w:lang w:val="pl-PL"/>
              </w:rPr>
              <w:t>17),</w:t>
            </w:r>
            <w:r w:rsidRPr="007C2E3B">
              <w:rPr>
                <w:rFonts w:ascii="Times New Roman" w:hAnsi="Times New Roman"/>
                <w:spacing w:val="-10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position w:val="10"/>
                <w:sz w:val="13"/>
                <w:lang w:val="pl-PL"/>
              </w:rPr>
              <w:t>22)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kod</w:t>
            </w:r>
            <w:r w:rsidRPr="007C2E3B">
              <w:rPr>
                <w:rFonts w:asci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B25A1" w:rsidRPr="007C2E3B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78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B25A1" w:rsidRPr="007C2E3B" w:rsidTr="007C2E3B">
        <w:trPr>
          <w:gridAfter w:val="1"/>
          <w:wAfter w:w="11" w:type="dxa"/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79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182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2"/>
                <w:w w:val="105"/>
                <w:sz w:val="21"/>
                <w:lang w:val="pl-PL"/>
              </w:rPr>
              <w:t>Typ</w:t>
            </w:r>
            <w:r w:rsidRPr="007C2E3B">
              <w:rPr>
                <w:rFonts w:ascii="Times New Roman" w:hAnsi="Times New Roman"/>
                <w:spacing w:val="-19"/>
                <w:w w:val="10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3"/>
                <w:w w:val="105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-20"/>
                <w:w w:val="10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w w:val="105"/>
                <w:sz w:val="21"/>
                <w:lang w:val="pl-PL"/>
              </w:rPr>
              <w:t>przybrzeżnych</w:t>
            </w:r>
            <w:r w:rsidRPr="007C2E3B">
              <w:rPr>
                <w:rFonts w:ascii="Times New Roman" w:hAnsi="Times New Roman"/>
                <w:spacing w:val="-1"/>
                <w:w w:val="105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-10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position w:val="10"/>
                <w:sz w:val="13"/>
                <w:lang w:val="pl-PL"/>
              </w:rPr>
              <w:t>14),</w:t>
            </w:r>
            <w:r w:rsidRPr="007C2E3B">
              <w:rPr>
                <w:rFonts w:ascii="Times New Roman" w:hAnsi="Times New Roman"/>
                <w:spacing w:val="-11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position w:val="10"/>
                <w:sz w:val="13"/>
                <w:lang w:val="pl-PL"/>
              </w:rPr>
              <w:t>17),</w:t>
            </w:r>
            <w:r w:rsidRPr="007C2E3B">
              <w:rPr>
                <w:rFonts w:ascii="Times New Roman" w:hAnsi="Times New Roman"/>
                <w:spacing w:val="-10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position w:val="10"/>
                <w:sz w:val="13"/>
                <w:lang w:val="pl-PL"/>
              </w:rPr>
              <w:t>23)</w:t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kod</w:t>
            </w:r>
            <w:r w:rsidRPr="007C2E3B">
              <w:rPr>
                <w:rFonts w:asci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B25A1" w:rsidRPr="007C2E3B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80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B25A1" w:rsidRPr="00C104EF" w:rsidTr="007C2E3B">
        <w:trPr>
          <w:gridAfter w:val="1"/>
          <w:wAfter w:w="11" w:type="dxa"/>
          <w:trHeight w:hRule="exact" w:val="583"/>
        </w:trPr>
        <w:tc>
          <w:tcPr>
            <w:tcW w:w="966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42"/>
              <w:ind w:left="2508" w:right="683" w:hanging="182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D.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Przyczyny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zanieczyszczeń,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które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mogą</w:t>
            </w:r>
            <w:r w:rsidRPr="007C2E3B">
              <w:rPr>
                <w:rFonts w:ascii="Times New Roman" w:hAnsi="Times New Roman"/>
                <w:b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mieć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wpływ</w:t>
            </w:r>
            <w:r w:rsidRPr="007C2E3B">
              <w:rPr>
                <w:rFonts w:ascii="Times New Roman" w:hAnsi="Times New Roman"/>
                <w:b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 xml:space="preserve">na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wodę</w:t>
            </w:r>
            <w:r w:rsidRPr="007C2E3B">
              <w:rPr>
                <w:rFonts w:ascii="Times New Roman" w:hAnsi="Times New Roman"/>
                <w:b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kąpielisku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oraz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wywierać</w:t>
            </w:r>
            <w:r w:rsidRPr="007C2E3B">
              <w:rPr>
                <w:rFonts w:ascii="Times New Roman" w:hAnsi="Times New Roman"/>
                <w:b/>
                <w:spacing w:val="5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niekorzystny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wpływ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 xml:space="preserve">na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stan</w:t>
            </w:r>
            <w:r w:rsidRPr="007C2E3B">
              <w:rPr>
                <w:rFonts w:ascii="Times New Roman" w:hAnsi="Times New Roman"/>
                <w:b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zdrowia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kąpiących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się</w:t>
            </w:r>
          </w:p>
        </w:tc>
      </w:tr>
      <w:tr w:rsidR="001B25A1" w:rsidRPr="007C2E3B" w:rsidTr="007C2E3B">
        <w:trPr>
          <w:gridAfter w:val="1"/>
          <w:wAfter w:w="11" w:type="dxa"/>
          <w:trHeight w:val="33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42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z w:val="21"/>
                <w:lang w:val="pl-PL"/>
              </w:rPr>
              <w:t>I</w:t>
            </w:r>
          </w:p>
        </w:tc>
        <w:tc>
          <w:tcPr>
            <w:tcW w:w="8808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20"/>
              <w:ind w:left="1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Zrzuty</w:t>
            </w:r>
            <w:r w:rsidRPr="007C2E3B">
              <w:rPr>
                <w:rFonts w:ascii="Times New Roman" w:hAnsi="Times New Roman"/>
                <w:b/>
                <w:spacing w:val="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24)</w:t>
            </w:r>
          </w:p>
        </w:tc>
      </w:tr>
      <w:tr w:rsidR="003B2CF0" w:rsidRPr="007C2E3B" w:rsidTr="007C2E3B">
        <w:trPr>
          <w:gridAfter w:val="1"/>
          <w:wAfter w:w="11" w:type="dxa"/>
          <w:trHeight w:val="58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81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57"/>
              <w:ind w:left="105" w:right="75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Zrzuty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oczyszczonych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ścieków</w:t>
            </w:r>
            <w:r w:rsidRPr="007C2E3B">
              <w:rPr>
                <w:rFonts w:ascii="Times New Roman" w:hAnsi="Times New Roman"/>
                <w:spacing w:val="2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position w:val="-9"/>
                <w:sz w:val="21"/>
                <w:lang w:val="pl-PL"/>
              </w:rPr>
              <w:t>komunalnych</w:t>
            </w:r>
            <w:r w:rsidRPr="007C2E3B">
              <w:rPr>
                <w:rFonts w:ascii="Times New Roman" w:hAnsi="Times New Roman"/>
                <w:spacing w:val="-1"/>
                <w:sz w:val="13"/>
                <w:lang w:val="pl-PL"/>
              </w:rPr>
              <w:t>25),</w:t>
            </w:r>
            <w:r w:rsidRPr="007C2E3B">
              <w:rPr>
                <w:rFonts w:ascii="Times New Roman" w:hAnsi="Times New Roman"/>
                <w:spacing w:val="17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26),</w:t>
            </w:r>
            <w:r w:rsidRPr="007C2E3B">
              <w:rPr>
                <w:rFonts w:ascii="Times New Roman" w:hAnsi="Times New Roman"/>
                <w:spacing w:val="17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27),</w:t>
            </w:r>
            <w:r w:rsidRPr="007C2E3B">
              <w:rPr>
                <w:rFonts w:ascii="Times New Roman" w:hAnsi="Times New Roman"/>
                <w:spacing w:val="17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A736F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736F6">
              <w:rPr>
                <w:rFonts w:ascii="Arial" w:hAnsi="Arial" w:cs="Arial"/>
                <w:b/>
                <w:sz w:val="21"/>
                <w:szCs w:val="21"/>
                <w:lang w:val="pl-PL"/>
              </w:rPr>
              <w:t>b</w:t>
            </w:r>
            <w:r w:rsidR="005E2511">
              <w:rPr>
                <w:rFonts w:ascii="Arial" w:hAnsi="Arial" w:cs="Arial"/>
                <w:b/>
                <w:sz w:val="21"/>
                <w:szCs w:val="21"/>
                <w:lang w:val="pl-PL"/>
              </w:rPr>
              <w:t>rak danych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A85628" w:rsidTr="007C2E3B">
        <w:trPr>
          <w:gridAfter w:val="1"/>
          <w:wAfter w:w="11" w:type="dxa"/>
          <w:trHeight w:val="583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82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54"/>
              <w:ind w:left="105" w:right="75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Zrzuty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oczyszczonych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ścieków</w:t>
            </w:r>
            <w:r w:rsidRPr="007C2E3B">
              <w:rPr>
                <w:rFonts w:ascii="Times New Roman" w:hAnsi="Times New Roman"/>
                <w:spacing w:val="2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position w:val="-9"/>
                <w:sz w:val="21"/>
                <w:lang w:val="pl-PL"/>
              </w:rPr>
              <w:t>przemysłowych</w:t>
            </w:r>
            <w:r w:rsidRPr="007C2E3B">
              <w:rPr>
                <w:rFonts w:ascii="Times New Roman" w:hAnsi="Times New Roman"/>
                <w:spacing w:val="-1"/>
                <w:sz w:val="13"/>
                <w:lang w:val="pl-PL"/>
              </w:rPr>
              <w:t>25),</w:t>
            </w:r>
            <w:r w:rsidRPr="007C2E3B">
              <w:rPr>
                <w:rFonts w:ascii="Times New Roman" w:hAnsi="Times New Roman"/>
                <w:spacing w:val="17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26),</w:t>
            </w:r>
            <w:r w:rsidRPr="007C2E3B">
              <w:rPr>
                <w:rFonts w:ascii="Times New Roman" w:hAnsi="Times New Roman"/>
                <w:spacing w:val="17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27),</w:t>
            </w:r>
            <w:r w:rsidRPr="007C2E3B">
              <w:rPr>
                <w:rFonts w:ascii="Times New Roman" w:hAnsi="Times New Roman"/>
                <w:spacing w:val="17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A736F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736F6">
              <w:rPr>
                <w:rFonts w:ascii="Arial" w:hAnsi="Arial" w:cs="Arial"/>
                <w:b/>
                <w:sz w:val="21"/>
                <w:szCs w:val="21"/>
                <w:lang w:val="pl-PL"/>
              </w:rPr>
              <w:t>b</w:t>
            </w:r>
            <w:r w:rsidR="005E2511">
              <w:rPr>
                <w:rFonts w:ascii="Arial" w:hAnsi="Arial" w:cs="Arial"/>
                <w:b/>
                <w:sz w:val="21"/>
                <w:szCs w:val="21"/>
                <w:lang w:val="pl-PL"/>
              </w:rPr>
              <w:t>rak danych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7C2E3B" w:rsidTr="007C2E3B">
        <w:trPr>
          <w:gridAfter w:val="1"/>
          <w:wAfter w:w="11" w:type="dxa"/>
          <w:trHeight w:val="583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83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55"/>
              <w:ind w:left="105" w:right="811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Zrzuty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ścieków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oczyszczalni</w:t>
            </w:r>
            <w:r w:rsidRPr="007C2E3B">
              <w:rPr>
                <w:rFonts w:ascii="Times New Roman" w:hAnsi="Times New Roman"/>
                <w:spacing w:val="3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-9"/>
                <w:sz w:val="21"/>
                <w:lang w:val="pl-PL"/>
              </w:rPr>
              <w:t>przydomowych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16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26),</w:t>
            </w:r>
            <w:r w:rsidRPr="007C2E3B">
              <w:rPr>
                <w:rFonts w:ascii="Times New Roman" w:hAnsi="Times New Roman"/>
                <w:spacing w:val="16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27),</w:t>
            </w:r>
            <w:r w:rsidRPr="007C2E3B">
              <w:rPr>
                <w:rFonts w:ascii="Times New Roman" w:hAnsi="Times New Roman"/>
                <w:spacing w:val="13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A736F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736F6">
              <w:rPr>
                <w:rFonts w:ascii="Arial" w:hAnsi="Arial" w:cs="Arial"/>
                <w:b/>
                <w:sz w:val="21"/>
                <w:szCs w:val="21"/>
                <w:lang w:val="pl-PL"/>
              </w:rPr>
              <w:t>b</w:t>
            </w:r>
            <w:r w:rsidR="005E2511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rak danych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A85628" w:rsidTr="007C2E3B">
        <w:trPr>
          <w:gridAfter w:val="1"/>
          <w:wAfter w:w="11" w:type="dxa"/>
          <w:trHeight w:val="583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84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39"/>
              <w:ind w:left="105" w:right="1661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Nielegalne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zrzuty</w:t>
            </w:r>
            <w:r w:rsidRPr="007C2E3B">
              <w:rPr>
                <w:rFonts w:ascii="Times New Roman" w:hAnsi="Times New Roman"/>
                <w:spacing w:val="2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25),</w:t>
            </w:r>
            <w:r w:rsidRPr="007C2E3B">
              <w:rPr>
                <w:rFonts w:ascii="Times New Roman" w:hAnsi="Times New Roman"/>
                <w:spacing w:val="22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0D5294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0D5294">
              <w:rPr>
                <w:rFonts w:ascii="Arial" w:hAnsi="Arial" w:cs="Arial"/>
                <w:b/>
                <w:sz w:val="21"/>
                <w:szCs w:val="21"/>
                <w:lang w:val="pl-PL"/>
              </w:rPr>
              <w:t>brak danych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3B2CF0" w:rsidRPr="00A85628" w:rsidTr="007C2E3B">
        <w:trPr>
          <w:gridAfter w:val="1"/>
          <w:wAfter w:w="11" w:type="dxa"/>
          <w:trHeight w:val="583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85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3B2CF0" w:rsidP="007C2E3B">
            <w:pPr>
              <w:pStyle w:val="TableParagraph"/>
              <w:spacing w:before="53"/>
              <w:ind w:left="105" w:right="1117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Zrzuty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2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w w:val="105"/>
                <w:position w:val="-9"/>
                <w:sz w:val="21"/>
                <w:lang w:val="pl-PL"/>
              </w:rPr>
              <w:t>pochłodniczych</w:t>
            </w:r>
            <w:r w:rsidRPr="007C2E3B">
              <w:rPr>
                <w:rFonts w:ascii="Times New Roman" w:hAnsi="Times New Roman"/>
                <w:spacing w:val="-1"/>
                <w:w w:val="105"/>
                <w:sz w:val="13"/>
                <w:lang w:val="pl-PL"/>
              </w:rPr>
              <w:t>25),</w:t>
            </w:r>
            <w:r w:rsidRPr="007C2E3B">
              <w:rPr>
                <w:rFonts w:ascii="Times New Roman" w:hAnsi="Times New Roman"/>
                <w:spacing w:val="-16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sz w:val="13"/>
                <w:lang w:val="pl-PL"/>
              </w:rPr>
              <w:t>26),</w:t>
            </w:r>
            <w:r w:rsidRPr="007C2E3B">
              <w:rPr>
                <w:rFonts w:ascii="Times New Roman" w:hAnsi="Times New Roman"/>
                <w:spacing w:val="-15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sz w:val="13"/>
                <w:lang w:val="pl-PL"/>
              </w:rPr>
              <w:t>27),</w:t>
            </w:r>
            <w:r w:rsidRPr="007C2E3B">
              <w:rPr>
                <w:rFonts w:ascii="Times New Roman" w:hAnsi="Times New Roman"/>
                <w:spacing w:val="-15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3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3B2CF0" w:rsidRPr="007C2E3B" w:rsidRDefault="00506048" w:rsidP="00A736F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3B2CF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736F6">
              <w:rPr>
                <w:rFonts w:ascii="Arial" w:hAnsi="Arial" w:cs="Arial"/>
                <w:b/>
                <w:sz w:val="21"/>
                <w:szCs w:val="21"/>
                <w:lang w:val="pl-PL"/>
              </w:rPr>
              <w:t>b</w:t>
            </w:r>
            <w:r w:rsidR="005E2511">
              <w:rPr>
                <w:rFonts w:ascii="Arial" w:hAnsi="Arial" w:cs="Arial"/>
                <w:b/>
                <w:sz w:val="21"/>
                <w:szCs w:val="21"/>
                <w:lang w:val="pl-PL"/>
              </w:rPr>
              <w:t>rak danych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83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7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86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8"/>
              <w:ind w:left="105" w:right="942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Zrzuty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oczyszczonych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2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opadowych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roztopowych</w:t>
            </w:r>
          </w:p>
          <w:p w:rsidR="00D34D80" w:rsidRPr="007C2E3B" w:rsidRDefault="00D34D80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w w:val="105"/>
                <w:sz w:val="21"/>
                <w:lang w:val="pl-PL"/>
              </w:rPr>
              <w:t>z</w:t>
            </w:r>
            <w:r w:rsidRPr="007C2E3B">
              <w:rPr>
                <w:rFonts w:ascii="Times New Roman"/>
                <w:spacing w:val="-19"/>
                <w:w w:val="10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2"/>
                <w:w w:val="105"/>
                <w:sz w:val="21"/>
                <w:lang w:val="pl-PL"/>
              </w:rPr>
              <w:t>systemu</w:t>
            </w:r>
            <w:r w:rsidRPr="007C2E3B">
              <w:rPr>
                <w:rFonts w:ascii="Times New Roman"/>
                <w:spacing w:val="-17"/>
                <w:w w:val="10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2"/>
                <w:w w:val="105"/>
                <w:sz w:val="21"/>
                <w:lang w:val="pl-PL"/>
              </w:rPr>
              <w:t>kanalizacji</w:t>
            </w:r>
            <w:r w:rsidRPr="007C2E3B">
              <w:rPr>
                <w:rFonts w:ascii="Times New Roman"/>
                <w:spacing w:val="-1"/>
                <w:w w:val="105"/>
                <w:position w:val="10"/>
                <w:sz w:val="13"/>
                <w:lang w:val="pl-PL"/>
              </w:rPr>
              <w:t>25),</w:t>
            </w:r>
            <w:r w:rsidRPr="007C2E3B">
              <w:rPr>
                <w:rFonts w:ascii="Times New Roman"/>
                <w:spacing w:val="-9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w w:val="105"/>
                <w:position w:val="10"/>
                <w:sz w:val="13"/>
                <w:lang w:val="pl-PL"/>
              </w:rPr>
              <w:t>26),</w:t>
            </w:r>
            <w:r w:rsidRPr="007C2E3B">
              <w:rPr>
                <w:rFonts w:ascii="Times New Roman"/>
                <w:spacing w:val="-9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w w:val="105"/>
                <w:position w:val="10"/>
                <w:sz w:val="13"/>
                <w:lang w:val="pl-PL"/>
              </w:rPr>
              <w:t>27),</w:t>
            </w:r>
            <w:r w:rsidRPr="007C2E3B">
              <w:rPr>
                <w:rFonts w:ascii="Times New Roman"/>
                <w:spacing w:val="-11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w w:val="105"/>
                <w:position w:val="10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A736F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736F6">
              <w:rPr>
                <w:rFonts w:ascii="Arial" w:hAnsi="Arial" w:cs="Arial"/>
                <w:b/>
                <w:sz w:val="21"/>
                <w:szCs w:val="21"/>
                <w:lang w:val="pl-PL"/>
              </w:rPr>
              <w:t>brak danych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58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87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5" w:right="82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Zrzuty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nieoczyszczonych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3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deszczowych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26),</w:t>
            </w:r>
            <w:r w:rsidRPr="007C2E3B">
              <w:rPr>
                <w:rFonts w:ascii="Times New Roman" w:hAnsi="Times New Roman"/>
                <w:spacing w:val="22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A736F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736F6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brak </w:t>
            </w:r>
            <w:r w:rsidR="00F55EC6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danych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58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88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5" w:right="654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Zrzuty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ścieków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odwodnienia</w:t>
            </w:r>
            <w:r w:rsidRPr="007C2E3B">
              <w:rPr>
                <w:rFonts w:ascii="Times New Roman" w:hAnsi="Times New Roman"/>
                <w:spacing w:val="2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zakładów</w:t>
            </w:r>
            <w:r w:rsidRPr="007C2E3B">
              <w:rPr>
                <w:rFonts w:ascii="Times New Roman" w:hAnsi="Times New Roman"/>
                <w:spacing w:val="1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górniczych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25),</w:t>
            </w:r>
            <w:r w:rsidRPr="007C2E3B">
              <w:rPr>
                <w:rFonts w:ascii="Times New Roman" w:hAnsi="Times New Roman"/>
                <w:spacing w:val="14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26),</w:t>
            </w:r>
            <w:r w:rsidRPr="007C2E3B">
              <w:rPr>
                <w:rFonts w:ascii="Times New Roman" w:hAnsi="Times New Roman"/>
                <w:spacing w:val="13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27),</w:t>
            </w:r>
            <w:r w:rsidRPr="007C2E3B">
              <w:rPr>
                <w:rFonts w:ascii="Times New Roman" w:hAnsi="Times New Roman"/>
                <w:spacing w:val="7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A736F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736F6" w:rsidRPr="00A736F6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brak danych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1076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pStyle w:val="TableParagraph"/>
              <w:rPr>
                <w:rFonts w:ascii="Times New Roman" w:eastAsia="Times New Roman" w:hAnsi="Times New Roman"/>
                <w:sz w:val="20"/>
                <w:szCs w:val="20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spacing w:before="176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89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8"/>
              <w:ind w:left="105" w:right="236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Odprowadzanie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urządzeń</w:t>
            </w:r>
            <w:r w:rsidRPr="007C2E3B">
              <w:rPr>
                <w:rFonts w:ascii="Times New Roman" w:hAnsi="Times New Roman"/>
                <w:spacing w:val="2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melioracyjnych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odwadniających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pola</w:t>
            </w:r>
            <w:r w:rsidRPr="007C2E3B">
              <w:rPr>
                <w:rFonts w:ascii="Times New Roman" w:hAnsi="Times New Roman"/>
                <w:spacing w:val="2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nawożone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gnojówką</w:t>
            </w:r>
          </w:p>
          <w:p w:rsidR="00D34D80" w:rsidRPr="007C2E3B" w:rsidRDefault="00D34D80" w:rsidP="007C2E3B">
            <w:pPr>
              <w:pStyle w:val="TableParagraph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1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gnojowicą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26),</w:t>
            </w:r>
            <w:r w:rsidRPr="007C2E3B">
              <w:rPr>
                <w:rFonts w:ascii="Times New Roman" w:hAnsi="Times New Roman"/>
                <w:spacing w:val="11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A736F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736F6" w:rsidRPr="00A736F6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brak danych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58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90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53"/>
              <w:ind w:left="105" w:right="156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Zrzuty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stawów</w:t>
            </w:r>
            <w:r w:rsidRPr="007C2E3B">
              <w:rPr>
                <w:rFonts w:ascii="Times New Roman" w:hAnsi="Times New Roman"/>
                <w:spacing w:val="2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position w:val="-9"/>
                <w:sz w:val="21"/>
                <w:lang w:val="pl-PL"/>
              </w:rPr>
              <w:t>hodowlanych</w:t>
            </w:r>
            <w:r w:rsidRPr="007C2E3B">
              <w:rPr>
                <w:rFonts w:ascii="Times New Roman" w:hAnsi="Times New Roman"/>
                <w:spacing w:val="-1"/>
                <w:sz w:val="13"/>
                <w:lang w:val="pl-PL"/>
              </w:rPr>
              <w:t>26),</w:t>
            </w:r>
            <w:r w:rsidRPr="007C2E3B">
              <w:rPr>
                <w:rFonts w:ascii="Times New Roman" w:hAnsi="Times New Roman"/>
                <w:spacing w:val="18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27),</w:t>
            </w:r>
            <w:r w:rsidRPr="007C2E3B">
              <w:rPr>
                <w:rFonts w:ascii="Times New Roman" w:hAnsi="Times New Roman"/>
                <w:spacing w:val="19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28)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A736F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736F6" w:rsidRPr="00A736F6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brak danych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58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91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5" w:right="467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Zrzuty zanieczyszczeń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jednostek</w:t>
            </w:r>
            <w:r w:rsidRPr="007C2E3B">
              <w:rPr>
                <w:rFonts w:ascii="Times New Roman" w:hAnsi="Times New Roman"/>
                <w:spacing w:val="3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pływających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29)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pStyle w:val="TableParagraph"/>
              <w:spacing w:before="159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0D5294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0D5294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0D5294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0D5294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0D5294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0D5294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92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20"/>
              <w:ind w:left="1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2"/>
                <w:w w:val="105"/>
                <w:position w:val="-9"/>
                <w:sz w:val="21"/>
                <w:lang w:val="pl-PL"/>
              </w:rPr>
              <w:t>Inne</w:t>
            </w:r>
            <w:r w:rsidRPr="007C2E3B">
              <w:rPr>
                <w:rFonts w:ascii="Times New Roman"/>
                <w:spacing w:val="-1"/>
                <w:w w:val="105"/>
                <w:sz w:val="13"/>
                <w:lang w:val="pl-PL"/>
              </w:rPr>
              <w:t>25),</w:t>
            </w:r>
            <w:r w:rsidRPr="007C2E3B">
              <w:rPr>
                <w:rFonts w:ascii="Times New Roman"/>
                <w:spacing w:val="-13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w w:val="105"/>
                <w:sz w:val="13"/>
                <w:lang w:val="pl-PL"/>
              </w:rPr>
              <w:t>26)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A736F6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736F6" w:rsidRPr="00A736F6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brak danych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B25A1" w:rsidRPr="007C2E3B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43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II</w:t>
            </w:r>
          </w:p>
        </w:tc>
        <w:tc>
          <w:tcPr>
            <w:tcW w:w="879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Użytkowanie</w:t>
            </w:r>
            <w:r w:rsidRPr="007C2E3B">
              <w:rPr>
                <w:rFonts w:ascii="Times New Roman" w:hAnsi="Times New Roman"/>
                <w:b/>
                <w:spacing w:val="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zlewni</w:t>
            </w:r>
            <w:r w:rsidRPr="007C2E3B">
              <w:rPr>
                <w:rFonts w:ascii="Times New Roman" w:hAnsi="Times New Roman"/>
                <w:b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wokół</w:t>
            </w:r>
            <w:r w:rsidRPr="007C2E3B">
              <w:rPr>
                <w:rFonts w:ascii="Times New Roman" w:hAnsi="Times New Roman"/>
                <w:b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24),</w:t>
            </w:r>
            <w:r w:rsidRPr="007C2E3B">
              <w:rPr>
                <w:rFonts w:ascii="Times New Roman" w:hAnsi="Times New Roman"/>
                <w:spacing w:val="7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30)</w:t>
            </w:r>
          </w:p>
        </w:tc>
      </w:tr>
      <w:tr w:rsidR="00D34D80" w:rsidRPr="007C2E3B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93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2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Zabudowa</w:t>
            </w:r>
            <w:r w:rsidRPr="007C2E3B">
              <w:rPr>
                <w:rFonts w:asci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miejska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58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94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3"/>
              <w:ind w:left="105" w:right="690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Tereny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przemysłowe,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handlowe</w:t>
            </w:r>
            <w:r w:rsidRPr="007C2E3B">
              <w:rPr>
                <w:rFonts w:ascii="Times New Roman" w:hAnsi="Times New Roman"/>
                <w:spacing w:val="3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komunikacyjne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95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2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Kopalnie,</w:t>
            </w:r>
            <w:r w:rsidRPr="007C2E3B">
              <w:rPr>
                <w:rFonts w:asci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wyrobiska</w:t>
            </w:r>
            <w:r w:rsidRPr="007C2E3B">
              <w:rPr>
                <w:rFonts w:asci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i</w:t>
            </w:r>
            <w:r w:rsidRPr="007C2E3B">
              <w:rPr>
                <w:rFonts w:asci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budowy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58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96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0"/>
              <w:ind w:left="105" w:right="1413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Miejskie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tereny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 xml:space="preserve"> zielone</w:t>
            </w:r>
            <w:r w:rsidRPr="007C2E3B">
              <w:rPr>
                <w:rFonts w:ascii="Times New Roman"/>
                <w:spacing w:val="2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i</w:t>
            </w:r>
            <w:r w:rsidRPr="007C2E3B">
              <w:rPr>
                <w:rFonts w:asci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wypoczynkowe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97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20"/>
              <w:ind w:left="1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Grunty</w:t>
            </w:r>
            <w:r w:rsidRPr="007C2E3B">
              <w:rPr>
                <w:rFonts w:asci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orne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98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20"/>
              <w:ind w:left="1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Uprawy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trwałe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99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20"/>
              <w:ind w:left="1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Łąki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pastwiska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100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20"/>
              <w:ind w:left="10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Obszary</w:t>
            </w:r>
            <w:r w:rsidRPr="007C2E3B">
              <w:rPr>
                <w:rFonts w:asci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upraw</w:t>
            </w:r>
            <w:r w:rsidRPr="007C2E3B">
              <w:rPr>
                <w:rFonts w:asci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mieszanych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101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2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Lasy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58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102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0"/>
              <w:ind w:left="105" w:right="717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Zespoły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roślinności drzewiastej</w:t>
            </w:r>
            <w:r w:rsidRPr="007C2E3B">
              <w:rPr>
                <w:rFonts w:ascii="Times New Roman" w:hAnsi="Times New Roman"/>
                <w:spacing w:val="2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krzewiastej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83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7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103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6"/>
              <w:ind w:left="105" w:right="29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Tereny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otwarte,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pozbawione</w:t>
            </w:r>
            <w:r w:rsidRPr="007C2E3B">
              <w:rPr>
                <w:rFonts w:ascii="Times New Roman" w:hAnsi="Times New Roman"/>
                <w:spacing w:val="2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roślinności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rzadkim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pokryciem</w:t>
            </w:r>
            <w:r w:rsidRPr="007C2E3B">
              <w:rPr>
                <w:rFonts w:ascii="Times New Roman" w:hAnsi="Times New Roman"/>
                <w:spacing w:val="2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roślinnym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104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Inne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B25A1" w:rsidRPr="00C104EF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DB4323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III</w:t>
            </w:r>
          </w:p>
        </w:tc>
        <w:tc>
          <w:tcPr>
            <w:tcW w:w="879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DB4323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Formy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wypoczynku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terenie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i w</w:t>
            </w:r>
            <w:r w:rsidRPr="007C2E3B">
              <w:rPr>
                <w:rFonts w:ascii="Times New Roman" w:hAnsi="Times New Roman"/>
                <w:b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jego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otoczeniu,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b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odległości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do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500</w:t>
            </w:r>
            <w:r w:rsidRPr="007C2E3B">
              <w:rPr>
                <w:rFonts w:ascii="Times New Roman" w:hAnsi="Times New Roman"/>
                <w:b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m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24)</w:t>
            </w:r>
          </w:p>
        </w:tc>
      </w:tr>
      <w:tr w:rsidR="00D34D80" w:rsidRPr="007C2E3B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105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Kąpiel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585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106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0"/>
              <w:ind w:left="105" w:right="143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Sporty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wodne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(kajaki,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łodzie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żaglowe,</w:t>
            </w:r>
            <w:r w:rsidRPr="007C2E3B">
              <w:rPr>
                <w:rFonts w:ascii="Times New Roman" w:hAnsi="Times New Roman"/>
                <w:spacing w:val="2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motorówki)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950161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950161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950161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950161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950161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="00950161">
              <w:rPr>
                <w:rFonts w:ascii="Arial" w:hAnsi="Arial" w:cs="Arial"/>
                <w:b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107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Wędkarstwo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108</w:t>
            </w:r>
          </w:p>
        </w:tc>
        <w:tc>
          <w:tcPr>
            <w:tcW w:w="3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2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Inne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7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jc w:val="center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1B25A1" w:rsidRPr="00C104EF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43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IV</w:t>
            </w:r>
          </w:p>
        </w:tc>
        <w:tc>
          <w:tcPr>
            <w:tcW w:w="879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43"/>
              <w:ind w:left="10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Wyposażenie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techniczne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oraz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dbałość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o</w:t>
            </w:r>
            <w:r w:rsidRPr="007C2E3B">
              <w:rPr>
                <w:rFonts w:ascii="Times New Roman" w:hAnsi="Times New Roman"/>
                <w:b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jego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czystość</w:t>
            </w:r>
          </w:p>
        </w:tc>
      </w:tr>
      <w:tr w:rsidR="001B25A1" w:rsidRPr="007C2E3B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109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183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Toalety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/>
                <w:spacing w:val="16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tabs>
                <w:tab w:val="left" w:pos="289"/>
              </w:tabs>
              <w:spacing w:before="3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</w:tr>
      <w:tr w:rsidR="001B25A1" w:rsidRPr="007C2E3B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110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tabs>
                <w:tab w:val="left" w:pos="289"/>
              </w:tabs>
              <w:spacing w:before="3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1B25A1" w:rsidRPr="007C2E3B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111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184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Natryski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/>
                <w:spacing w:val="16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tabs>
                <w:tab w:val="left" w:pos="289"/>
              </w:tabs>
              <w:spacing w:before="40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</w:tr>
      <w:tr w:rsidR="001B25A1" w:rsidRPr="007C2E3B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112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tabs>
                <w:tab w:val="left" w:pos="289"/>
              </w:tabs>
              <w:spacing w:before="3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1B25A1" w:rsidRPr="007C2E3B" w:rsidTr="007C2E3B">
        <w:trPr>
          <w:gridAfter w:val="2"/>
          <w:wAfter w:w="20" w:type="dxa"/>
          <w:trHeight w:val="340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8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113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183"/>
              <w:ind w:left="10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Kosze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spacing w:val="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śmieci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7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tabs>
                <w:tab w:val="left" w:pos="289"/>
              </w:tabs>
              <w:spacing w:before="38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</w:tr>
      <w:tr w:rsidR="001B25A1" w:rsidRPr="007C2E3B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114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tabs>
                <w:tab w:val="left" w:pos="289"/>
              </w:tabs>
              <w:spacing w:before="40"/>
              <w:ind w:left="107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1B25A1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lastRenderedPageBreak/>
              <w:t>115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183"/>
              <w:ind w:left="10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Ogrodzenie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plaży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7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</w:tr>
      <w:tr w:rsidR="001B25A1" w:rsidRPr="007C2E3B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116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1B25A1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117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7C2E3B">
            <w:pPr>
              <w:pStyle w:val="TableParagraph"/>
              <w:spacing w:before="6"/>
              <w:rPr>
                <w:rFonts w:ascii="Times New Roman" w:eastAsia="Times New Roman" w:hAnsi="Times New Roman"/>
                <w:sz w:val="30"/>
                <w:szCs w:val="30"/>
                <w:lang w:val="pl-PL"/>
              </w:rPr>
            </w:pPr>
          </w:p>
          <w:p w:rsidR="001B25A1" w:rsidRPr="007C2E3B" w:rsidRDefault="009B0CE6" w:rsidP="007C2E3B">
            <w:pPr>
              <w:pStyle w:val="TableParagraph"/>
              <w:ind w:left="10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Sprzątanie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plaży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7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506048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9B0CE6"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</w:tr>
      <w:tr w:rsidR="001B25A1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118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1B25A1" w:rsidP="003B2CF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1B25A1" w:rsidRPr="007C2E3B" w:rsidRDefault="009B0CE6" w:rsidP="0007139B">
            <w:pPr>
              <w:pStyle w:val="TableParagraph"/>
              <w:spacing w:before="30" w:line="260" w:lineRule="exact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częstotliwość:</w:t>
            </w:r>
            <w:r w:rsidRPr="007C2E3B">
              <w:rPr>
                <w:rFonts w:ascii="Times New Roman" w:eastAsia="Times New Roman" w:hAnsi="Times New Roman"/>
                <w:spacing w:val="4"/>
                <w:sz w:val="21"/>
                <w:szCs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."/>
                  </w:textInput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07139B">
              <w:rPr>
                <w:rFonts w:ascii="Arial" w:hAnsi="Arial" w:cs="Arial"/>
                <w:b/>
                <w:sz w:val="21"/>
                <w:szCs w:val="21"/>
                <w:lang w:val="pl-PL"/>
              </w:rPr>
              <w:t>1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5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razy/dobę</w:t>
            </w:r>
            <w:r w:rsidRPr="007C2E3B">
              <w:rPr>
                <w:rFonts w:ascii="Times New Roman" w:eastAsia="Times New Roman" w:hAnsi="Times New Roman"/>
                <w:position w:val="10"/>
                <w:sz w:val="13"/>
                <w:szCs w:val="13"/>
                <w:lang w:val="pl-PL"/>
              </w:rPr>
              <w:t>31)</w:t>
            </w:r>
          </w:p>
        </w:tc>
      </w:tr>
      <w:tr w:rsidR="00D34D80" w:rsidRPr="007C2E3B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119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D34D80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120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88"/>
              <w:ind w:left="106" w:right="839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Zakaz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wprowadzania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zwierząt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teren</w:t>
            </w:r>
            <w:r w:rsidRPr="007C2E3B">
              <w:rPr>
                <w:rFonts w:ascii="Times New Roman" w:hAnsi="Times New Roman"/>
                <w:spacing w:val="3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plażę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kąpieliska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6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</w:tr>
      <w:tr w:rsidR="00D34D80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121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D34D80" w:rsidRPr="007C2E3B" w:rsidTr="007C2E3B">
        <w:trPr>
          <w:trHeight w:hRule="exact"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2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z w:val="21"/>
                <w:lang w:val="pl-PL"/>
              </w:rPr>
              <w:t>V</w:t>
            </w:r>
          </w:p>
        </w:tc>
        <w:tc>
          <w:tcPr>
            <w:tcW w:w="881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2"/>
              <w:ind w:left="106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Inne</w:t>
            </w:r>
            <w:r w:rsidRPr="007C2E3B">
              <w:rPr>
                <w:rFonts w:asci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b/>
                <w:sz w:val="21"/>
                <w:lang w:val="pl-PL"/>
              </w:rPr>
              <w:t>informacje</w:t>
            </w:r>
          </w:p>
        </w:tc>
      </w:tr>
      <w:tr w:rsidR="00D34D80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122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2"/>
              <w:rPr>
                <w:rFonts w:ascii="Times New Roman" w:eastAsia="Times New Roman" w:hAnsi="Times New Roman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ind w:left="106" w:right="15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obszarze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objętym</w:t>
            </w:r>
            <w:r w:rsidRPr="007C2E3B">
              <w:rPr>
                <w:rFonts w:ascii="Times New Roman" w:hAnsi="Times New Roman"/>
                <w:spacing w:val="4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formą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ochrony</w:t>
            </w:r>
            <w:r w:rsidRPr="007C2E3B">
              <w:rPr>
                <w:rFonts w:ascii="Times New Roman" w:hAnsi="Times New Roman"/>
                <w:spacing w:val="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przyrody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9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8),</w:t>
            </w:r>
            <w:r w:rsidRPr="007C2E3B">
              <w:rPr>
                <w:rFonts w:ascii="Times New Roman" w:hAns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32)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</w:tr>
      <w:tr w:rsidR="00D34D80" w:rsidRPr="00C104EF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123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07139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opis</w:t>
            </w:r>
            <w:r w:rsidRPr="007C2E3B">
              <w:rPr>
                <w:rFonts w:asci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formy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ochrony przyrody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33)</w:t>
            </w:r>
            <w:r w:rsidRPr="007C2E3B">
              <w:rPr>
                <w:rFonts w:ascii="Times New Roman"/>
                <w:sz w:val="21"/>
                <w:lang w:val="pl-PL"/>
              </w:rPr>
              <w:t>:</w:t>
            </w:r>
            <w:r w:rsidR="00DB4323">
              <w:rPr>
                <w:rFonts w:ascii="Times New Roman"/>
                <w:sz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B4323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07139B">
              <w:rPr>
                <w:rFonts w:ascii="Arial" w:hAnsi="Arial" w:cs="Arial"/>
                <w:b/>
                <w:sz w:val="21"/>
                <w:szCs w:val="21"/>
                <w:lang w:val="pl-PL"/>
              </w:rPr>
              <w:t>Obszar Chronionego Krajobrazu Środkowej Grabi- Zespół Przyrodniczo Krajobrazowy "Dolina Grabi"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124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D34D80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125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32"/>
              <w:ind w:left="106" w:right="821"/>
              <w:jc w:val="both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Kąpielisko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odległości</w:t>
            </w:r>
            <w:r w:rsidRPr="007C2E3B">
              <w:rPr>
                <w:rFonts w:ascii="Times New Roman" w:hAnsi="Times New Roman"/>
                <w:spacing w:val="2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mniejszej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niż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1000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m</w:t>
            </w:r>
            <w:r w:rsidRPr="007C2E3B">
              <w:rPr>
                <w:rFonts w:ascii="Times New Roman" w:hAnsi="Times New Roman"/>
                <w:spacing w:val="-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od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wodopoju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dla</w:t>
            </w:r>
            <w:r w:rsidRPr="007C2E3B">
              <w:rPr>
                <w:rFonts w:ascii="Times New Roman" w:hAnsi="Times New Roman"/>
                <w:spacing w:val="2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zwierząt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16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>tak</w:t>
            </w:r>
          </w:p>
        </w:tc>
      </w:tr>
      <w:tr w:rsidR="00D34D80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126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odległość</w:t>
            </w:r>
            <w:r w:rsidRPr="007C2E3B">
              <w:rPr>
                <w:rFonts w:ascii="Times New Roman" w:eastAsia="Times New Roman" w:hAnsi="Times New Roman"/>
                <w:spacing w:val="3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od</w:t>
            </w:r>
            <w:r w:rsidRPr="007C2E3B">
              <w:rPr>
                <w:rFonts w:ascii="Times New Roman" w:eastAsia="Times New Roman" w:hAnsi="Times New Roman"/>
                <w:spacing w:val="6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wodopoju</w:t>
            </w:r>
            <w:r w:rsidRPr="007C2E3B">
              <w:rPr>
                <w:rFonts w:ascii="Times New Roman" w:eastAsia="Times New Roman" w:hAnsi="Times New Roman"/>
                <w:spacing w:val="-1"/>
                <w:position w:val="10"/>
                <w:sz w:val="13"/>
                <w:szCs w:val="13"/>
                <w:lang w:val="pl-PL"/>
              </w:rPr>
              <w:t>34)</w:t>
            </w:r>
            <w:r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:</w:t>
            </w:r>
            <w:r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"/>
                  </w:textInput>
                </w:ffData>
              </w:fldCha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Pr="007C2E3B">
              <w:rPr>
                <w:rFonts w:ascii="Times New Roman" w:eastAsia="Times New Roman" w:hAnsi="Times New Roman"/>
                <w:spacing w:val="6"/>
                <w:sz w:val="21"/>
                <w:szCs w:val="21"/>
                <w:lang w:val="pl-PL"/>
              </w:rPr>
              <w:t xml:space="preserve"> </w:t>
            </w:r>
            <w:r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D34D80" w:rsidRPr="007C2E3B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127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</w:p>
        </w:tc>
      </w:tr>
      <w:tr w:rsidR="00D34D80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128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spacing w:before="166"/>
              <w:ind w:left="106" w:right="1949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Zanieczyszczenie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osadów</w:t>
            </w:r>
            <w:r w:rsidRPr="007C2E3B">
              <w:rPr>
                <w:rFonts w:ascii="Times New Roman" w:hAnsi="Times New Roman"/>
                <w:spacing w:val="3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w w:val="105"/>
                <w:position w:val="-9"/>
                <w:sz w:val="21"/>
                <w:lang w:val="pl-PL"/>
              </w:rPr>
              <w:t>dennych</w:t>
            </w:r>
            <w:r w:rsidRPr="007C2E3B">
              <w:rPr>
                <w:rFonts w:ascii="Times New Roman" w:hAnsi="Times New Roman"/>
                <w:spacing w:val="-1"/>
                <w:w w:val="105"/>
                <w:sz w:val="13"/>
                <w:lang w:val="pl-PL"/>
              </w:rPr>
              <w:t>8),</w:t>
            </w:r>
            <w:r w:rsidRPr="007C2E3B">
              <w:rPr>
                <w:rFonts w:ascii="Times New Roman" w:hAnsi="Times New Roman"/>
                <w:spacing w:val="-5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sz w:val="13"/>
                <w:lang w:val="pl-PL"/>
              </w:rPr>
              <w:t>13),</w:t>
            </w:r>
            <w:r w:rsidRPr="007C2E3B">
              <w:rPr>
                <w:rFonts w:ascii="Times New Roman" w:hAnsi="Times New Roman"/>
                <w:spacing w:val="-5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sz w:val="13"/>
                <w:lang w:val="pl-PL"/>
              </w:rPr>
              <w:t>14),</w:t>
            </w:r>
            <w:r w:rsidRPr="007C2E3B">
              <w:rPr>
                <w:rFonts w:ascii="Times New Roman" w:hAnsi="Times New Roman"/>
                <w:spacing w:val="-5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sz w:val="13"/>
                <w:lang w:val="pl-PL"/>
              </w:rPr>
              <w:t>35),</w:t>
            </w:r>
            <w:r w:rsidRPr="007C2E3B">
              <w:rPr>
                <w:rFonts w:ascii="Times New Roman" w:hAnsi="Times New Roman"/>
                <w:spacing w:val="-8"/>
                <w:w w:val="105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w w:val="105"/>
                <w:sz w:val="13"/>
                <w:lang w:val="pl-PL"/>
              </w:rPr>
              <w:t>36)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tabs>
                <w:tab w:val="left" w:pos="292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metale</w:t>
            </w:r>
            <w:r w:rsidR="00D34D80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ciężkie</w:t>
            </w:r>
          </w:p>
        </w:tc>
      </w:tr>
      <w:tr w:rsidR="00D34D80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129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 xml:space="preserve"> substancje</w:t>
            </w:r>
            <w:r w:rsidR="00D34D80"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>priorytetowe</w:t>
            </w:r>
          </w:p>
        </w:tc>
      </w:tr>
      <w:tr w:rsidR="00D34D80" w:rsidRPr="007C2E3B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130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/>
                <w:sz w:val="21"/>
                <w:lang w:val="pl-PL"/>
              </w:rPr>
              <w:t>brak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 xml:space="preserve"> zanieczyszczenia</w:t>
            </w:r>
          </w:p>
        </w:tc>
      </w:tr>
      <w:tr w:rsidR="00D34D80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131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/>
                <w:sz w:val="21"/>
                <w:lang w:val="pl-PL"/>
              </w:rPr>
              <w:t>brak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/>
                <w:sz w:val="21"/>
                <w:lang w:val="pl-PL"/>
              </w:rPr>
              <w:t>danych</w:t>
            </w:r>
          </w:p>
        </w:tc>
      </w:tr>
      <w:tr w:rsidR="00D34D80" w:rsidRPr="00C104EF" w:rsidTr="00DB4323">
        <w:trPr>
          <w:gridAfter w:val="2"/>
          <w:wAfter w:w="20" w:type="dxa"/>
          <w:trHeight w:hRule="exact" w:val="339"/>
        </w:trPr>
        <w:tc>
          <w:tcPr>
            <w:tcW w:w="9654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D34D80" w:rsidP="00DB4323">
            <w:pPr>
              <w:pStyle w:val="TableParagraph"/>
              <w:spacing w:before="42"/>
              <w:ind w:left="3204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E.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Możliwość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rozmnożenia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się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sinic</w:t>
            </w:r>
          </w:p>
        </w:tc>
      </w:tr>
      <w:tr w:rsidR="00D34D80" w:rsidRPr="007C2E3B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132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spacing w:before="8"/>
              <w:rPr>
                <w:rFonts w:ascii="Times New Roman" w:eastAsia="Times New Roman" w:hAnsi="Times New Roman"/>
                <w:sz w:val="23"/>
                <w:szCs w:val="23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ind w:left="106" w:right="709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Zakwity sinic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zaobserwowane</w:t>
            </w:r>
            <w:r w:rsidRPr="007C2E3B">
              <w:rPr>
                <w:rFonts w:ascii="Times New Roman"/>
                <w:spacing w:val="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w</w:t>
            </w:r>
            <w:r w:rsidRPr="007C2E3B">
              <w:rPr>
                <w:rFonts w:asci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okresie</w:t>
            </w:r>
            <w:r w:rsidRPr="007C2E3B">
              <w:rPr>
                <w:rFonts w:ascii="Times New Roman"/>
                <w:spacing w:val="5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ostatnich</w:t>
            </w:r>
            <w:r w:rsidRPr="007C2E3B">
              <w:rPr>
                <w:rFonts w:asci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4</w:t>
            </w:r>
            <w:r w:rsidRPr="007C2E3B">
              <w:rPr>
                <w:rFonts w:ascii="Times New Roman"/>
                <w:spacing w:val="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lat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2),</w:t>
            </w:r>
            <w:r w:rsidRPr="007C2E3B">
              <w:rPr>
                <w:rFonts w:ascii="Times New Roman"/>
                <w:spacing w:val="9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8),</w:t>
            </w:r>
            <w:r w:rsidRPr="007C2E3B">
              <w:rPr>
                <w:rFonts w:asci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37)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>nie</w:t>
            </w:r>
            <w:r w:rsidR="00D34D80"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/>
                <w:spacing w:val="-1"/>
                <w:sz w:val="21"/>
                <w:lang w:val="pl-PL"/>
              </w:rPr>
              <w:t>stwierdzono</w:t>
            </w:r>
          </w:p>
        </w:tc>
      </w:tr>
      <w:tr w:rsidR="00D34D80" w:rsidRPr="00C104EF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133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zjawisko</w:t>
            </w:r>
            <w:r w:rsidR="00D34D80"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wystąpiło</w:t>
            </w:r>
            <w:r w:rsidR="00D34D80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tylko</w:t>
            </w:r>
            <w:r w:rsidR="00D34D80"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="00D34D80"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z w:val="21"/>
                <w:lang w:val="pl-PL"/>
              </w:rPr>
              <w:t>1</w:t>
            </w:r>
            <w:r w:rsidR="00D34D80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roku</w:t>
            </w:r>
          </w:p>
        </w:tc>
      </w:tr>
      <w:tr w:rsidR="00D34D80" w:rsidRPr="00C104EF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134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tabs>
                <w:tab w:val="left" w:pos="290"/>
              </w:tabs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zjawisko</w:t>
            </w:r>
            <w:r w:rsidR="00D34D80"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wystąpiło</w:t>
            </w:r>
            <w:r w:rsidR="00D34D80"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="00D34D80"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z w:val="21"/>
                <w:lang w:val="pl-PL"/>
              </w:rPr>
              <w:t>2</w:t>
            </w:r>
            <w:r w:rsidR="00D34D80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z w:val="21"/>
                <w:lang w:val="pl-PL"/>
              </w:rPr>
              <w:t>lub</w:t>
            </w:r>
            <w:r w:rsidR="00D34D80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z w:val="21"/>
                <w:lang w:val="pl-PL"/>
              </w:rPr>
              <w:t>3</w:t>
            </w:r>
            <w:r w:rsidR="00D34D80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latach</w:t>
            </w:r>
          </w:p>
        </w:tc>
      </w:tr>
      <w:tr w:rsidR="00D34D80" w:rsidRPr="00C104EF" w:rsidTr="007C2E3B">
        <w:trPr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135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tabs>
                <w:tab w:val="left" w:pos="405"/>
              </w:tabs>
              <w:spacing w:before="37"/>
              <w:ind w:left="108" w:right="852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zjawisko</w:t>
            </w:r>
            <w:r w:rsidR="00D34D80"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występowało</w:t>
            </w:r>
            <w:r w:rsidR="00D34D80"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="00D34D80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każdym </w:t>
            </w:r>
            <w:r w:rsidR="00D34D80" w:rsidRPr="007C2E3B">
              <w:rPr>
                <w:rFonts w:ascii="Times New Roman" w:hAnsi="Times New Roman"/>
                <w:sz w:val="21"/>
                <w:lang w:val="pl-PL"/>
              </w:rPr>
              <w:t>roku</w:t>
            </w:r>
            <w:r w:rsidR="00D34D80" w:rsidRPr="007C2E3B">
              <w:rPr>
                <w:rFonts w:ascii="Times New Roman" w:hAnsi="Times New Roman"/>
                <w:spacing w:val="35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35"/>
                <w:sz w:val="21"/>
                <w:lang w:val="pl-PL"/>
              </w:rPr>
              <w:tab/>
            </w:r>
            <w:r w:rsidR="00D34D80"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="00D34D80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ostatnich </w:t>
            </w:r>
            <w:r w:rsidR="00D34D80" w:rsidRPr="007C2E3B">
              <w:rPr>
                <w:rFonts w:ascii="Times New Roman" w:hAnsi="Times New Roman"/>
                <w:sz w:val="21"/>
                <w:lang w:val="pl-PL"/>
              </w:rPr>
              <w:t>4</w:t>
            </w:r>
            <w:r w:rsidR="00D34D80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lat</w:t>
            </w:r>
          </w:p>
        </w:tc>
      </w:tr>
      <w:tr w:rsidR="00D34D80" w:rsidRPr="007C2E3B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136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spacing w:before="168"/>
              <w:ind w:left="106" w:right="1601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Ryzyko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rozmnożenia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się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sinic</w:t>
            </w:r>
            <w:r w:rsidRPr="007C2E3B">
              <w:rPr>
                <w:rFonts w:ascii="Times New Roman" w:hAnsi="Times New Roman"/>
                <w:spacing w:val="2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-9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8"/>
                <w:position w:val="-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position w:val="-9"/>
                <w:sz w:val="21"/>
                <w:lang w:val="pl-PL"/>
              </w:rPr>
              <w:t>przyszłości</w:t>
            </w:r>
            <w:r w:rsidRPr="007C2E3B">
              <w:rPr>
                <w:rFonts w:ascii="Times New Roman" w:hAnsi="Times New Roman"/>
                <w:spacing w:val="-1"/>
                <w:sz w:val="13"/>
                <w:lang w:val="pl-PL"/>
              </w:rPr>
              <w:t>2),</w:t>
            </w:r>
            <w:r w:rsidRPr="007C2E3B">
              <w:rPr>
                <w:rFonts w:ascii="Times New Roman" w:hAnsi="Times New Roman"/>
                <w:spacing w:val="11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8),</w:t>
            </w:r>
            <w:r w:rsidRPr="007C2E3B">
              <w:rPr>
                <w:rFonts w:ascii="Times New Roman" w:hAnsi="Times New Roman"/>
                <w:spacing w:val="12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13),</w:t>
            </w:r>
            <w:r w:rsidRPr="007C2E3B">
              <w:rPr>
                <w:rFonts w:ascii="Times New Roman" w:hAnsi="Times New Roman"/>
                <w:spacing w:val="12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14)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tabs>
                <w:tab w:val="left" w:pos="290"/>
              </w:tabs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/>
                <w:sz w:val="21"/>
                <w:lang w:val="pl-PL"/>
              </w:rPr>
              <w:t>brak</w:t>
            </w:r>
            <w:r w:rsidR="00D34D80" w:rsidRPr="007C2E3B">
              <w:rPr>
                <w:rFonts w:ascii="Times New Roman"/>
                <w:position w:val="10"/>
                <w:sz w:val="13"/>
                <w:lang w:val="pl-PL"/>
              </w:rPr>
              <w:t>38)</w:t>
            </w:r>
          </w:p>
        </w:tc>
      </w:tr>
      <w:tr w:rsidR="00D34D80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137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tabs>
                <w:tab w:val="left" w:pos="292"/>
              </w:tabs>
              <w:spacing w:before="30"/>
              <w:ind w:left="107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małe</w:t>
            </w:r>
            <w:r w:rsidR="00D34D80"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39)</w:t>
            </w:r>
          </w:p>
        </w:tc>
      </w:tr>
      <w:tr w:rsidR="00D34D80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138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tabs>
                <w:tab w:val="left" w:pos="290"/>
              </w:tabs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średnie</w:t>
            </w:r>
            <w:r w:rsidR="00D34D80"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40)</w:t>
            </w:r>
          </w:p>
        </w:tc>
      </w:tr>
      <w:tr w:rsidR="00D34D80" w:rsidRPr="007C2E3B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139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tabs>
                <w:tab w:val="left" w:pos="290"/>
              </w:tabs>
              <w:spacing w:before="3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duże</w:t>
            </w:r>
            <w:r w:rsidR="00D34D80"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41)</w:t>
            </w:r>
          </w:p>
        </w:tc>
      </w:tr>
      <w:tr w:rsidR="00D34D80" w:rsidRPr="00C104EF" w:rsidTr="00DB4323">
        <w:trPr>
          <w:gridAfter w:val="2"/>
          <w:wAfter w:w="20" w:type="dxa"/>
          <w:trHeight w:val="339"/>
        </w:trPr>
        <w:tc>
          <w:tcPr>
            <w:tcW w:w="9654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D34D80" w:rsidP="00DB4323">
            <w:pPr>
              <w:pStyle w:val="TableParagraph"/>
              <w:spacing w:before="42"/>
              <w:ind w:left="1971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F.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Możliwość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rozmnożenia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się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makroglonów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fitoplanktonu</w:t>
            </w:r>
          </w:p>
        </w:tc>
      </w:tr>
      <w:tr w:rsidR="00D34D80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2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z w:val="21"/>
                <w:lang w:val="pl-PL"/>
              </w:rPr>
              <w:t>I</w:t>
            </w:r>
          </w:p>
        </w:tc>
        <w:tc>
          <w:tcPr>
            <w:tcW w:w="881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2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b/>
                <w:sz w:val="21"/>
                <w:lang w:val="pl-PL"/>
              </w:rPr>
              <w:t>Makroglony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42)</w:t>
            </w:r>
          </w:p>
        </w:tc>
      </w:tr>
      <w:tr w:rsidR="00D34D80" w:rsidRPr="007C2E3B" w:rsidTr="007C2E3B">
        <w:trPr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140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8"/>
              <w:ind w:left="106" w:right="111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Morszczyn pęcherzykowaty 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>(</w:t>
            </w:r>
            <w:r w:rsidRPr="007C2E3B">
              <w:rPr>
                <w:rFonts w:ascii="Times New Roman" w:hAnsi="Times New Roman"/>
                <w:i/>
                <w:spacing w:val="1"/>
                <w:sz w:val="21"/>
                <w:lang w:val="pl-PL"/>
              </w:rPr>
              <w:t>Fucus</w:t>
            </w:r>
            <w:r w:rsidRPr="007C2E3B">
              <w:rPr>
                <w:rFonts w:ascii="Times New Roman" w:hAnsi="Times New Roman"/>
                <w:i/>
                <w:spacing w:val="4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i/>
                <w:spacing w:val="-1"/>
                <w:sz w:val="21"/>
                <w:lang w:val="pl-PL"/>
              </w:rPr>
              <w:t>vesiculosus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)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13),</w:t>
            </w:r>
            <w:r w:rsidRPr="007C2E3B">
              <w:rPr>
                <w:rFonts w:ascii="Times New Roman" w:hAnsi="Times New Roman"/>
                <w:spacing w:val="1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14),</w:t>
            </w:r>
            <w:r w:rsidRPr="007C2E3B">
              <w:rPr>
                <w:rFonts w:ascii="Times New Roman" w:hAnsi="Times New Roman"/>
                <w:spacing w:val="19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43)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A95072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95072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Nie dotyczy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z w:val="21"/>
                <w:lang w:val="pl-PL"/>
              </w:rPr>
              <w:t>141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2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Zielenice</w:t>
            </w:r>
            <w:r w:rsidRPr="007C2E3B">
              <w:rPr>
                <w:rFonts w:asci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z</w:t>
            </w:r>
            <w:r w:rsidRPr="007C2E3B">
              <w:rPr>
                <w:rFonts w:asci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rodzaju</w:t>
            </w:r>
            <w:r w:rsidRPr="007C2E3B">
              <w:rPr>
                <w:rFonts w:asci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i/>
                <w:sz w:val="21"/>
                <w:lang w:val="pl-PL"/>
              </w:rPr>
              <w:t>Ulva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13),</w:t>
            </w:r>
            <w:r w:rsidRPr="007C2E3B">
              <w:rPr>
                <w:rFonts w:asci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14),</w:t>
            </w:r>
            <w:r w:rsidRPr="007C2E3B">
              <w:rPr>
                <w:rFonts w:ascii="Times New Roman"/>
                <w:spacing w:val="6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43)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A95072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95072">
              <w:rPr>
                <w:rFonts w:ascii="Arial" w:hAnsi="Arial" w:cs="Arial"/>
                <w:b/>
                <w:sz w:val="21"/>
                <w:szCs w:val="21"/>
                <w:lang w:val="pl-PL"/>
              </w:rPr>
              <w:t>Nie dotyczy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142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0"/>
              <w:ind w:left="106" w:right="41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Inne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taksony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makroglonów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>niż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wymienione</w:t>
            </w:r>
            <w:r w:rsidRPr="007C2E3B">
              <w:rPr>
                <w:rFonts w:ascii="Times New Roman" w:hAnsi="Times New Roman"/>
                <w:spacing w:val="2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polach: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140</w:t>
            </w:r>
            <w:r w:rsidRPr="007C2E3B">
              <w:rPr>
                <w:rFonts w:ascii="Times New Roman" w:hAns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i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141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13),</w:t>
            </w:r>
            <w:r w:rsidRPr="007C2E3B">
              <w:rPr>
                <w:rFonts w:ascii="Times New Roman" w:hAnsi="Times New Roman"/>
                <w:spacing w:val="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14),</w:t>
            </w:r>
            <w:r w:rsidRPr="007C2E3B">
              <w:rPr>
                <w:rFonts w:ascii="Times New Roman" w:hAns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43)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A95072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95072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Nie dotyczy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2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II</w:t>
            </w:r>
          </w:p>
        </w:tc>
        <w:tc>
          <w:tcPr>
            <w:tcW w:w="881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2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b/>
                <w:spacing w:val="-1"/>
                <w:sz w:val="21"/>
                <w:lang w:val="pl-PL"/>
              </w:rPr>
              <w:t>Fitoplankton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44)</w:t>
            </w:r>
          </w:p>
        </w:tc>
      </w:tr>
      <w:tr w:rsidR="00D34D80" w:rsidRPr="007C2E3B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143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spacing w:before="4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ind w:left="10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Ryzyko</w:t>
            </w:r>
            <w:r w:rsidRPr="007C2E3B">
              <w:rPr>
                <w:rFonts w:ascii="Times New Roman" w:hAns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rozmnożenia</w:t>
            </w:r>
            <w:r w:rsidRPr="007C2E3B">
              <w:rPr>
                <w:rFonts w:ascii="Times New Roman" w:hAnsi="Times New Roman"/>
                <w:spacing w:val="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się</w:t>
            </w:r>
            <w:r w:rsidRPr="007C2E3B">
              <w:rPr>
                <w:rFonts w:ascii="Times New Roman" w:hAnsi="Times New Roman"/>
                <w:spacing w:val="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fitoplanktonu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8),</w:t>
            </w:r>
            <w:r w:rsidRPr="007C2E3B">
              <w:rPr>
                <w:rFonts w:ascii="Times New Roman" w:hAnsi="Times New Roman"/>
                <w:spacing w:val="9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13),</w:t>
            </w:r>
            <w:r w:rsidRPr="007C2E3B">
              <w:rPr>
                <w:rFonts w:ascii="Times New Roman" w:hAns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14)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tabs>
                <w:tab w:val="left" w:pos="290"/>
              </w:tabs>
              <w:spacing w:before="12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/>
                <w:sz w:val="21"/>
                <w:lang w:val="pl-PL"/>
              </w:rPr>
              <w:t>brak</w:t>
            </w:r>
            <w:r w:rsidR="00D34D80" w:rsidRPr="007C2E3B">
              <w:rPr>
                <w:rFonts w:ascii="Times New Roman"/>
                <w:position w:val="10"/>
                <w:sz w:val="13"/>
                <w:lang w:val="pl-PL"/>
              </w:rPr>
              <w:t>45)</w:t>
            </w:r>
          </w:p>
        </w:tc>
      </w:tr>
      <w:tr w:rsidR="00D34D80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144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tabs>
                <w:tab w:val="left" w:pos="292"/>
              </w:tabs>
              <w:spacing w:before="12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małe</w:t>
            </w:r>
            <w:r w:rsidR="00D34D80"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46)</w:t>
            </w:r>
          </w:p>
        </w:tc>
      </w:tr>
      <w:tr w:rsidR="00D34D80" w:rsidRPr="007C2E3B" w:rsidTr="007C2E3B">
        <w:trPr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145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tabs>
                <w:tab w:val="left" w:pos="290"/>
              </w:tabs>
              <w:spacing w:before="12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średnie</w:t>
            </w:r>
            <w:r w:rsidR="00D34D80"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47)</w:t>
            </w:r>
          </w:p>
        </w:tc>
      </w:tr>
      <w:tr w:rsidR="00D34D80" w:rsidRPr="007C2E3B" w:rsidTr="007C2E3B">
        <w:trPr>
          <w:trHeight w:val="34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146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tabs>
                <w:tab w:val="left" w:pos="290"/>
              </w:tabs>
              <w:spacing w:before="12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duże</w:t>
            </w:r>
            <w:r w:rsidR="00D34D80"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48)</w:t>
            </w:r>
          </w:p>
        </w:tc>
      </w:tr>
      <w:tr w:rsidR="00D34D80" w:rsidRPr="00C104EF" w:rsidTr="007C2E3B">
        <w:trPr>
          <w:gridAfter w:val="2"/>
          <w:wAfter w:w="20" w:type="dxa"/>
          <w:trHeight w:val="584"/>
        </w:trPr>
        <w:tc>
          <w:tcPr>
            <w:tcW w:w="9654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9"/>
              <w:ind w:left="2985" w:right="158" w:hanging="283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lastRenderedPageBreak/>
              <w:t>G.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Informacja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przypadku,</w:t>
            </w:r>
            <w:r w:rsidRPr="007C2E3B">
              <w:rPr>
                <w:rFonts w:ascii="Times New Roman" w:hAnsi="Times New Roman"/>
                <w:b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gdy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istnieje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ryzyko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krótkotrwałych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b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okresie,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dla</w:t>
            </w:r>
            <w:r w:rsidRPr="007C2E3B">
              <w:rPr>
                <w:rFonts w:ascii="Times New Roman" w:hAnsi="Times New Roman"/>
                <w:b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którego</w:t>
            </w:r>
            <w:r w:rsidRPr="007C2E3B">
              <w:rPr>
                <w:rFonts w:ascii="Times New Roman" w:hAnsi="Times New Roman"/>
                <w:b/>
                <w:spacing w:val="7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sporządzono</w:t>
            </w:r>
            <w:r w:rsidRPr="007C2E3B">
              <w:rPr>
                <w:rFonts w:ascii="Times New Roman" w:hAnsi="Times New Roman"/>
                <w:b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profil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wody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kąpielisku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49)</w:t>
            </w:r>
          </w:p>
        </w:tc>
      </w:tr>
      <w:tr w:rsidR="00D34D80" w:rsidRPr="00C104EF" w:rsidTr="007C2E3B">
        <w:trPr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147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0"/>
              <w:ind w:left="106" w:right="83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Rodzaj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spodziewanych krótkotrwałych</w:t>
            </w:r>
            <w:r w:rsidRPr="007C2E3B">
              <w:rPr>
                <w:rFonts w:ascii="Times New Roman" w:hAnsi="Times New Roman"/>
                <w:spacing w:val="4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2),</w:t>
            </w:r>
            <w:r w:rsidRPr="007C2E3B">
              <w:rPr>
                <w:rFonts w:ascii="Times New Roman" w:hAnsi="Times New Roman"/>
                <w:spacing w:val="1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1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25),</w:t>
            </w:r>
            <w:r w:rsidRPr="007C2E3B">
              <w:rPr>
                <w:rFonts w:ascii="Times New Roman" w:hAnsi="Times New Roman"/>
                <w:spacing w:val="12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29)</w:t>
            </w:r>
          </w:p>
        </w:tc>
        <w:tc>
          <w:tcPr>
            <w:tcW w:w="4549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5C4018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A736F6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możliwe spływy powierzchniowe </w:t>
            </w:r>
            <w:r w:rsidR="005C4018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wód opadowych </w:t>
            </w:r>
            <w:r w:rsidR="00A736F6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z terenów </w:t>
            </w:r>
            <w:r w:rsidR="005C4018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użytkowanych </w:t>
            </w:r>
            <w:r w:rsidR="00A736F6">
              <w:rPr>
                <w:rFonts w:ascii="Arial" w:hAnsi="Arial" w:cs="Arial"/>
                <w:b/>
                <w:sz w:val="21"/>
                <w:szCs w:val="21"/>
                <w:lang w:val="pl-PL"/>
              </w:rPr>
              <w:t>rolnicz</w:t>
            </w:r>
            <w:r w:rsidR="005C4018">
              <w:rPr>
                <w:rFonts w:ascii="Arial" w:hAnsi="Arial" w:cs="Arial"/>
                <w:b/>
                <w:sz w:val="21"/>
                <w:szCs w:val="21"/>
                <w:lang w:val="pl-PL"/>
              </w:rPr>
              <w:t>o oraz szlaków komunikacyjnych, bakterie grupy coli, enterokoki kałowe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148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8"/>
              <w:ind w:left="106" w:right="249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Częstotliwość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spodziewanych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krótkotrwałych</w:t>
            </w:r>
            <w:r w:rsidRPr="007C2E3B">
              <w:rPr>
                <w:rFonts w:ascii="Times New Roman" w:hAnsi="Times New Roman"/>
                <w:spacing w:val="6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2),</w:t>
            </w:r>
            <w:r w:rsidRPr="007C2E3B">
              <w:rPr>
                <w:rFonts w:ascii="Times New Roman" w:hAnsi="Times New Roman"/>
                <w:spacing w:val="1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1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25),</w:t>
            </w:r>
            <w:r w:rsidRPr="007C2E3B">
              <w:rPr>
                <w:rFonts w:ascii="Times New Roman" w:hAnsi="Times New Roman"/>
                <w:spacing w:val="12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29)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672F02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672F02">
              <w:rPr>
                <w:rFonts w:ascii="Arial" w:hAnsi="Arial" w:cs="Arial"/>
                <w:b/>
                <w:sz w:val="21"/>
                <w:szCs w:val="21"/>
                <w:lang w:val="pl-PL"/>
              </w:rPr>
              <w:t>dwa razy w miesiącu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149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8"/>
              <w:ind w:left="106" w:right="339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Czas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trwania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spodziewanych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krótkotrwałych</w:t>
            </w:r>
            <w:r w:rsidRPr="007C2E3B">
              <w:rPr>
                <w:rFonts w:ascii="Times New Roman" w:hAnsi="Times New Roman"/>
                <w:spacing w:val="6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2),</w:t>
            </w:r>
            <w:r w:rsidRPr="007C2E3B">
              <w:rPr>
                <w:rFonts w:ascii="Times New Roman" w:hAnsi="Times New Roman"/>
                <w:spacing w:val="1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1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25),</w:t>
            </w:r>
            <w:r w:rsidRPr="007C2E3B">
              <w:rPr>
                <w:rFonts w:ascii="Times New Roman" w:hAnsi="Times New Roman"/>
                <w:spacing w:val="12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29)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672F02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672F02">
              <w:rPr>
                <w:rFonts w:ascii="Arial" w:hAnsi="Arial" w:cs="Arial"/>
                <w:b/>
                <w:sz w:val="21"/>
                <w:szCs w:val="21"/>
                <w:lang w:val="pl-PL"/>
              </w:rPr>
              <w:t>jeden tydzień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C104EF" w:rsidTr="007C2E3B">
        <w:trPr>
          <w:gridAfter w:val="2"/>
          <w:wAfter w:w="20" w:type="dxa"/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59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150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8"/>
              <w:ind w:left="106" w:right="55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Przyczyna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spodziewanych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krótkotrwałych</w:t>
            </w:r>
            <w:r w:rsidRPr="007C2E3B">
              <w:rPr>
                <w:rFonts w:ascii="Times New Roman" w:hAnsi="Times New Roman"/>
                <w:spacing w:val="3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2),</w:t>
            </w:r>
            <w:r w:rsidRPr="007C2E3B">
              <w:rPr>
                <w:rFonts w:ascii="Times New Roman" w:hAnsi="Times New Roman"/>
                <w:spacing w:val="1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1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25),</w:t>
            </w:r>
            <w:r w:rsidRPr="007C2E3B">
              <w:rPr>
                <w:rFonts w:ascii="Times New Roman" w:hAnsi="Times New Roman"/>
                <w:spacing w:val="12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29)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8631A1" w:rsidRDefault="00506048" w:rsidP="008631A1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8631A1">
              <w:rPr>
                <w:rFonts w:ascii="Arial" w:hAnsi="Arial" w:cs="Arial"/>
                <w:b/>
                <w:sz w:val="21"/>
                <w:szCs w:val="21"/>
                <w:lang w:val="pl-PL"/>
              </w:rPr>
              <w:t>rolnicze użytkowanie terenu wynosi ponad połowę użytkowania zlewni zbiornika,</w:t>
            </w:r>
          </w:p>
          <w:p w:rsidR="00D34D80" w:rsidRPr="007C2E3B" w:rsidRDefault="00672F02" w:rsidP="008631A1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t>wody opadowe, powodzie, niekontrolowany zrzut ścieków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C104EF" w:rsidTr="007C2E3B">
        <w:trPr>
          <w:gridAfter w:val="2"/>
          <w:wAfter w:w="20" w:type="dxa"/>
          <w:trHeight w:val="82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6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151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8"/>
              <w:ind w:left="106" w:right="887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Działania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podejmowane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związku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ze</w:t>
            </w:r>
            <w:r w:rsidRPr="007C2E3B">
              <w:rPr>
                <w:rFonts w:ascii="Times New Roman" w:hAnsi="Times New Roman"/>
                <w:spacing w:val="2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spodziewanymi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krótkotrwałymi</w:t>
            </w:r>
            <w:r w:rsidRPr="007C2E3B">
              <w:rPr>
                <w:rFonts w:ascii="Times New Roman" w:hAnsi="Times New Roman"/>
                <w:spacing w:val="4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zanieczyszczeniami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B061E0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061E0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systematyczne wizualne nadzorowanie wody w kąpielisku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C104EF" w:rsidTr="007C2E3B">
        <w:trPr>
          <w:gridAfter w:val="2"/>
          <w:wAfter w:w="20" w:type="dxa"/>
          <w:trHeight w:val="82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6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152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8"/>
              <w:ind w:left="106" w:right="294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Działania,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jakie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zostaną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podjęte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spacing w:val="-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przypadku</w:t>
            </w:r>
            <w:r w:rsidRPr="007C2E3B">
              <w:rPr>
                <w:rFonts w:ascii="Times New Roman" w:hAnsi="Times New Roman"/>
                <w:spacing w:val="4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wystąpienia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spodziewanych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krótkotrwałych</w:t>
            </w:r>
            <w:r w:rsidRPr="007C2E3B">
              <w:rPr>
                <w:rFonts w:ascii="Times New Roman" w:hAnsi="Times New Roman"/>
                <w:spacing w:val="4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B061E0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061E0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badanie wody i postawienie znaku zakazu kąpieli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C104EF" w:rsidTr="007C2E3B">
        <w:trPr>
          <w:gridAfter w:val="2"/>
          <w:wAfter w:w="20" w:type="dxa"/>
          <w:trHeight w:val="82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6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153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8"/>
              <w:ind w:left="106" w:right="855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Właściwe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organy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i 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>osoby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wskazane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do</w:t>
            </w:r>
            <w:r w:rsidRPr="007C2E3B">
              <w:rPr>
                <w:rFonts w:ascii="Times New Roman" w:hAnsi="Times New Roman"/>
                <w:spacing w:val="2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kontaktu na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wypadek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wystąpienia</w:t>
            </w:r>
            <w:r w:rsidRPr="007C2E3B">
              <w:rPr>
                <w:rFonts w:ascii="Times New Roman" w:hAnsi="Times New Roman"/>
                <w:spacing w:val="2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krótkotrwałych</w:t>
            </w:r>
            <w:r w:rsidRPr="007C2E3B">
              <w:rPr>
                <w:rFonts w:ascii="Times New Roman" w:hAns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1),</w:t>
            </w:r>
            <w:r w:rsidRPr="007C2E3B">
              <w:rPr>
                <w:rFonts w:ascii="Times New Roman" w:hAnsi="Times New Roman"/>
                <w:spacing w:val="10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50)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B061E0" w:rsidRDefault="00506048" w:rsidP="00B061E0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B061E0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powiadomienie Państwowego Powiatowego Inspektora Sanitarnego w Łasku</w:t>
            </w:r>
          </w:p>
          <w:p w:rsidR="00D34D80" w:rsidRPr="007C2E3B" w:rsidRDefault="00B061E0" w:rsidP="00B061E0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i Urząd Miejski w Łasku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C104EF" w:rsidTr="007C2E3B">
        <w:trPr>
          <w:gridAfter w:val="2"/>
          <w:wAfter w:w="20" w:type="dxa"/>
          <w:trHeight w:val="829"/>
        </w:trPr>
        <w:tc>
          <w:tcPr>
            <w:tcW w:w="9654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5"/>
              <w:ind w:left="276" w:right="276" w:firstLine="44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H.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Opis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cech fizycznych,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hydrologicznych i geograficznych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innych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powierzchniowych</w:t>
            </w:r>
            <w:r w:rsidRPr="007C2E3B">
              <w:rPr>
                <w:rFonts w:ascii="Times New Roman" w:hAnsi="Times New Roman"/>
                <w:b/>
                <w:spacing w:val="3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znajdujących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się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zlewni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wód,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na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których jest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zlokalizowane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kąpielisko,</w:t>
            </w:r>
            <w:r w:rsidRPr="007C2E3B">
              <w:rPr>
                <w:rFonts w:ascii="Times New Roman" w:hAnsi="Times New Roman"/>
                <w:b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za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pośrednictwem</w:t>
            </w:r>
            <w:r w:rsidRPr="007C2E3B">
              <w:rPr>
                <w:rFonts w:ascii="Times New Roman" w:hAnsi="Times New Roman"/>
                <w:b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których</w:t>
            </w:r>
          </w:p>
          <w:p w:rsidR="00D34D80" w:rsidRPr="007C2E3B" w:rsidRDefault="00D34D80" w:rsidP="007C2E3B">
            <w:pPr>
              <w:pStyle w:val="TableParagraph"/>
              <w:spacing w:before="3"/>
              <w:ind w:left="2173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jest</w:t>
            </w:r>
            <w:r w:rsidRPr="007C2E3B">
              <w:rPr>
                <w:rFonts w:ascii="Times New Roman" w:hAnsi="Times New Roman"/>
                <w:b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możliwy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dopływ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zanieczyszczeń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do</w:t>
            </w:r>
            <w:r w:rsidRPr="007C2E3B">
              <w:rPr>
                <w:rFonts w:ascii="Times New Roman" w:hAnsi="Times New Roman"/>
                <w:b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wody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z w:val="21"/>
                <w:lang w:val="pl-PL"/>
              </w:rPr>
              <w:t>w</w:t>
            </w:r>
            <w:r w:rsidRPr="007C2E3B">
              <w:rPr>
                <w:rFonts w:ascii="Times New Roman" w:hAnsi="Times New Roman"/>
                <w:b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b/>
                <w:spacing w:val="-1"/>
                <w:sz w:val="21"/>
                <w:lang w:val="pl-PL"/>
              </w:rPr>
              <w:t>kąpielisku</w:t>
            </w:r>
          </w:p>
        </w:tc>
      </w:tr>
      <w:tr w:rsidR="00D34D80" w:rsidRPr="007C2E3B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7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b/>
                <w:spacing w:val="-2"/>
                <w:w w:val="105"/>
                <w:position w:val="-9"/>
                <w:sz w:val="21"/>
                <w:lang w:val="pl-PL"/>
              </w:rPr>
              <w:t>I</w:t>
            </w:r>
            <w:r w:rsidRPr="007C2E3B">
              <w:rPr>
                <w:rFonts w:ascii="Times New Roman"/>
                <w:spacing w:val="-1"/>
                <w:w w:val="105"/>
                <w:sz w:val="13"/>
                <w:lang w:val="pl-PL"/>
              </w:rPr>
              <w:t>51)</w:t>
            </w:r>
          </w:p>
        </w:tc>
        <w:tc>
          <w:tcPr>
            <w:tcW w:w="879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</w:tr>
      <w:tr w:rsidR="00D34D80" w:rsidRPr="007C2E3B" w:rsidTr="007C2E3B">
        <w:trPr>
          <w:gridAfter w:val="2"/>
          <w:wAfter w:w="20" w:type="dxa"/>
          <w:trHeight w:val="82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6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154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6"/>
              <w:ind w:left="105" w:right="262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cieku,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jeziora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innego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zbiornika</w:t>
            </w:r>
            <w:r w:rsidRPr="007C2E3B">
              <w:rPr>
                <w:rFonts w:ascii="Times New Roman" w:hAnsi="Times New Roman"/>
                <w:spacing w:val="2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wodnego,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akwenu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przejściowych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lub</w:t>
            </w:r>
            <w:r w:rsidRPr="007C2E3B">
              <w:rPr>
                <w:rFonts w:ascii="Times New Roman" w:hAnsi="Times New Roman"/>
                <w:spacing w:val="4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przybrzeżnych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1)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155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0"/>
              <w:ind w:left="105" w:right="1719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3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19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52)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F47E52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F47E52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Grabia od Dłutówki do dopływu z Anielina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156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20"/>
              <w:ind w:left="108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z w:val="21"/>
                <w:lang w:val="pl-PL"/>
              </w:rPr>
              <w:t>Kod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jednolitej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części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wód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powierzchniowych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5)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F47E52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F47E52">
              <w:rPr>
                <w:rFonts w:ascii="Arial" w:hAnsi="Arial" w:cs="Arial"/>
                <w:b/>
                <w:sz w:val="21"/>
                <w:szCs w:val="21"/>
                <w:lang w:val="pl-PL"/>
              </w:rPr>
              <w:t>RW600011182873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157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9"/>
              <w:rPr>
                <w:rFonts w:ascii="Times New Roman" w:eastAsia="Times New Roman" w:hAnsi="Times New Roman"/>
                <w:sz w:val="30"/>
                <w:szCs w:val="30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ind w:left="10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Wysokość</w:t>
            </w:r>
            <w:r w:rsidRPr="007C2E3B">
              <w:rPr>
                <w:rFonts w:ascii="Times New Roman" w:hAnsi="Times New Roman"/>
                <w:spacing w:val="8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nad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poziomem</w:t>
            </w:r>
            <w:r w:rsidRPr="007C2E3B">
              <w:rPr>
                <w:rFonts w:ascii="Times New Roman" w:hAnsi="Times New Roman"/>
                <w:spacing w:val="7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morza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 w:hAnsi="Times New Roman"/>
                <w:spacing w:val="8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8),</w:t>
            </w:r>
            <w:r w:rsidRPr="007C2E3B">
              <w:rPr>
                <w:rFonts w:ascii="Times New Roman" w:hAnsi="Times New Roman"/>
                <w:spacing w:val="4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53)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&lt;</w:t>
            </w:r>
            <w:r w:rsidR="00D34D80"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200</w:t>
            </w:r>
            <w:r w:rsidR="00D34D80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D34D80" w:rsidRPr="007C2E3B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158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200–800</w:t>
            </w:r>
            <w:r w:rsidR="00D34D80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D34D80" w:rsidRPr="007C2E3B" w:rsidTr="007C2E3B">
        <w:trPr>
          <w:gridAfter w:val="2"/>
          <w:wAfter w:w="20" w:type="dxa"/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159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&gt;</w:t>
            </w:r>
            <w:r w:rsidR="00D34D80"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800</w:t>
            </w:r>
            <w:r w:rsidR="00D34D80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m</w:t>
            </w:r>
          </w:p>
        </w:tc>
      </w:tr>
      <w:tr w:rsidR="00D34D80" w:rsidRPr="007C2E3B" w:rsidTr="007C2E3B">
        <w:trPr>
          <w:gridAfter w:val="2"/>
          <w:wAfter w:w="20" w:type="dxa"/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160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D34D80" w:rsidRPr="007C2E3B" w:rsidRDefault="00D34D80" w:rsidP="00D34D8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spacing w:before="141"/>
              <w:ind w:left="10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2"/>
                <w:w w:val="105"/>
                <w:sz w:val="21"/>
                <w:lang w:val="pl-PL"/>
              </w:rPr>
              <w:t>Powierzchnia</w:t>
            </w:r>
            <w:r w:rsidRPr="007C2E3B">
              <w:rPr>
                <w:rFonts w:ascii="Times New Roman"/>
                <w:spacing w:val="-31"/>
                <w:w w:val="10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2"/>
                <w:w w:val="105"/>
                <w:sz w:val="21"/>
                <w:lang w:val="pl-PL"/>
              </w:rPr>
              <w:t>zlewni</w:t>
            </w:r>
            <w:r w:rsidRPr="007C2E3B">
              <w:rPr>
                <w:rFonts w:ascii="Times New Roman"/>
                <w:spacing w:val="-1"/>
                <w:w w:val="105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/>
                <w:spacing w:val="-17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w w:val="105"/>
                <w:position w:val="10"/>
                <w:sz w:val="13"/>
                <w:lang w:val="pl-PL"/>
              </w:rPr>
              <w:t>8),</w:t>
            </w:r>
            <w:r w:rsidRPr="007C2E3B">
              <w:rPr>
                <w:rFonts w:ascii="Times New Roman"/>
                <w:spacing w:val="-16"/>
                <w:w w:val="105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w w:val="105"/>
                <w:position w:val="10"/>
                <w:sz w:val="13"/>
                <w:lang w:val="pl-PL"/>
              </w:rPr>
              <w:t>54)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&lt;</w:t>
            </w:r>
            <w:r w:rsidR="00D34D80" w:rsidRPr="007C2E3B">
              <w:rPr>
                <w:rFonts w:ascii="Times New Roman" w:eastAsia="Times New Roman" w:hAnsi="Times New Roman"/>
                <w:spacing w:val="1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10</w:t>
            </w:r>
            <w:r w:rsidR="00D34D80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km²</w:t>
            </w:r>
          </w:p>
        </w:tc>
      </w:tr>
      <w:tr w:rsidR="00D34D80" w:rsidRPr="00C104EF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161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Nagwek1"/>
              <w:tabs>
                <w:tab w:val="left" w:pos="290"/>
              </w:tabs>
              <w:spacing w:before="0"/>
              <w:ind w:left="108" w:firstLine="0"/>
              <w:rPr>
                <w:lang w:val="pl-PL"/>
              </w:rPr>
            </w:pPr>
            <w:r w:rsidRPr="007C2E3B">
              <w:rPr>
                <w:rFonts w:ascii="Arial" w:hAnsi="Arial" w:cs="Arial"/>
                <w:b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lang w:val="pl-PL"/>
              </w:rPr>
            </w:r>
            <w:r>
              <w:rPr>
                <w:rFonts w:ascii="Arial" w:hAnsi="Arial" w:cs="Arial"/>
                <w:b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lang w:val="pl-PL"/>
              </w:rPr>
              <w:t xml:space="preserve"> </w:t>
            </w:r>
            <w:r w:rsidR="00D34D80" w:rsidRPr="007C2E3B">
              <w:rPr>
                <w:lang w:val="pl-PL"/>
              </w:rPr>
              <w:t>10</w:t>
            </w:r>
            <w:r w:rsidR="00D34D80" w:rsidRPr="007C2E3B">
              <w:rPr>
                <w:spacing w:val="2"/>
                <w:lang w:val="pl-PL"/>
              </w:rPr>
              <w:t xml:space="preserve"> </w:t>
            </w:r>
            <w:r w:rsidR="00D34D80" w:rsidRPr="007C2E3B">
              <w:rPr>
                <w:spacing w:val="-1"/>
                <w:lang w:val="pl-PL"/>
              </w:rPr>
              <w:t>km²</w:t>
            </w:r>
            <w:r w:rsidR="00D34D80" w:rsidRPr="007C2E3B">
              <w:rPr>
                <w:spacing w:val="1"/>
                <w:lang w:val="pl-PL"/>
              </w:rPr>
              <w:t xml:space="preserve"> </w:t>
            </w:r>
            <w:r w:rsidR="00D34D80" w:rsidRPr="007C2E3B">
              <w:rPr>
                <w:spacing w:val="-1"/>
                <w:lang w:val="pl-PL"/>
              </w:rPr>
              <w:t>lub</w:t>
            </w:r>
            <w:r w:rsidR="00D34D80" w:rsidRPr="007C2E3B">
              <w:rPr>
                <w:spacing w:val="5"/>
                <w:lang w:val="pl-PL"/>
              </w:rPr>
              <w:t xml:space="preserve"> </w:t>
            </w:r>
            <w:r w:rsidR="00D34D80" w:rsidRPr="007C2E3B">
              <w:rPr>
                <w:spacing w:val="-1"/>
                <w:lang w:val="pl-PL"/>
              </w:rPr>
              <w:t>więcej,</w:t>
            </w:r>
            <w:r w:rsidR="00D34D80" w:rsidRPr="007C2E3B">
              <w:rPr>
                <w:spacing w:val="1"/>
                <w:lang w:val="pl-PL"/>
              </w:rPr>
              <w:t xml:space="preserve"> </w:t>
            </w:r>
            <w:r w:rsidR="00D34D80" w:rsidRPr="007C2E3B">
              <w:rPr>
                <w:spacing w:val="-1"/>
                <w:lang w:val="pl-PL"/>
              </w:rPr>
              <w:t>ale</w:t>
            </w:r>
            <w:r w:rsidR="00D34D80" w:rsidRPr="007C2E3B">
              <w:rPr>
                <w:spacing w:val="3"/>
                <w:lang w:val="pl-PL"/>
              </w:rPr>
              <w:t xml:space="preserve"> </w:t>
            </w:r>
            <w:r w:rsidR="00D34D80" w:rsidRPr="007C2E3B">
              <w:rPr>
                <w:spacing w:val="-1"/>
                <w:lang w:val="pl-PL"/>
              </w:rPr>
              <w:t>mniej</w:t>
            </w:r>
            <w:r w:rsidR="00D34D80" w:rsidRPr="007C2E3B">
              <w:rPr>
                <w:spacing w:val="3"/>
                <w:lang w:val="pl-PL"/>
              </w:rPr>
              <w:t xml:space="preserve"> </w:t>
            </w:r>
            <w:r w:rsidR="00D34D80" w:rsidRPr="007C2E3B">
              <w:rPr>
                <w:spacing w:val="-1"/>
                <w:lang w:val="pl-PL"/>
              </w:rPr>
              <w:t>niż</w:t>
            </w:r>
            <w:r w:rsidR="00D34D80" w:rsidRPr="007C2E3B">
              <w:rPr>
                <w:spacing w:val="1"/>
                <w:lang w:val="pl-PL"/>
              </w:rPr>
              <w:t xml:space="preserve"> </w:t>
            </w:r>
            <w:r w:rsidR="00D34D80" w:rsidRPr="007C2E3B">
              <w:rPr>
                <w:lang w:val="pl-PL"/>
              </w:rPr>
              <w:t>100</w:t>
            </w:r>
            <w:r w:rsidR="00D34D80" w:rsidRPr="007C2E3B">
              <w:rPr>
                <w:spacing w:val="2"/>
                <w:lang w:val="pl-PL"/>
              </w:rPr>
              <w:t xml:space="preserve"> </w:t>
            </w:r>
            <w:r w:rsidR="00D34D80" w:rsidRPr="007C2E3B">
              <w:rPr>
                <w:spacing w:val="-1"/>
                <w:lang w:val="pl-PL"/>
              </w:rPr>
              <w:t>km²</w:t>
            </w:r>
          </w:p>
        </w:tc>
      </w:tr>
      <w:tr w:rsidR="00D34D80" w:rsidRPr="00C104EF" w:rsidTr="007C2E3B">
        <w:trPr>
          <w:gridAfter w:val="2"/>
          <w:wAfter w:w="20" w:type="dxa"/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162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tabs>
                <w:tab w:val="left" w:pos="290"/>
              </w:tabs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z w:val="21"/>
                <w:lang w:val="pl-PL"/>
              </w:rPr>
              <w:t>100</w:t>
            </w:r>
            <w:r w:rsidR="00D34D80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  <w:r w:rsidR="00D34D80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lub</w:t>
            </w:r>
            <w:r w:rsidR="00D34D80"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więcej,</w:t>
            </w:r>
            <w:r w:rsidR="00D34D80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ale</w:t>
            </w:r>
            <w:r w:rsidR="00D34D80"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mniej</w:t>
            </w:r>
            <w:r w:rsidR="00D34D80"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niż</w:t>
            </w:r>
            <w:r w:rsidR="00D34D80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z w:val="21"/>
                <w:lang w:val="pl-PL"/>
              </w:rPr>
              <w:t>1000</w:t>
            </w:r>
            <w:r w:rsidR="00D34D80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km²</w:t>
            </w:r>
          </w:p>
        </w:tc>
      </w:tr>
      <w:tr w:rsidR="00D34D80" w:rsidRPr="00C104EF" w:rsidTr="007C2E3B">
        <w:trPr>
          <w:gridAfter w:val="2"/>
          <w:wAfter w:w="20" w:type="dxa"/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163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tabs>
                <w:tab w:val="left" w:pos="290"/>
              </w:tabs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z w:val="21"/>
                <w:lang w:val="pl-PL"/>
              </w:rPr>
              <w:t>1000</w:t>
            </w:r>
            <w:r w:rsidR="00D34D80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km²</w:t>
            </w:r>
            <w:r w:rsidR="00D34D80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z w:val="21"/>
                <w:lang w:val="pl-PL"/>
              </w:rPr>
              <w:t>lub</w:t>
            </w:r>
            <w:r w:rsidR="00D34D80"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więcej,</w:t>
            </w:r>
            <w:r w:rsidR="00D34D80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ale</w:t>
            </w:r>
            <w:r w:rsidR="00D34D80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mniej</w:t>
            </w:r>
            <w:r w:rsidR="00D34D80"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niż</w:t>
            </w:r>
            <w:r w:rsidR="00D34D80"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z w:val="21"/>
                <w:lang w:val="pl-PL"/>
              </w:rPr>
              <w:t>10</w:t>
            </w:r>
            <w:r w:rsidR="00D34D80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000</w:t>
            </w:r>
            <w:r w:rsidR="00D34D80"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="00D34D80"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>km²</w:t>
            </w:r>
          </w:p>
        </w:tc>
      </w:tr>
      <w:tr w:rsidR="00D34D80" w:rsidRPr="007C2E3B" w:rsidTr="007C2E3B">
        <w:trPr>
          <w:gridAfter w:val="2"/>
          <w:wAfter w:w="20" w:type="dxa"/>
          <w:trHeight w:val="34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164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D34D80" w:rsidRPr="007C2E3B" w:rsidRDefault="00506048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 xml:space="preserve"> ≥</w:t>
            </w:r>
            <w:r w:rsidR="00D34D80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  <w:t>10</w:t>
            </w:r>
            <w:r w:rsidR="00D34D80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000</w:t>
            </w:r>
            <w:r w:rsidR="00D34D80" w:rsidRPr="007C2E3B">
              <w:rPr>
                <w:rFonts w:ascii="Times New Roman" w:eastAsia="Times New Roman" w:hAnsi="Times New Roman"/>
                <w:spacing w:val="2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eastAsia="Times New Roman" w:hAnsi="Times New Roman"/>
                <w:spacing w:val="-2"/>
                <w:sz w:val="21"/>
                <w:szCs w:val="21"/>
                <w:lang w:val="pl-PL"/>
              </w:rPr>
              <w:t>km²</w:t>
            </w:r>
          </w:p>
        </w:tc>
      </w:tr>
      <w:tr w:rsidR="00D34D80" w:rsidRPr="007C2E3B" w:rsidTr="007C2E3B">
        <w:trPr>
          <w:gridAfter w:val="2"/>
          <w:wAfter w:w="20" w:type="dxa"/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165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83"/>
              <w:ind w:left="10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Typ</w:t>
            </w:r>
            <w:r w:rsidRPr="007C2E3B">
              <w:rPr>
                <w:rFonts w:ascii="Times New Roman"/>
                <w:spacing w:val="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cieku</w:t>
            </w:r>
            <w:r w:rsidRPr="007C2E3B">
              <w:rPr>
                <w:rFonts w:ascii="Times New Roman"/>
                <w:spacing w:val="6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lub</w:t>
            </w:r>
            <w:r w:rsidRPr="007C2E3B">
              <w:rPr>
                <w:rFonts w:ascii="Times New Roman"/>
                <w:spacing w:val="9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z w:val="21"/>
                <w:lang w:val="pl-PL"/>
              </w:rPr>
              <w:t>jeziora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5),</w:t>
            </w:r>
            <w:r w:rsidRPr="007C2E3B">
              <w:rPr>
                <w:rFonts w:ascii="Times New Roman"/>
                <w:spacing w:val="9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17),</w:t>
            </w:r>
            <w:r w:rsidRPr="007C2E3B">
              <w:rPr>
                <w:rFonts w:ascii="Times New Roman"/>
                <w:spacing w:val="9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position w:val="10"/>
                <w:sz w:val="13"/>
                <w:lang w:val="pl-PL"/>
              </w:rPr>
              <w:t>55),</w:t>
            </w:r>
            <w:r w:rsidRPr="007C2E3B">
              <w:rPr>
                <w:rFonts w:ascii="Times New Roman"/>
                <w:spacing w:val="6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position w:val="10"/>
                <w:sz w:val="13"/>
                <w:lang w:val="pl-PL"/>
              </w:rPr>
              <w:t>56)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E430C6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kod</w:t>
            </w:r>
            <w:r w:rsidRPr="007C2E3B">
              <w:rPr>
                <w:rFonts w:asci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 w:rsidR="00CB37B2" w:rsidRPr="007C2E3B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CB37B2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E430C6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RzN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33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166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F47E52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-1"/>
                <w:sz w:val="21"/>
                <w:lang w:val="pl-PL"/>
              </w:rPr>
              <w:t>nazwa</w:t>
            </w:r>
            <w:r w:rsidRPr="007C2E3B">
              <w:rPr>
                <w:rFonts w:asci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/>
                <w:spacing w:val="-1"/>
                <w:sz w:val="21"/>
                <w:lang w:val="pl-PL"/>
              </w:rPr>
              <w:t>typu:</w:t>
            </w:r>
            <w:r w:rsidR="00CB37B2" w:rsidRPr="007C2E3B">
              <w:rPr>
                <w:rFonts w:ascii="Times New Roman"/>
                <w:spacing w:val="-1"/>
                <w:sz w:val="21"/>
                <w:lang w:val="pl-PL"/>
              </w:rPr>
              <w:t xml:space="preserve"> 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CB37B2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F47E52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rzeka nizinna</w:t>
            </w:r>
            <w:r w:rsidR="00506048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  <w:tr w:rsidR="00D34D80" w:rsidRPr="007C2E3B" w:rsidTr="007C2E3B">
        <w:trPr>
          <w:gridAfter w:val="2"/>
          <w:wAfter w:w="20" w:type="dxa"/>
          <w:trHeight w:val="62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0"/>
              <w:rPr>
                <w:rFonts w:ascii="Times New Roman" w:eastAsia="Times New Roman" w:hAnsi="Times New Roman"/>
                <w:sz w:val="15"/>
                <w:szCs w:val="15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167</w:t>
            </w:r>
          </w:p>
        </w:tc>
        <w:tc>
          <w:tcPr>
            <w:tcW w:w="427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D34D80" w:rsidRPr="007C2E3B" w:rsidRDefault="00D34D80" w:rsidP="00D34D80">
            <w:pPr>
              <w:pStyle w:val="TableParagraph"/>
              <w:rPr>
                <w:rFonts w:ascii="Times New Roman" w:eastAsia="Times New Roman" w:hAnsi="Times New Roman"/>
                <w:sz w:val="24"/>
                <w:szCs w:val="24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spacing w:before="10"/>
              <w:rPr>
                <w:rFonts w:ascii="Times New Roman" w:eastAsia="Times New Roman" w:hAnsi="Times New Roman"/>
                <w:sz w:val="30"/>
                <w:szCs w:val="30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ind w:left="106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przepływ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4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ostatnich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4</w:t>
            </w:r>
            <w:r w:rsidRPr="007C2E3B">
              <w:rPr>
                <w:rFonts w:ascii="Times New Roman" w:hAnsi="Times New Roman"/>
                <w:spacing w:val="5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lat</w:t>
            </w:r>
            <w:r w:rsidRPr="007C2E3B">
              <w:rPr>
                <w:rFonts w:ascii="Times New Roman" w:hAnsi="Times New Roman"/>
                <w:spacing w:val="-1"/>
                <w:position w:val="10"/>
                <w:sz w:val="13"/>
                <w:lang w:val="pl-PL"/>
              </w:rPr>
              <w:t>18),</w:t>
            </w:r>
            <w:r w:rsidRPr="007C2E3B">
              <w:rPr>
                <w:rFonts w:ascii="Times New Roman" w:hAnsi="Times New Roman"/>
                <w:spacing w:val="6"/>
                <w:position w:val="10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position w:val="10"/>
                <w:sz w:val="13"/>
                <w:lang w:val="pl-PL"/>
              </w:rPr>
              <w:t>57)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4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 niski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przepływ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wielolecia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(SNQ)</w:t>
            </w:r>
          </w:p>
          <w:p w:rsidR="00D34D80" w:rsidRPr="007C2E3B" w:rsidRDefault="00506048" w:rsidP="007C2E3B">
            <w:pPr>
              <w:pStyle w:val="TableParagraph"/>
              <w:spacing w:before="44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."/>
                  </w:textInput>
                </w:ffData>
              </w:fldChar>
            </w:r>
            <w:r w:rsidR="00CB37B2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Times New Roman" w:eastAsia="Times New Roman" w:hAnsi="Times New Roman"/>
                <w:spacing w:val="4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m³/s</w:t>
            </w:r>
            <w:r w:rsidR="00CB37B2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 xml:space="preserve"> </w:t>
            </w:r>
          </w:p>
        </w:tc>
      </w:tr>
      <w:tr w:rsidR="00D34D80" w:rsidRPr="007C2E3B" w:rsidTr="007C2E3B">
        <w:trPr>
          <w:gridAfter w:val="2"/>
          <w:wAfter w:w="20" w:type="dxa"/>
          <w:trHeight w:val="872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6"/>
              <w:rPr>
                <w:rFonts w:ascii="Times New Roman" w:eastAsia="Times New Roman" w:hAnsi="Times New Roman"/>
                <w:sz w:val="26"/>
                <w:szCs w:val="26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168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 w:right="835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przepływów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średnich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rocznych</w:t>
            </w:r>
            <w:r w:rsidRPr="007C2E3B">
              <w:rPr>
                <w:rFonts w:ascii="Times New Roman" w:hAnsi="Times New Roman"/>
                <w:spacing w:val="30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wielolecia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(SSQ)</w:t>
            </w:r>
          </w:p>
          <w:p w:rsidR="00D34D80" w:rsidRPr="007C2E3B" w:rsidRDefault="00506048" w:rsidP="007C2E3B">
            <w:pPr>
              <w:pStyle w:val="TableParagraph"/>
              <w:spacing w:before="40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."/>
                  </w:textInput>
                </w:ffData>
              </w:fldChar>
            </w:r>
            <w:r w:rsidR="00CB37B2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Times New Roman" w:eastAsia="Times New Roman" w:hAnsi="Times New Roman"/>
                <w:spacing w:val="4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m³/s</w:t>
            </w:r>
          </w:p>
        </w:tc>
      </w:tr>
      <w:tr w:rsidR="00D34D80" w:rsidRPr="007C2E3B" w:rsidTr="007C2E3B">
        <w:trPr>
          <w:gridAfter w:val="2"/>
          <w:wAfter w:w="20" w:type="dxa"/>
          <w:trHeight w:val="627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8"/>
              <w:rPr>
                <w:rFonts w:ascii="Times New Roman" w:eastAsia="Times New Roman" w:hAnsi="Times New Roman"/>
                <w:sz w:val="15"/>
                <w:szCs w:val="15"/>
                <w:lang w:val="pl-PL"/>
              </w:rPr>
            </w:pPr>
          </w:p>
          <w:p w:rsidR="00D34D80" w:rsidRPr="007C2E3B" w:rsidRDefault="00D34D80" w:rsidP="007C2E3B">
            <w:pPr>
              <w:pStyle w:val="TableParagraph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169</w:t>
            </w:r>
          </w:p>
        </w:tc>
        <w:tc>
          <w:tcPr>
            <w:tcW w:w="427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D34D80">
            <w:pPr>
              <w:rPr>
                <w:lang w:val="pl-PL"/>
              </w:rPr>
            </w:pP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37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Średni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wysoki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 xml:space="preserve"> przepływ</w:t>
            </w:r>
            <w:r w:rsidRPr="007C2E3B">
              <w:rPr>
                <w:rFonts w:ascii="Times New Roman" w:hAnsi="Times New Roman"/>
                <w:spacing w:val="-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z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wielolecia</w:t>
            </w:r>
            <w:r w:rsidRPr="007C2E3B">
              <w:rPr>
                <w:rFonts w:ascii="Times New Roman" w:hAnsi="Times New Roman"/>
                <w:spacing w:val="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21"/>
                <w:lang w:val="pl-PL"/>
              </w:rPr>
              <w:t>(SWQ)</w:t>
            </w:r>
          </w:p>
          <w:p w:rsidR="00D34D80" w:rsidRPr="007C2E3B" w:rsidRDefault="00506048" w:rsidP="007C2E3B">
            <w:pPr>
              <w:pStyle w:val="TableParagraph"/>
              <w:spacing w:before="44" w:line="260" w:lineRule="exact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…………."/>
                  </w:textInput>
                </w:ffData>
              </w:fldChar>
            </w:r>
            <w:r w:rsidR="00CB37B2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………….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  <w:r w:rsidR="00D34D80" w:rsidRPr="007C2E3B">
              <w:rPr>
                <w:rFonts w:ascii="Times New Roman" w:eastAsia="Times New Roman" w:hAnsi="Times New Roman"/>
                <w:spacing w:val="4"/>
                <w:sz w:val="21"/>
                <w:szCs w:val="21"/>
                <w:lang w:val="pl-PL"/>
              </w:rPr>
              <w:t xml:space="preserve"> </w:t>
            </w:r>
            <w:r w:rsidR="00D34D80" w:rsidRPr="007C2E3B">
              <w:rPr>
                <w:rFonts w:ascii="Times New Roman" w:eastAsia="Times New Roman" w:hAnsi="Times New Roman"/>
                <w:spacing w:val="-1"/>
                <w:sz w:val="21"/>
                <w:szCs w:val="21"/>
                <w:lang w:val="pl-PL"/>
              </w:rPr>
              <w:t>m³/s</w:t>
            </w:r>
          </w:p>
        </w:tc>
      </w:tr>
      <w:tr w:rsidR="00D34D80" w:rsidRPr="007C2E3B" w:rsidTr="007C2E3B">
        <w:trPr>
          <w:gridAfter w:val="2"/>
          <w:wAfter w:w="20" w:type="dxa"/>
          <w:trHeight w:val="584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160"/>
              <w:ind w:left="108"/>
              <w:rPr>
                <w:rFonts w:ascii="Times New Roman" w:eastAsia="Times New Roman" w:hAnsi="Times New Roman"/>
                <w:sz w:val="21"/>
                <w:szCs w:val="21"/>
                <w:lang w:val="pl-PL"/>
              </w:rPr>
            </w:pPr>
            <w:r w:rsidRPr="007C2E3B">
              <w:rPr>
                <w:rFonts w:ascii="Times New Roman"/>
                <w:spacing w:val="1"/>
                <w:sz w:val="21"/>
                <w:lang w:val="pl-PL"/>
              </w:rPr>
              <w:t>170</w:t>
            </w:r>
          </w:p>
        </w:tc>
        <w:tc>
          <w:tcPr>
            <w:tcW w:w="427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D34D80" w:rsidP="007C2E3B">
            <w:pPr>
              <w:pStyle w:val="TableParagraph"/>
              <w:spacing w:before="55"/>
              <w:ind w:left="106" w:right="459"/>
              <w:rPr>
                <w:rFonts w:ascii="Times New Roman" w:eastAsia="Times New Roman" w:hAnsi="Times New Roman"/>
                <w:sz w:val="13"/>
                <w:szCs w:val="13"/>
                <w:lang w:val="pl-PL"/>
              </w:rPr>
            </w:pP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Współczynnik</w:t>
            </w:r>
            <w:r w:rsidRPr="007C2E3B">
              <w:rPr>
                <w:rFonts w:ascii="Times New Roman" w:hAnsi="Times New Roman"/>
                <w:spacing w:val="2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nieregularności</w:t>
            </w:r>
            <w:r w:rsidRPr="007C2E3B">
              <w:rPr>
                <w:rFonts w:ascii="Times New Roman" w:hAnsi="Times New Roman"/>
                <w:spacing w:val="3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sz w:val="21"/>
                <w:lang w:val="pl-PL"/>
              </w:rPr>
              <w:t>przepływów</w:t>
            </w:r>
            <w:r w:rsidRPr="007C2E3B">
              <w:rPr>
                <w:rFonts w:ascii="Times New Roman" w:hAnsi="Times New Roman"/>
                <w:spacing w:val="61"/>
                <w:sz w:val="21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pacing w:val="-1"/>
                <w:position w:val="-9"/>
                <w:sz w:val="21"/>
                <w:lang w:val="pl-PL"/>
              </w:rPr>
              <w:t>SSQ/SWQ</w:t>
            </w:r>
            <w:r w:rsidRPr="007C2E3B">
              <w:rPr>
                <w:rFonts w:ascii="Times New Roman" w:hAnsi="Times New Roman"/>
                <w:spacing w:val="-1"/>
                <w:sz w:val="13"/>
                <w:lang w:val="pl-PL"/>
              </w:rPr>
              <w:t>18),</w:t>
            </w:r>
            <w:r w:rsidRPr="007C2E3B">
              <w:rPr>
                <w:rFonts w:ascii="Times New Roman" w:hAnsi="Times New Roman"/>
                <w:spacing w:val="22"/>
                <w:sz w:val="13"/>
                <w:lang w:val="pl-PL"/>
              </w:rPr>
              <w:t xml:space="preserve"> </w:t>
            </w:r>
            <w:r w:rsidRPr="007C2E3B">
              <w:rPr>
                <w:rFonts w:ascii="Times New Roman" w:hAnsi="Times New Roman"/>
                <w:sz w:val="13"/>
                <w:lang w:val="pl-PL"/>
              </w:rPr>
              <w:t>57)</w:t>
            </w:r>
          </w:p>
        </w:tc>
        <w:tc>
          <w:tcPr>
            <w:tcW w:w="45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D34D80" w:rsidRPr="007C2E3B" w:rsidRDefault="00506048" w:rsidP="007C2E3B">
            <w:pPr>
              <w:widowControl/>
              <w:spacing w:before="30" w:after="10" w:line="260" w:lineRule="exact"/>
              <w:ind w:left="28" w:right="28"/>
              <w:rPr>
                <w:rFonts w:ascii="Arial" w:hAnsi="Arial" w:cs="Arial"/>
                <w:b/>
                <w:sz w:val="21"/>
                <w:szCs w:val="21"/>
                <w:lang w:val="pl-PL"/>
              </w:rPr>
            </w:pP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="00D34D80"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instrText xml:space="preserve"> FORMTEXT </w:instrTex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separate"/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="00CB37B2" w:rsidRPr="007C2E3B">
              <w:rPr>
                <w:rFonts w:ascii="Arial" w:hAnsi="Arial" w:cs="Arial"/>
                <w:b/>
                <w:noProof/>
                <w:sz w:val="21"/>
                <w:szCs w:val="21"/>
                <w:lang w:val="pl-PL"/>
              </w:rPr>
              <w:t> </w:t>
            </w:r>
            <w:r w:rsidRPr="007C2E3B">
              <w:rPr>
                <w:rFonts w:ascii="Arial" w:hAnsi="Arial" w:cs="Arial"/>
                <w:b/>
                <w:sz w:val="21"/>
                <w:szCs w:val="21"/>
                <w:lang w:val="pl-PL"/>
              </w:rPr>
              <w:fldChar w:fldCharType="end"/>
            </w:r>
          </w:p>
        </w:tc>
      </w:tr>
    </w:tbl>
    <w:p w:rsidR="00EC6220" w:rsidRPr="007C2E3B" w:rsidRDefault="00EC6220" w:rsidP="00884215">
      <w:pPr>
        <w:spacing w:before="74" w:line="220" w:lineRule="exact"/>
        <w:ind w:left="100"/>
        <w:rPr>
          <w:rFonts w:ascii="Times New Roman" w:hAnsi="Times New Roman"/>
          <w:color w:val="000000"/>
          <w:spacing w:val="18"/>
          <w:sz w:val="20"/>
          <w:lang w:val="pl-PL"/>
        </w:rPr>
      </w:pPr>
    </w:p>
    <w:p w:rsidR="00EC6220" w:rsidRPr="007C2E3B" w:rsidRDefault="00EC6220" w:rsidP="00884215">
      <w:pPr>
        <w:spacing w:before="74" w:line="220" w:lineRule="exact"/>
        <w:ind w:left="100"/>
        <w:rPr>
          <w:rFonts w:ascii="Times New Roman" w:hAnsi="Times New Roman"/>
          <w:color w:val="000000"/>
          <w:spacing w:val="18"/>
          <w:sz w:val="20"/>
          <w:lang w:val="pl-PL"/>
        </w:rPr>
      </w:pPr>
    </w:p>
    <w:p w:rsidR="001B25A1" w:rsidRPr="007C2E3B" w:rsidRDefault="009B0CE6" w:rsidP="00884215">
      <w:pPr>
        <w:spacing w:before="74" w:line="220" w:lineRule="exact"/>
        <w:ind w:left="100"/>
        <w:rPr>
          <w:rFonts w:ascii="Times New Roman" w:eastAsia="Times New Roman" w:hAnsi="Times New Roman"/>
          <w:color w:val="000000"/>
          <w:sz w:val="20"/>
          <w:szCs w:val="20"/>
          <w:lang w:val="pl-PL"/>
        </w:rPr>
      </w:pPr>
      <w:r w:rsidRPr="007C2E3B">
        <w:rPr>
          <w:rFonts w:ascii="Times New Roman" w:hAnsi="Times New Roman"/>
          <w:color w:val="000000"/>
          <w:spacing w:val="18"/>
          <w:sz w:val="20"/>
          <w:lang w:val="pl-PL"/>
        </w:rPr>
        <w:t>Objaśnienia:</w:t>
      </w:r>
      <w:r w:rsidRPr="007C2E3B">
        <w:rPr>
          <w:rFonts w:ascii="Times New Roman" w:hAnsi="Times New Roman"/>
          <w:color w:val="000000"/>
          <w:spacing w:val="-30"/>
          <w:sz w:val="20"/>
          <w:lang w:val="pl-PL"/>
        </w:rPr>
        <w:t xml:space="preserve"> </w:t>
      </w:r>
    </w:p>
    <w:p w:rsidR="001B25A1" w:rsidRPr="007C2E3B" w:rsidRDefault="009B0CE6" w:rsidP="00884215">
      <w:pPr>
        <w:pStyle w:val="Tekstpodstawowy"/>
        <w:spacing w:before="122" w:line="220" w:lineRule="exact"/>
        <w:ind w:left="448" w:hanging="348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1)</w:t>
      </w:r>
      <w:r w:rsidRPr="007C2E3B">
        <w:rPr>
          <w:color w:val="000000"/>
          <w:position w:val="6"/>
          <w:sz w:val="11"/>
          <w:lang w:val="pl-PL"/>
        </w:rPr>
        <w:tab/>
      </w:r>
      <w:r w:rsidRPr="007C2E3B">
        <w:rPr>
          <w:color w:val="000000"/>
          <w:lang w:val="pl-PL"/>
        </w:rPr>
        <w:t>Dane własne organizatora kąpieliska oraz wyniki dokonanych przez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niego obserwacji.</w:t>
      </w:r>
    </w:p>
    <w:p w:rsidR="001B25A1" w:rsidRPr="007C2E3B" w:rsidRDefault="009B0CE6" w:rsidP="00884215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2)</w:t>
      </w:r>
      <w:r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 xml:space="preserve">Dane pochodzące od państwowego powiatowego inspektora </w:t>
      </w:r>
      <w:r w:rsidRPr="007C2E3B">
        <w:rPr>
          <w:color w:val="000000"/>
          <w:spacing w:val="-1"/>
          <w:lang w:val="pl-PL"/>
        </w:rPr>
        <w:t>sanitarnego</w:t>
      </w:r>
      <w:r w:rsidRPr="007C2E3B">
        <w:rPr>
          <w:color w:val="000000"/>
          <w:lang w:val="pl-PL"/>
        </w:rPr>
        <w:t xml:space="preserve"> lub od państwowego granicznego inspektora sanitarnego.</w:t>
      </w:r>
    </w:p>
    <w:p w:rsidR="001B25A1" w:rsidRPr="007C2E3B" w:rsidRDefault="009B0CE6" w:rsidP="00884215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3)</w:t>
      </w:r>
      <w:r w:rsidRPr="007C2E3B">
        <w:rPr>
          <w:color w:val="000000"/>
          <w:position w:val="6"/>
          <w:sz w:val="11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tylko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przypadku,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przed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aktualizacją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został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sporządzony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profil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wody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kąpielisku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poprzedzający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bieżącą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aktua-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color w:val="000000"/>
          <w:lang w:val="pl-PL"/>
        </w:rPr>
        <w:t>lizację.</w:t>
      </w:r>
    </w:p>
    <w:p w:rsidR="001B25A1" w:rsidRPr="007C2E3B" w:rsidRDefault="009B0CE6" w:rsidP="00884215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4)</w:t>
      </w:r>
      <w:r w:rsidRPr="007C2E3B">
        <w:rPr>
          <w:color w:val="000000"/>
          <w:position w:val="6"/>
          <w:sz w:val="11"/>
          <w:lang w:val="pl-PL"/>
        </w:rPr>
        <w:tab/>
      </w:r>
      <w:r w:rsidRPr="007C2E3B">
        <w:rPr>
          <w:color w:val="000000"/>
          <w:lang w:val="pl-PL"/>
        </w:rPr>
        <w:t>Pole 19 wypełnia się tylko w przypadku kąpieliska zlokalizowanego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na wodach przejściowych lub przybrzeżnych.</w:t>
      </w:r>
    </w:p>
    <w:p w:rsidR="001B25A1" w:rsidRPr="007C2E3B" w:rsidRDefault="009B0CE6" w:rsidP="00884215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5)</w:t>
      </w:r>
      <w:r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Dane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pochodzące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dyrektora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regionalnego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zarządu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gospodarki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wodnej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Polskich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właściciela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niebędących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własnością Skarbu Państwa.</w:t>
      </w:r>
    </w:p>
    <w:p w:rsidR="001B25A1" w:rsidRPr="007C2E3B" w:rsidRDefault="009B0CE6" w:rsidP="00884215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6)</w:t>
      </w:r>
      <w:r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właściwe;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zaznaczenia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pola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20,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21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22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przechodzi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pola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24;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zaznaczono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23,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przechodzi się do pola 25.</w:t>
      </w:r>
    </w:p>
    <w:p w:rsidR="001B25A1" w:rsidRPr="007C2E3B" w:rsidRDefault="009B0CE6" w:rsidP="00884215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szCs w:val="11"/>
          <w:lang w:val="pl-PL"/>
        </w:rPr>
        <w:t>7)</w:t>
      </w:r>
      <w:r w:rsidRPr="007C2E3B">
        <w:rPr>
          <w:color w:val="000000"/>
          <w:position w:val="6"/>
          <w:sz w:val="11"/>
          <w:szCs w:val="11"/>
          <w:lang w:val="pl-PL"/>
        </w:rPr>
        <w:tab/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kąpielisko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nie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znajduje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wyznaczonej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jednolitej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części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powierzchniowych,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pola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26–31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pozostawia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puste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prze-</w:t>
      </w:r>
      <w:r w:rsidRPr="007C2E3B">
        <w:rPr>
          <w:color w:val="000000"/>
          <w:spacing w:val="24"/>
          <w:lang w:val="pl-PL"/>
        </w:rPr>
        <w:t xml:space="preserve"> </w:t>
      </w:r>
      <w:r w:rsidRPr="007C2E3B">
        <w:rPr>
          <w:color w:val="000000"/>
          <w:lang w:val="pl-PL"/>
        </w:rPr>
        <w:t>chodzi się do pola 32.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8)</w:t>
      </w:r>
      <w:r w:rsidRPr="007C2E3B">
        <w:rPr>
          <w:color w:val="000000"/>
          <w:position w:val="6"/>
          <w:sz w:val="11"/>
          <w:lang w:val="pl-PL"/>
        </w:rPr>
        <w:tab/>
      </w:r>
      <w:r w:rsidRPr="007C2E3B">
        <w:rPr>
          <w:color w:val="000000"/>
          <w:lang w:val="pl-PL"/>
        </w:rPr>
        <w:t>Zaznacza się właściwe pole.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9)</w:t>
      </w:r>
      <w:r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Podaje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kilometraż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początku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kąpieliska;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kąpielisko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nie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jest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zlokalizowane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cieku,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30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pozostawia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puste</w:t>
      </w:r>
      <w:r w:rsidRPr="007C2E3B">
        <w:rPr>
          <w:color w:val="000000"/>
          <w:spacing w:val="29"/>
          <w:lang w:val="pl-PL"/>
        </w:rPr>
        <w:t xml:space="preserve"> </w:t>
      </w:r>
      <w:r w:rsidRPr="007C2E3B">
        <w:rPr>
          <w:color w:val="000000"/>
          <w:lang w:val="pl-PL"/>
        </w:rPr>
        <w:t>i przechodzi się do pola 32.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10)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Zaznacza się właściwe;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jeżeli kąpielisko nie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jest zlokalizowane 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cieku, pole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31 pozostawia się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puste i przechodzi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 do pola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32.</w:t>
      </w:r>
    </w:p>
    <w:p w:rsidR="001B25A1" w:rsidRPr="007C2E3B" w:rsidRDefault="009B0CE6" w:rsidP="00884215">
      <w:pPr>
        <w:pStyle w:val="Tekstpodstawowy"/>
        <w:spacing w:line="220" w:lineRule="exact"/>
        <w:ind w:left="440" w:right="118" w:hanging="341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11)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Podaje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współrzędne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punktów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granicznych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znajdujących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początku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końcu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kąpieliska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linii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brzegowej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współrzędne punktów granicznych znajdujących się na obszarze wód, na których jest zlokalizowane kąpielisko.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szCs w:val="11"/>
          <w:lang w:val="pl-PL"/>
        </w:rPr>
        <w:t>12)</w:t>
      </w:r>
      <w:r w:rsidR="003B2CF0" w:rsidRPr="007C2E3B">
        <w:rPr>
          <w:color w:val="000000"/>
          <w:position w:val="6"/>
          <w:sz w:val="13"/>
          <w:szCs w:val="11"/>
          <w:lang w:val="pl-PL"/>
        </w:rPr>
        <w:tab/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układzie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współrzędnych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płaskich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prostokątnych,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obowiązującym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podkładzie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map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topograficznych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ortofotomap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państwo-</w:t>
      </w:r>
      <w:r w:rsidRPr="007C2E3B">
        <w:rPr>
          <w:color w:val="000000"/>
          <w:spacing w:val="27"/>
          <w:lang w:val="pl-PL"/>
        </w:rPr>
        <w:t xml:space="preserve"> </w:t>
      </w:r>
      <w:r w:rsidRPr="007C2E3B">
        <w:rPr>
          <w:color w:val="000000"/>
          <w:lang w:val="pl-PL"/>
        </w:rPr>
        <w:t>wego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zasobu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geodezyjnego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kartograficznego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odczytów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systemu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nawigacji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satelitarnej,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zgodnie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przepisami wydanymi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3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5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17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maja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1989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geodezyjne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kartograficzne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(Dz.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U.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2019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poz.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725, z późn. zm.).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13)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Dane pochodzące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Głównego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Inspektora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Ochrony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Środowiska.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14)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Podaje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wypełniono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26.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15)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Jeżeli kąpielisko nie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jest zlokalizowane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na cieku innym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niż zbiornik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zaporowy, przechodzi się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do punktu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II w części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C.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16)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Dotyczy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kąpieliska.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szCs w:val="11"/>
          <w:lang w:val="pl-PL"/>
        </w:rPr>
        <w:t>17)</w:t>
      </w:r>
      <w:r w:rsidR="003B2CF0" w:rsidRPr="007C2E3B">
        <w:rPr>
          <w:color w:val="000000"/>
          <w:position w:val="6"/>
          <w:sz w:val="13"/>
          <w:szCs w:val="11"/>
          <w:lang w:val="pl-PL"/>
        </w:rPr>
        <w:tab/>
      </w:r>
      <w:r w:rsidRPr="007C2E3B">
        <w:rPr>
          <w:color w:val="000000"/>
          <w:lang w:val="pl-PL"/>
        </w:rPr>
        <w:t>Typy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powierzchniowych,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podziałem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kategorie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tych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wód,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są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określone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53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5"/>
          <w:lang w:val="pl-PL"/>
        </w:rPr>
        <w:t xml:space="preserve"> </w:t>
      </w:r>
      <w:r w:rsidRPr="007C2E3B">
        <w:rPr>
          <w:color w:val="000000"/>
          <w:lang w:val="pl-PL"/>
        </w:rPr>
        <w:t>4 ustawy z dnia 20 lipca 2017 r. – Prawo wodne (Dz. U. z 2018 r. poz. 2268, z późn. zm.).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szCs w:val="11"/>
          <w:lang w:val="pl-PL"/>
        </w:rPr>
        <w:t>18)</w:t>
      </w:r>
      <w:r w:rsidR="003B2CF0" w:rsidRPr="007C2E3B">
        <w:rPr>
          <w:color w:val="000000"/>
          <w:position w:val="6"/>
          <w:sz w:val="13"/>
          <w:szCs w:val="11"/>
          <w:lang w:val="pl-PL"/>
        </w:rPr>
        <w:tab/>
      </w:r>
      <w:r w:rsidRPr="007C2E3B">
        <w:rPr>
          <w:color w:val="000000"/>
          <w:lang w:val="pl-PL"/>
        </w:rPr>
        <w:t>Dane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pochodzące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 Instytutu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Meteorologii 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Gospodarki Wodnej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Państwowego Instytutu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Badawczego.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19)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Jeżeli kąpielisko nie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jest zlokalizowane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na jeziorze lub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innym zbiorniku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wodnym, przechodzi się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do punktu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III w części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C.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20)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Dno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muliste,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piaszczyste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kamieniste.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21)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Jeżeli kąpielisko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nie jest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zlokalizowane 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zbiorniku zaporowym,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przechodzi się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do punktu IV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 części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C.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22)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zaznaczono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22.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23)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zaznaczono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23.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24)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właściwe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pole.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25)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Dane pochodzące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wojewódzkiego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inspektora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ochrony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środowiska.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26)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Dane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pochodzące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dyrektora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zarządu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zlewni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Polskich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dyrektora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regionalnego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zarządu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gospodarki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wodnej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Polskich.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27)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pozwoleń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wodnoprawnych.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28)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Podaje się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odległość zrzutu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kąpieliska, z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dokładnością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do 50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m.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29)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Dane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pochodzące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dyrektora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urzędu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morskiego.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30)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Opis zgodnie z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klasami pokrycia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terenu lub użytkowania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ziemi wyróżnionymi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 bazie CORINE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Land Cover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(CLC), na poziomie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3.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31)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zaznaczono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117.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32)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rozumieniu ustawy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 dnia 16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kwietnia 2004 r.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 ochronie przyrody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(Dz. U. z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2018 r. poz.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1614, z późn.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zm.).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33)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zaznaczono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122,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podając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szczególności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nazwę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obszaru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objętego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formą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ochrony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przyrody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(np.: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nazwę parku narodowego, nazwę obszaru Natura 2000).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34)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zaznaczono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125.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35)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 xml:space="preserve">najbardziej </w:t>
      </w:r>
      <w:r w:rsidRPr="007C2E3B">
        <w:rPr>
          <w:color w:val="000000"/>
          <w:spacing w:val="-1"/>
          <w:lang w:val="pl-PL"/>
        </w:rPr>
        <w:t xml:space="preserve">aktualnych </w:t>
      </w:r>
      <w:r w:rsidRPr="007C2E3B">
        <w:rPr>
          <w:color w:val="000000"/>
          <w:lang w:val="pl-PL"/>
        </w:rPr>
        <w:t>danych z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ostatnich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4 lat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poprzedzających rok,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którym jest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sporządzany profil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wody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 kąpie-</w:t>
      </w:r>
      <w:r w:rsidRPr="007C2E3B">
        <w:rPr>
          <w:color w:val="000000"/>
          <w:spacing w:val="29"/>
          <w:lang w:val="pl-PL"/>
        </w:rPr>
        <w:t xml:space="preserve"> </w:t>
      </w:r>
      <w:r w:rsidRPr="007C2E3B">
        <w:rPr>
          <w:color w:val="000000"/>
          <w:lang w:val="pl-PL"/>
        </w:rPr>
        <w:t>lisku.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szCs w:val="11"/>
          <w:lang w:val="pl-PL"/>
        </w:rPr>
        <w:t>36)</w:t>
      </w:r>
      <w:r w:rsidR="003B2CF0" w:rsidRPr="007C2E3B">
        <w:rPr>
          <w:color w:val="000000"/>
          <w:position w:val="6"/>
          <w:sz w:val="13"/>
          <w:szCs w:val="11"/>
          <w:lang w:val="pl-PL"/>
        </w:rPr>
        <w:tab/>
      </w:r>
      <w:r w:rsidRPr="007C2E3B">
        <w:rPr>
          <w:color w:val="000000"/>
          <w:lang w:val="pl-PL"/>
        </w:rPr>
        <w:t>Wykaz substancji priorytetowych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jest określony 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przepisach wydanych 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podstawie art.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114 ustawy z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dnia 20 lipca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2017 r. –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 xml:space="preserve">Pra- </w:t>
      </w:r>
      <w:r w:rsidRPr="007C2E3B">
        <w:rPr>
          <w:color w:val="000000"/>
          <w:spacing w:val="-1"/>
          <w:lang w:val="pl-PL"/>
        </w:rPr>
        <w:t>wo</w:t>
      </w:r>
      <w:r w:rsidRPr="007C2E3B">
        <w:rPr>
          <w:color w:val="000000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wodne.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37)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Opis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obserwacji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miejscu.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szCs w:val="11"/>
          <w:lang w:val="pl-PL"/>
        </w:rPr>
        <w:t>38)</w:t>
      </w:r>
      <w:r w:rsidR="003B2CF0" w:rsidRPr="007C2E3B">
        <w:rPr>
          <w:color w:val="000000"/>
          <w:position w:val="6"/>
          <w:sz w:val="13"/>
          <w:szCs w:val="11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zaznaczono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132,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a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wyniki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monitoringu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będącego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podstawą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klasyfikacji,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nie wskazały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przekroczenie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przez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wskaźniki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charakteryzujące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warunki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biogenne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przez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zależności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kategorii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fito- plankton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chlorofil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i/>
          <w:color w:val="000000"/>
          <w:lang w:val="pl-PL"/>
        </w:rPr>
        <w:t>a</w:t>
      </w:r>
      <w:r w:rsidRPr="007C2E3B">
        <w:rPr>
          <w:i/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wartości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granicznych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określonych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dla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klasy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stanu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potencjału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jednolitych części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powierzchniowych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53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4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20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2017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wodne, w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klasyfikacja,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została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wykonana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za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2019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lata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późniejsze,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color w:val="000000"/>
          <w:lang w:val="pl-PL"/>
        </w:rPr>
        <w:t>wyda- nych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38a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3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18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2001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wodne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(Dz.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U.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2017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poz.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1121),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kla-</w:t>
      </w:r>
      <w:r w:rsidRPr="007C2E3B">
        <w:rPr>
          <w:color w:val="000000"/>
          <w:spacing w:val="23"/>
          <w:lang w:val="pl-PL"/>
        </w:rPr>
        <w:t xml:space="preserve"> </w:t>
      </w:r>
      <w:r w:rsidRPr="007C2E3B">
        <w:rPr>
          <w:color w:val="000000"/>
          <w:lang w:val="pl-PL"/>
        </w:rPr>
        <w:t>syfikacja, o której mowa w polu 37, została wykonana za 2018 r. lub lata wcześniejsze.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lastRenderedPageBreak/>
        <w:t>39)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zaznaczono:</w:t>
      </w:r>
    </w:p>
    <w:p w:rsidR="001B25A1" w:rsidRPr="007C2E3B" w:rsidRDefault="009B0CE6" w:rsidP="00884215">
      <w:pPr>
        <w:pStyle w:val="Tekstpodstawowy"/>
        <w:numPr>
          <w:ilvl w:val="0"/>
          <w:numId w:val="2"/>
        </w:numPr>
        <w:tabs>
          <w:tab w:val="left" w:pos="781"/>
        </w:tabs>
        <w:spacing w:line="220" w:lineRule="exact"/>
        <w:ind w:right="118" w:hanging="340"/>
        <w:jc w:val="both"/>
        <w:rPr>
          <w:color w:val="000000"/>
          <w:lang w:val="pl-PL"/>
        </w:rPr>
      </w:pP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133,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wyniki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monitoringu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będącego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podstawą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klasyfikacji,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nie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wskazały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przekroczenie przez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wskaźniki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charakteryzujące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warunki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biogenne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przez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zależności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kategorii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fitoplankton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chlorofil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i/>
          <w:color w:val="000000"/>
          <w:lang w:val="pl-PL"/>
        </w:rPr>
        <w:t xml:space="preserve">a </w:t>
      </w:r>
      <w:r w:rsidRPr="007C2E3B">
        <w:rPr>
          <w:color w:val="000000"/>
          <w:lang w:val="pl-PL"/>
        </w:rPr>
        <w:t>wartości</w:t>
      </w:r>
      <w:r w:rsidRPr="007C2E3B">
        <w:rPr>
          <w:color w:val="000000"/>
          <w:spacing w:val="19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granicznych</w:t>
      </w:r>
      <w:r w:rsidRPr="007C2E3B">
        <w:rPr>
          <w:color w:val="000000"/>
          <w:spacing w:val="19"/>
          <w:lang w:val="pl-PL"/>
        </w:rPr>
        <w:t xml:space="preserve"> </w:t>
      </w:r>
      <w:r w:rsidRPr="007C2E3B">
        <w:rPr>
          <w:color w:val="000000"/>
          <w:lang w:val="pl-PL"/>
        </w:rPr>
        <w:t>określonych</w:t>
      </w:r>
      <w:r w:rsidRPr="007C2E3B">
        <w:rPr>
          <w:color w:val="000000"/>
          <w:spacing w:val="19"/>
          <w:lang w:val="pl-PL"/>
        </w:rPr>
        <w:t xml:space="preserve"> </w:t>
      </w:r>
      <w:r w:rsidRPr="007C2E3B">
        <w:rPr>
          <w:color w:val="000000"/>
          <w:lang w:val="pl-PL"/>
        </w:rPr>
        <w:t>dla</w:t>
      </w:r>
      <w:r w:rsidRPr="007C2E3B">
        <w:rPr>
          <w:color w:val="000000"/>
          <w:spacing w:val="19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19"/>
          <w:lang w:val="pl-PL"/>
        </w:rPr>
        <w:t xml:space="preserve"> </w:t>
      </w:r>
      <w:r w:rsidRPr="007C2E3B">
        <w:rPr>
          <w:color w:val="000000"/>
          <w:lang w:val="pl-PL"/>
        </w:rPr>
        <w:t>klasy</w:t>
      </w:r>
      <w:r w:rsidRPr="007C2E3B">
        <w:rPr>
          <w:color w:val="000000"/>
          <w:spacing w:val="19"/>
          <w:lang w:val="pl-PL"/>
        </w:rPr>
        <w:t xml:space="preserve"> </w:t>
      </w:r>
      <w:r w:rsidRPr="007C2E3B">
        <w:rPr>
          <w:color w:val="000000"/>
          <w:lang w:val="pl-PL"/>
        </w:rPr>
        <w:t>stanu</w:t>
      </w:r>
      <w:r w:rsidRPr="007C2E3B">
        <w:rPr>
          <w:color w:val="000000"/>
          <w:spacing w:val="19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18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9"/>
          <w:lang w:val="pl-PL"/>
        </w:rPr>
        <w:t xml:space="preserve"> </w:t>
      </w:r>
      <w:r w:rsidRPr="007C2E3B">
        <w:rPr>
          <w:color w:val="000000"/>
          <w:lang w:val="pl-PL"/>
        </w:rPr>
        <w:t>potencjału</w:t>
      </w:r>
      <w:r w:rsidRPr="007C2E3B">
        <w:rPr>
          <w:color w:val="000000"/>
          <w:spacing w:val="18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18"/>
          <w:lang w:val="pl-PL"/>
        </w:rPr>
        <w:t xml:space="preserve"> </w:t>
      </w:r>
      <w:r w:rsidRPr="007C2E3B">
        <w:rPr>
          <w:color w:val="000000"/>
          <w:lang w:val="pl-PL"/>
        </w:rPr>
        <w:t>jednolitych</w:t>
      </w:r>
      <w:r w:rsidRPr="007C2E3B">
        <w:rPr>
          <w:color w:val="000000"/>
          <w:spacing w:val="18"/>
          <w:lang w:val="pl-PL"/>
        </w:rPr>
        <w:t xml:space="preserve"> </w:t>
      </w:r>
      <w:r w:rsidRPr="007C2E3B">
        <w:rPr>
          <w:color w:val="000000"/>
          <w:lang w:val="pl-PL"/>
        </w:rPr>
        <w:t>części</w:t>
      </w:r>
      <w:r w:rsidRPr="007C2E3B">
        <w:rPr>
          <w:color w:val="000000"/>
          <w:spacing w:val="18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19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po-</w:t>
      </w:r>
      <w:r w:rsidRPr="007C2E3B">
        <w:rPr>
          <w:color w:val="000000"/>
          <w:spacing w:val="24"/>
          <w:lang w:val="pl-PL"/>
        </w:rPr>
        <w:t xml:space="preserve"> </w:t>
      </w:r>
      <w:r w:rsidRPr="007C2E3B">
        <w:rPr>
          <w:color w:val="000000"/>
          <w:lang w:val="pl-PL"/>
        </w:rPr>
        <w:t>wierzchniowych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53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4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20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2017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przypadku gdy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klasyfikacja,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została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wykonana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za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2019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lata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późniejsze,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na podstawie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38a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3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18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2001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klasyfikacja,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37, została wykonana za 2018 r. lub lata wcześniejsze, lub</w:t>
      </w:r>
    </w:p>
    <w:p w:rsidR="001B25A1" w:rsidRPr="007C2E3B" w:rsidRDefault="009B0CE6" w:rsidP="00884215">
      <w:pPr>
        <w:pStyle w:val="Tekstpodstawowy"/>
        <w:numPr>
          <w:ilvl w:val="0"/>
          <w:numId w:val="2"/>
        </w:numPr>
        <w:tabs>
          <w:tab w:val="left" w:pos="781"/>
        </w:tabs>
        <w:spacing w:before="57" w:line="220" w:lineRule="exact"/>
        <w:ind w:right="98" w:hanging="340"/>
        <w:jc w:val="both"/>
        <w:rPr>
          <w:color w:val="000000"/>
          <w:lang w:val="pl-PL"/>
        </w:rPr>
      </w:pP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132,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wyniki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monitoringu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będącego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podstawą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klasyfikacji,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8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nie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wskazały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przekroczenie przez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wskaźniki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charakteryzujące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warunki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biogenne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przez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zależności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kategorii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fitoplankton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chlorofil</w:t>
      </w:r>
      <w:r w:rsidRPr="007C2E3B">
        <w:rPr>
          <w:color w:val="000000"/>
          <w:spacing w:val="6"/>
          <w:lang w:val="pl-PL"/>
        </w:rPr>
        <w:t xml:space="preserve"> </w:t>
      </w:r>
      <w:r w:rsidRPr="007C2E3B">
        <w:rPr>
          <w:i/>
          <w:color w:val="000000"/>
          <w:lang w:val="pl-PL"/>
        </w:rPr>
        <w:t xml:space="preserve">a </w:t>
      </w:r>
      <w:r w:rsidRPr="007C2E3B">
        <w:rPr>
          <w:color w:val="000000"/>
          <w:lang w:val="pl-PL"/>
        </w:rPr>
        <w:t>wartości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granicznych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określonych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dla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II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klasy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stanu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potencjału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jednolitych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części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po-</w:t>
      </w:r>
      <w:r w:rsidRPr="007C2E3B">
        <w:rPr>
          <w:color w:val="000000"/>
          <w:spacing w:val="20"/>
          <w:lang w:val="pl-PL"/>
        </w:rPr>
        <w:t xml:space="preserve"> </w:t>
      </w:r>
      <w:r w:rsidRPr="007C2E3B">
        <w:rPr>
          <w:color w:val="000000"/>
          <w:lang w:val="pl-PL"/>
        </w:rPr>
        <w:t>wierzchniowych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53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4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20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2017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="003B2CF0" w:rsidRPr="007C2E3B">
        <w:rPr>
          <w:color w:val="000000"/>
          <w:lang w:val="pl-PL"/>
        </w:rPr>
        <w:br/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klasyfikacja,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została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wykonana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za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2019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lata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późniejsze,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na podstawie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38a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3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18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2001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klasyfikacja,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37, została wykonana za 2018 r. lub lata wcześniejsze.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color w:val="000000"/>
          <w:position w:val="6"/>
          <w:sz w:val="13"/>
          <w:lang w:val="pl-PL"/>
        </w:rPr>
        <w:t>40)</w:t>
      </w:r>
      <w:r w:rsidR="003B2CF0" w:rsidRPr="007C2E3B">
        <w:rPr>
          <w:color w:val="000000"/>
          <w:position w:val="6"/>
          <w:sz w:val="13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zaznaczono:</w:t>
      </w:r>
    </w:p>
    <w:p w:rsidR="001B25A1" w:rsidRPr="007C2E3B" w:rsidRDefault="009B0CE6" w:rsidP="00884215">
      <w:pPr>
        <w:pStyle w:val="Tekstpodstawowy"/>
        <w:spacing w:line="220" w:lineRule="exact"/>
        <w:ind w:left="780" w:right="98" w:hanging="341"/>
        <w:jc w:val="both"/>
        <w:rPr>
          <w:color w:val="000000"/>
          <w:lang w:val="pl-PL"/>
        </w:rPr>
      </w:pPr>
      <w:r w:rsidRPr="007C2E3B">
        <w:rPr>
          <w:color w:val="000000"/>
          <w:lang w:val="pl-PL"/>
        </w:rPr>
        <w:t>1)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133,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wyniki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monitoringu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będącego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podstawą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klasyfikacji,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wskazały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przekroczenie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przez wskaźniki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charakteryzujące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warunki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biogenne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przez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zależności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kategorii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fitoplankton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chlorofil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i/>
          <w:color w:val="000000"/>
          <w:lang w:val="pl-PL"/>
        </w:rPr>
        <w:t>a</w:t>
      </w:r>
      <w:r w:rsidRPr="007C2E3B">
        <w:rPr>
          <w:i/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wartości</w:t>
      </w:r>
      <w:r w:rsidRPr="007C2E3B">
        <w:rPr>
          <w:color w:val="000000"/>
          <w:spacing w:val="29"/>
          <w:lang w:val="pl-PL"/>
        </w:rPr>
        <w:t xml:space="preserve"> </w:t>
      </w:r>
      <w:r w:rsidRPr="007C2E3B">
        <w:rPr>
          <w:color w:val="000000"/>
          <w:lang w:val="pl-PL"/>
        </w:rPr>
        <w:t>granicznych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określonych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dla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II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klasy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stanu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potencjału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jednolitych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części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powierzchnio-</w:t>
      </w:r>
      <w:r w:rsidRPr="007C2E3B">
        <w:rPr>
          <w:color w:val="000000"/>
          <w:spacing w:val="24"/>
          <w:lang w:val="pl-PL"/>
        </w:rPr>
        <w:t xml:space="preserve"> </w:t>
      </w:r>
      <w:r w:rsidRPr="007C2E3B">
        <w:rPr>
          <w:color w:val="000000"/>
          <w:lang w:val="pl-PL"/>
        </w:rPr>
        <w:t>wych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53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4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20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2017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kla- syfikacja,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została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wykonana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2019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lata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późniejsze,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podstawie art.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38a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3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18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lipca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2001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klasyfikacja,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została</w:t>
      </w:r>
      <w:r w:rsidRPr="007C2E3B">
        <w:rPr>
          <w:color w:val="000000"/>
          <w:spacing w:val="24"/>
          <w:lang w:val="pl-PL"/>
        </w:rPr>
        <w:t xml:space="preserve"> </w:t>
      </w:r>
      <w:r w:rsidRPr="007C2E3B">
        <w:rPr>
          <w:color w:val="000000"/>
          <w:lang w:val="pl-PL"/>
        </w:rPr>
        <w:t>wykonana za 2018 r. lub lata wcześniejsze, lub</w:t>
      </w:r>
    </w:p>
    <w:p w:rsidR="001B25A1" w:rsidRPr="007C2E3B" w:rsidRDefault="009B0CE6" w:rsidP="00884215">
      <w:pPr>
        <w:pStyle w:val="Tekstpodstawowy"/>
        <w:spacing w:before="0" w:line="220" w:lineRule="exact"/>
        <w:ind w:left="440"/>
        <w:rPr>
          <w:color w:val="000000"/>
          <w:lang w:val="pl-PL"/>
        </w:rPr>
      </w:pPr>
      <w:r w:rsidRPr="007C2E3B">
        <w:rPr>
          <w:color w:val="000000"/>
          <w:lang w:val="pl-PL"/>
        </w:rPr>
        <w:t xml:space="preserve">2) 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134.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41)</w:t>
      </w:r>
      <w:r w:rsidR="003B2CF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zaznaczono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pole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135.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42)</w:t>
      </w:r>
      <w:r w:rsidR="003B2CF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Dotyczy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tylko kąpielisk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zlokalizowanych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wodach przejściowych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przybrzeżnych.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43)</w:t>
      </w:r>
      <w:r w:rsidR="003B2CF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Podaje się,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czy stwierdzono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występowanie makroglonów, oraz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ocenia się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ich niekorzystny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wpływ na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jakość wody 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kąpielisku.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44)</w:t>
      </w:r>
      <w:r w:rsidR="003B2CF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Dotyczy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tylko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kąpielisk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zlokalizowanych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wodach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przejściowych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przybrzeżnych,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jeziorach,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zbiornikach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zaporowych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cie- kach typów:</w:t>
      </w:r>
    </w:p>
    <w:p w:rsidR="001B25A1" w:rsidRPr="007C2E3B" w:rsidRDefault="009B0CE6" w:rsidP="00884215">
      <w:pPr>
        <w:pStyle w:val="Tekstpodstawowy"/>
        <w:numPr>
          <w:ilvl w:val="0"/>
          <w:numId w:val="1"/>
        </w:numPr>
        <w:tabs>
          <w:tab w:val="left" w:pos="781"/>
        </w:tabs>
        <w:spacing w:before="0" w:line="220" w:lineRule="exact"/>
        <w:ind w:right="98" w:hanging="340"/>
        <w:jc w:val="both"/>
        <w:rPr>
          <w:color w:val="000000"/>
          <w:lang w:val="pl-PL"/>
        </w:rPr>
      </w:pPr>
      <w:r w:rsidRPr="007C2E3B">
        <w:rPr>
          <w:color w:val="000000"/>
          <w:lang w:val="pl-PL"/>
        </w:rPr>
        <w:t>19,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20,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24,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25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(o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powierzchni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zlewni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≥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5000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km²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tych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czterech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typów)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21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według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typologii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obowiązującej</w:t>
      </w:r>
      <w:r w:rsidRPr="007C2E3B">
        <w:rPr>
          <w:color w:val="000000"/>
          <w:spacing w:val="4"/>
          <w:lang w:val="pl-PL"/>
        </w:rPr>
        <w:t xml:space="preserve"> </w:t>
      </w:r>
      <w:r w:rsidRPr="007C2E3B">
        <w:rPr>
          <w:color w:val="000000"/>
          <w:lang w:val="pl-PL"/>
        </w:rPr>
        <w:t>do dnia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wejścia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życie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aktualizacji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planów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gospodarowania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wodami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obszarach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dorzeczy,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których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321</w:t>
      </w:r>
      <w:r w:rsidRPr="007C2E3B">
        <w:rPr>
          <w:color w:val="000000"/>
          <w:spacing w:val="7"/>
          <w:lang w:val="pl-PL"/>
        </w:rPr>
        <w:t xml:space="preserve"> </w:t>
      </w:r>
      <w:r w:rsidRPr="007C2E3B">
        <w:rPr>
          <w:color w:val="000000"/>
          <w:lang w:val="pl-PL"/>
        </w:rPr>
        <w:t>ustawy z dnia 20 lipca 2017 r. – Prawo wodne, lecz nie później niż do dnia 22 grudnia 2021 r.;</w:t>
      </w:r>
    </w:p>
    <w:p w:rsidR="001B25A1" w:rsidRPr="007C2E3B" w:rsidRDefault="009B0CE6" w:rsidP="00884215">
      <w:pPr>
        <w:pStyle w:val="Tekstpodstawowy"/>
        <w:numPr>
          <w:ilvl w:val="0"/>
          <w:numId w:val="1"/>
        </w:numPr>
        <w:tabs>
          <w:tab w:val="left" w:pos="781"/>
        </w:tabs>
        <w:spacing w:before="0" w:line="220" w:lineRule="exact"/>
        <w:ind w:right="98" w:hanging="340"/>
        <w:jc w:val="both"/>
        <w:rPr>
          <w:color w:val="000000"/>
          <w:lang w:val="pl-PL"/>
        </w:rPr>
      </w:pPr>
      <w:r w:rsidRPr="007C2E3B">
        <w:rPr>
          <w:color w:val="000000"/>
          <w:lang w:val="pl-PL"/>
        </w:rPr>
        <w:t>RzN,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Rz_org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(o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powierzchni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zlewni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≥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5000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km²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tych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dwóch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typów),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RwN,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R_poj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Rl_poj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według</w:t>
      </w:r>
      <w:r w:rsidRPr="007C2E3B">
        <w:rPr>
          <w:color w:val="000000"/>
          <w:spacing w:val="13"/>
          <w:lang w:val="pl-PL"/>
        </w:rPr>
        <w:t xml:space="preserve"> </w:t>
      </w:r>
      <w:r w:rsidRPr="007C2E3B">
        <w:rPr>
          <w:color w:val="000000"/>
          <w:lang w:val="pl-PL"/>
        </w:rPr>
        <w:t>typologii obowiązującej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wejścia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życie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aktualizacji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planów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gospodarowania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wodami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obszarach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dorzeczy,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których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mowa w art. 321 ustawy z dnia 20 lipca 2017 r. – Prawo wodne, lecz nie później niż od dnia 22 grudnia 2021 r.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45)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wyniki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monitoringu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będącego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podstawą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klasyfikacji,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nie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wskazały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przekroczenie przez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przezroczystość,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wskaźniki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charakteryzujące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warunki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tlenowe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zanieczyszczenia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organiczne,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wskaźniki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charakteryzujące</w:t>
      </w:r>
      <w:r w:rsidRPr="007C2E3B">
        <w:rPr>
          <w:color w:val="000000"/>
          <w:spacing w:val="-1"/>
          <w:lang w:val="pl-PL"/>
        </w:rPr>
        <w:t xml:space="preserve"> wa-</w:t>
      </w:r>
      <w:r w:rsidRPr="007C2E3B">
        <w:rPr>
          <w:color w:val="000000"/>
          <w:spacing w:val="22"/>
          <w:lang w:val="pl-PL"/>
        </w:rPr>
        <w:t xml:space="preserve"> </w:t>
      </w:r>
      <w:r w:rsidRPr="007C2E3B">
        <w:rPr>
          <w:color w:val="000000"/>
          <w:lang w:val="pl-PL"/>
        </w:rPr>
        <w:t>runki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biogenne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zależności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kategorii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fitoplankton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chlorofil</w:t>
      </w:r>
      <w:r w:rsidRPr="007C2E3B">
        <w:rPr>
          <w:color w:val="000000"/>
          <w:spacing w:val="15"/>
          <w:lang w:val="pl-PL"/>
        </w:rPr>
        <w:t xml:space="preserve"> </w:t>
      </w:r>
      <w:r w:rsidRPr="007C2E3B">
        <w:rPr>
          <w:i/>
          <w:color w:val="000000"/>
          <w:lang w:val="pl-PL"/>
        </w:rPr>
        <w:t>a</w:t>
      </w:r>
      <w:r w:rsidRPr="007C2E3B">
        <w:rPr>
          <w:i/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wartości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granicznych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określonych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dla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14"/>
          <w:lang w:val="pl-PL"/>
        </w:rPr>
        <w:t xml:space="preserve"> </w:t>
      </w:r>
      <w:r w:rsidRPr="007C2E3B">
        <w:rPr>
          <w:color w:val="000000"/>
          <w:lang w:val="pl-PL"/>
        </w:rPr>
        <w:t>klasy stanu ekologicznego lub potencjału ekologicznego jednolitych części wód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 xml:space="preserve">powierzchniowych w przepisach wydanych na podstawie art. 53 ust. 4 ustawy z dnia 20 lipca 2017 r. – Prawo wodne, w przypadku gdy klasyfikacja, o której mowa w polu 37, została </w:t>
      </w:r>
      <w:r w:rsidRPr="007C2E3B">
        <w:rPr>
          <w:color w:val="000000"/>
          <w:spacing w:val="-1"/>
          <w:lang w:val="pl-PL"/>
        </w:rPr>
        <w:t>wyko-</w:t>
      </w:r>
      <w:r w:rsidRPr="007C2E3B">
        <w:rPr>
          <w:color w:val="000000"/>
          <w:spacing w:val="24"/>
          <w:lang w:val="pl-PL"/>
        </w:rPr>
        <w:t xml:space="preserve"> </w:t>
      </w:r>
      <w:r w:rsidRPr="007C2E3B">
        <w:rPr>
          <w:color w:val="000000"/>
          <w:lang w:val="pl-PL"/>
        </w:rPr>
        <w:t>nana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za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2019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lata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późniejsze,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38a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3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18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2001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Prawo wodne, w przypadku gdy klasyfikacja, o której mowa w polu 37, została wykonana za 2018 r. lub lata wcześniejsze.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46)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wyniki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monitoringu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będącego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podstawą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klasyfikacji,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nie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wskazały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przekroczenie przez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przezroczystość,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wskaźniki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charakteryzujące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warunki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tlenowe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zanieczyszczenia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organiczne,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wskaźniki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charakteryzujące</w:t>
      </w:r>
      <w:r w:rsidRPr="007C2E3B">
        <w:rPr>
          <w:color w:val="000000"/>
          <w:spacing w:val="-1"/>
          <w:lang w:val="pl-PL"/>
        </w:rPr>
        <w:t xml:space="preserve"> wa-</w:t>
      </w:r>
      <w:r w:rsidRPr="007C2E3B">
        <w:rPr>
          <w:color w:val="000000"/>
          <w:spacing w:val="22"/>
          <w:lang w:val="pl-PL"/>
        </w:rPr>
        <w:t xml:space="preserve"> </w:t>
      </w:r>
      <w:r w:rsidRPr="007C2E3B">
        <w:rPr>
          <w:color w:val="000000"/>
          <w:lang w:val="pl-PL"/>
        </w:rPr>
        <w:t>runki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biogenne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zależności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kategorii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fitoplankton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chlorofil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i/>
          <w:color w:val="000000"/>
          <w:lang w:val="pl-PL"/>
        </w:rPr>
        <w:t>a</w:t>
      </w:r>
      <w:r w:rsidRPr="007C2E3B">
        <w:rPr>
          <w:i/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wartości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granicznych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określonych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dla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II</w:t>
      </w:r>
      <w:r w:rsidRPr="007C2E3B">
        <w:rPr>
          <w:color w:val="000000"/>
          <w:spacing w:val="11"/>
          <w:lang w:val="pl-PL"/>
        </w:rPr>
        <w:t xml:space="preserve"> </w:t>
      </w:r>
      <w:r w:rsidRPr="007C2E3B">
        <w:rPr>
          <w:color w:val="000000"/>
          <w:lang w:val="pl-PL"/>
        </w:rPr>
        <w:t>klasy stanu ekologicznego lub potencjału ekologicznego jednolitych części wód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 xml:space="preserve">powierzchniowych w przepisach wydanych na podstawie art. 53 ust. 4 ustawy z dnia 20 lipca 2017 r. – Prawo wodne, w przypadku gdy klasyfikacja, o której mowa w polu 37, została </w:t>
      </w:r>
      <w:r w:rsidRPr="007C2E3B">
        <w:rPr>
          <w:color w:val="000000"/>
          <w:spacing w:val="-1"/>
          <w:lang w:val="pl-PL"/>
        </w:rPr>
        <w:t>wyko-</w:t>
      </w:r>
      <w:r w:rsidRPr="007C2E3B">
        <w:rPr>
          <w:color w:val="000000"/>
          <w:spacing w:val="24"/>
          <w:lang w:val="pl-PL"/>
        </w:rPr>
        <w:t xml:space="preserve"> </w:t>
      </w:r>
      <w:r w:rsidRPr="007C2E3B">
        <w:rPr>
          <w:color w:val="000000"/>
          <w:lang w:val="pl-PL"/>
        </w:rPr>
        <w:t>nana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za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2019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lata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późniejsze,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38a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3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18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2001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3"/>
          <w:lang w:val="pl-PL"/>
        </w:rPr>
        <w:t xml:space="preserve"> </w:t>
      </w:r>
      <w:r w:rsidRPr="007C2E3B">
        <w:rPr>
          <w:color w:val="000000"/>
          <w:lang w:val="pl-PL"/>
        </w:rPr>
        <w:t>Prawo wodne, w przypadku gdy klasyfikacja, o której mowa w polu 37, została wykonana za 2018 r. lub lata wcześniejsze.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47)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wyniki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monitoringu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będącego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podstawą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klasyfikacji,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-7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nie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wskazały</w:t>
      </w:r>
      <w:r w:rsidRPr="007C2E3B">
        <w:rPr>
          <w:color w:val="000000"/>
          <w:spacing w:val="-6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5"/>
          <w:lang w:val="pl-PL"/>
        </w:rPr>
        <w:t xml:space="preserve"> </w:t>
      </w:r>
      <w:r w:rsidRPr="007C2E3B">
        <w:rPr>
          <w:color w:val="000000"/>
          <w:lang w:val="pl-PL"/>
        </w:rPr>
        <w:t>przekroczenie przez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1"/>
          <w:lang w:val="pl-PL"/>
        </w:rPr>
        <w:t xml:space="preserve"> zależności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kategorii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fitoplankton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chlorofil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i/>
          <w:color w:val="000000"/>
          <w:lang w:val="pl-PL"/>
        </w:rPr>
        <w:t>a</w:t>
      </w:r>
      <w:r w:rsidRPr="007C2E3B">
        <w:rPr>
          <w:i/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wartości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granicznych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określonych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dla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III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klasy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stanu</w:t>
      </w:r>
      <w:r w:rsidRPr="007C2E3B">
        <w:rPr>
          <w:color w:val="000000"/>
          <w:spacing w:val="-1"/>
          <w:lang w:val="pl-PL"/>
        </w:rPr>
        <w:t xml:space="preserve"> ekologicz-</w:t>
      </w:r>
      <w:r w:rsidRPr="007C2E3B">
        <w:rPr>
          <w:color w:val="000000"/>
          <w:spacing w:val="36"/>
          <w:lang w:val="pl-PL"/>
        </w:rPr>
        <w:t xml:space="preserve"> </w:t>
      </w:r>
      <w:r w:rsidRPr="007C2E3B">
        <w:rPr>
          <w:color w:val="000000"/>
          <w:lang w:val="pl-PL"/>
        </w:rPr>
        <w:t>nego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potencjału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jednolitych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części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powierzchniowych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53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4 ustawy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20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2017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klasyfikacja,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została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wykonana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za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2019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r. lub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lata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późniejsze,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38a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3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18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2001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przy-</w:t>
      </w:r>
      <w:r w:rsidRPr="007C2E3B">
        <w:rPr>
          <w:color w:val="000000"/>
          <w:spacing w:val="20"/>
          <w:lang w:val="pl-PL"/>
        </w:rPr>
        <w:t xml:space="preserve"> </w:t>
      </w:r>
      <w:r w:rsidRPr="007C2E3B">
        <w:rPr>
          <w:color w:val="000000"/>
          <w:lang w:val="pl-PL"/>
        </w:rPr>
        <w:t>padku gdy klasyfikacja, o której mowa w polu 37, została wykonana za 2018 r. lub lata wcześniejsze.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48)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Zaznacza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wyniki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monitoringu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będącego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podstawą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klasyfikacji,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wskazały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przekroczenie przez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1"/>
          <w:lang w:val="pl-PL"/>
        </w:rPr>
        <w:t xml:space="preserve"> zależności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kategorii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fitoplankton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chlorofil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i/>
          <w:color w:val="000000"/>
          <w:lang w:val="pl-PL"/>
        </w:rPr>
        <w:t>a</w:t>
      </w:r>
      <w:r w:rsidRPr="007C2E3B">
        <w:rPr>
          <w:i/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wartości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granicznych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określonych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dla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III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klasy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stanu</w:t>
      </w:r>
      <w:r w:rsidRPr="007C2E3B">
        <w:rPr>
          <w:color w:val="000000"/>
          <w:spacing w:val="-1"/>
          <w:lang w:val="pl-PL"/>
        </w:rPr>
        <w:t xml:space="preserve"> ekologicz-</w:t>
      </w:r>
      <w:r w:rsidRPr="007C2E3B">
        <w:rPr>
          <w:color w:val="000000"/>
          <w:spacing w:val="36"/>
          <w:lang w:val="pl-PL"/>
        </w:rPr>
        <w:t xml:space="preserve"> </w:t>
      </w:r>
      <w:r w:rsidRPr="007C2E3B">
        <w:rPr>
          <w:color w:val="000000"/>
          <w:lang w:val="pl-PL"/>
        </w:rPr>
        <w:t>nego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potencjału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ekologicznego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jednolitych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części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powierzchniowych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53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12"/>
          <w:lang w:val="pl-PL"/>
        </w:rPr>
        <w:t xml:space="preserve"> </w:t>
      </w:r>
      <w:r w:rsidRPr="007C2E3B">
        <w:rPr>
          <w:color w:val="000000"/>
          <w:lang w:val="pl-PL"/>
        </w:rPr>
        <w:t>4 ustawy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20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2017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gdy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klasyfikacja,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o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której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mowa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polu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37,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została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wykonana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za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2019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r. lub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lata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późniejsze,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lub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przepisach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wydanych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podstawie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art.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38a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ust.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3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ustawy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z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dnia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18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lipca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2001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r.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–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Prawo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wodne,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2"/>
          <w:lang w:val="pl-PL"/>
        </w:rPr>
        <w:t xml:space="preserve"> </w:t>
      </w:r>
      <w:r w:rsidRPr="007C2E3B">
        <w:rPr>
          <w:color w:val="000000"/>
          <w:lang w:val="pl-PL"/>
        </w:rPr>
        <w:t>przy-</w:t>
      </w:r>
      <w:r w:rsidRPr="007C2E3B">
        <w:rPr>
          <w:color w:val="000000"/>
          <w:spacing w:val="20"/>
          <w:lang w:val="pl-PL"/>
        </w:rPr>
        <w:t xml:space="preserve"> </w:t>
      </w:r>
      <w:r w:rsidRPr="007C2E3B">
        <w:rPr>
          <w:color w:val="000000"/>
          <w:lang w:val="pl-PL"/>
        </w:rPr>
        <w:t>padku gdy klasyfikacja, o której mowa w polu 37, została wykonana za 2018 r. lub lata wcześniejsze.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49)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Pojęcie</w:t>
      </w:r>
      <w:r w:rsidRPr="007C2E3B">
        <w:rPr>
          <w:color w:val="000000"/>
          <w:spacing w:val="24"/>
          <w:lang w:val="pl-PL"/>
        </w:rPr>
        <w:t xml:space="preserve"> </w:t>
      </w:r>
      <w:r w:rsidRPr="007C2E3B">
        <w:rPr>
          <w:color w:val="000000"/>
          <w:lang w:val="pl-PL"/>
        </w:rPr>
        <w:t>„krótkotrwałe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color w:val="000000"/>
          <w:spacing w:val="-1"/>
          <w:lang w:val="pl-PL"/>
        </w:rPr>
        <w:t>zanieczyszczenia”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color w:val="000000"/>
          <w:lang w:val="pl-PL"/>
        </w:rPr>
        <w:t>odnosi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color w:val="000000"/>
          <w:lang w:val="pl-PL"/>
        </w:rPr>
        <w:t>tylko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24"/>
          <w:lang w:val="pl-PL"/>
        </w:rPr>
        <w:t xml:space="preserve"> </w:t>
      </w:r>
      <w:r w:rsidRPr="007C2E3B">
        <w:rPr>
          <w:color w:val="000000"/>
          <w:lang w:val="pl-PL"/>
        </w:rPr>
        <w:t>skażeń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color w:val="000000"/>
          <w:lang w:val="pl-PL"/>
        </w:rPr>
        <w:t>mikrobiologicznych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color w:val="000000"/>
          <w:lang w:val="pl-PL"/>
        </w:rPr>
        <w:t>(enterokoki,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i/>
          <w:color w:val="000000"/>
          <w:lang w:val="pl-PL"/>
        </w:rPr>
        <w:t>Escherichia</w:t>
      </w:r>
      <w:r w:rsidRPr="007C2E3B">
        <w:rPr>
          <w:i/>
          <w:color w:val="000000"/>
          <w:spacing w:val="25"/>
          <w:lang w:val="pl-PL"/>
        </w:rPr>
        <w:t xml:space="preserve"> </w:t>
      </w:r>
      <w:r w:rsidRPr="007C2E3B">
        <w:rPr>
          <w:i/>
          <w:color w:val="000000"/>
          <w:spacing w:val="-1"/>
          <w:lang w:val="pl-PL"/>
        </w:rPr>
        <w:t>coli</w:t>
      </w:r>
      <w:r w:rsidRPr="007C2E3B">
        <w:rPr>
          <w:color w:val="000000"/>
          <w:spacing w:val="-1"/>
          <w:lang w:val="pl-PL"/>
        </w:rPr>
        <w:t>),</w:t>
      </w:r>
      <w:r w:rsidRPr="007C2E3B">
        <w:rPr>
          <w:color w:val="000000"/>
          <w:spacing w:val="25"/>
          <w:lang w:val="pl-PL"/>
        </w:rPr>
        <w:t xml:space="preserve"> </w:t>
      </w:r>
      <w:r w:rsidRPr="007C2E3B">
        <w:rPr>
          <w:color w:val="000000"/>
          <w:lang w:val="pl-PL"/>
        </w:rPr>
        <w:t>których</w:t>
      </w:r>
      <w:r w:rsidRPr="007C2E3B">
        <w:rPr>
          <w:color w:val="000000"/>
          <w:spacing w:val="42"/>
          <w:lang w:val="pl-PL"/>
        </w:rPr>
        <w:t xml:space="preserve"> </w:t>
      </w:r>
      <w:r w:rsidRPr="007C2E3B">
        <w:rPr>
          <w:color w:val="000000"/>
          <w:lang w:val="pl-PL"/>
        </w:rPr>
        <w:t>przyczyny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można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jednoznacznie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ustalić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co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których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nie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przewiduje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że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będą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miały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niekorzystny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wpływ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na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jakość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wody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ką- pielisku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przez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okres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dłuższy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niż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72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godziny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od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stwierdzenia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ich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wystąpienia,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dla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których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są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ustalone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procedury</w:t>
      </w:r>
      <w:r w:rsidRPr="007C2E3B">
        <w:rPr>
          <w:color w:val="000000"/>
          <w:spacing w:val="-1"/>
          <w:lang w:val="pl-PL"/>
        </w:rPr>
        <w:t xml:space="preserve"> </w:t>
      </w:r>
      <w:r w:rsidRPr="007C2E3B">
        <w:rPr>
          <w:color w:val="000000"/>
          <w:lang w:val="pl-PL"/>
        </w:rPr>
        <w:t>prognozowania</w:t>
      </w:r>
      <w:r w:rsidR="00EC6220" w:rsidRPr="007C2E3B">
        <w:rPr>
          <w:color w:val="000000"/>
          <w:lang w:val="pl-PL"/>
        </w:rPr>
        <w:br/>
      </w:r>
      <w:r w:rsidRPr="007C2E3B">
        <w:rPr>
          <w:color w:val="000000"/>
          <w:lang w:val="pl-PL"/>
        </w:rPr>
        <w:t>i działań w przypadku ich wystąpienia.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50)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Podaje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imię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nazwisko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osoby,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nazwę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instytucji,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adres,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numer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telefonu,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numer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faksu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(jeżeli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posiada)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oraz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adres</w:t>
      </w:r>
      <w:r w:rsidRPr="007C2E3B">
        <w:rPr>
          <w:color w:val="000000"/>
          <w:spacing w:val="9"/>
          <w:lang w:val="pl-PL"/>
        </w:rPr>
        <w:t xml:space="preserve"> </w:t>
      </w:r>
      <w:r w:rsidRPr="007C2E3B">
        <w:rPr>
          <w:color w:val="000000"/>
          <w:lang w:val="pl-PL"/>
        </w:rPr>
        <w:t>poczty</w:t>
      </w:r>
      <w:r w:rsidRPr="007C2E3B">
        <w:rPr>
          <w:color w:val="000000"/>
          <w:spacing w:val="10"/>
          <w:lang w:val="pl-PL"/>
        </w:rPr>
        <w:t xml:space="preserve"> </w:t>
      </w:r>
      <w:r w:rsidRPr="007C2E3B">
        <w:rPr>
          <w:color w:val="000000"/>
          <w:lang w:val="pl-PL"/>
        </w:rPr>
        <w:t>elektro- nicznej.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lastRenderedPageBreak/>
        <w:t>51)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razie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konieczności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powiela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pola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punktu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I,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tworząc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ten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sposób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kolejne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punkty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części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H.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Numery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kolejnych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punktów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zapisuje się cyframi rzymskimi, poczynając od II, numery kolejnych pól – cyframi arabskimi, poczynając od 171.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52)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akwen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nie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stanowi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wyznaczonej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jednolitej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części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wód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powierzchniowych,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pola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155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156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pozostawia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puste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-4"/>
          <w:lang w:val="pl-PL"/>
        </w:rPr>
        <w:t xml:space="preserve"> </w:t>
      </w:r>
      <w:r w:rsidRPr="007C2E3B">
        <w:rPr>
          <w:color w:val="000000"/>
          <w:lang w:val="pl-PL"/>
        </w:rPr>
        <w:t>przechodzi</w:t>
      </w:r>
      <w:r w:rsidRPr="007C2E3B">
        <w:rPr>
          <w:color w:val="000000"/>
          <w:spacing w:val="-3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</w:p>
    <w:p w:rsidR="001B25A1" w:rsidRPr="007C2E3B" w:rsidRDefault="009B0CE6" w:rsidP="00884215">
      <w:pPr>
        <w:pStyle w:val="Tekstpodstawowy"/>
        <w:spacing w:line="220" w:lineRule="exact"/>
        <w:ind w:left="440"/>
        <w:rPr>
          <w:color w:val="000000"/>
          <w:lang w:val="pl-PL"/>
        </w:rPr>
      </w:pPr>
      <w:r w:rsidRPr="007C2E3B">
        <w:rPr>
          <w:color w:val="000000"/>
          <w:lang w:val="pl-PL"/>
        </w:rPr>
        <w:t>do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pola</w:t>
      </w:r>
      <w:r w:rsidRPr="007C2E3B">
        <w:rPr>
          <w:color w:val="000000"/>
          <w:spacing w:val="-2"/>
          <w:lang w:val="pl-PL"/>
        </w:rPr>
        <w:t xml:space="preserve"> </w:t>
      </w:r>
      <w:r w:rsidRPr="007C2E3B">
        <w:rPr>
          <w:color w:val="000000"/>
          <w:lang w:val="pl-PL"/>
        </w:rPr>
        <w:t>157.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53)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 tylko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 przypadku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cieków, jezior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lub innych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zbiorników wodnych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oraz zbiorników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zaporowych.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54)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 tylko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cieków 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zbiorników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zaporowych.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55)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Podaje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się,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jeżeli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wypełniono pola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155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156.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56)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tylko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 przypadku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cieków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i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jezior.</w:t>
      </w:r>
    </w:p>
    <w:p w:rsidR="001B25A1" w:rsidRPr="007C2E3B" w:rsidRDefault="009B0CE6" w:rsidP="003B2CF0">
      <w:pPr>
        <w:pStyle w:val="Tekstpodstawowy"/>
        <w:spacing w:before="0" w:line="220" w:lineRule="exact"/>
        <w:ind w:left="448" w:hanging="346"/>
        <w:rPr>
          <w:color w:val="000000"/>
          <w:lang w:val="pl-PL"/>
        </w:rPr>
      </w:pPr>
      <w:r w:rsidRPr="007C2E3B">
        <w:rPr>
          <w:rFonts w:eastAsia="Calibri"/>
          <w:color w:val="000000"/>
          <w:position w:val="6"/>
          <w:sz w:val="13"/>
          <w:szCs w:val="22"/>
          <w:lang w:val="pl-PL"/>
        </w:rPr>
        <w:t>57)</w:t>
      </w:r>
      <w:r w:rsidR="00EC6220" w:rsidRPr="007C2E3B">
        <w:rPr>
          <w:rFonts w:eastAsia="Calibri"/>
          <w:color w:val="000000"/>
          <w:position w:val="6"/>
          <w:sz w:val="13"/>
          <w:szCs w:val="22"/>
          <w:lang w:val="pl-PL"/>
        </w:rPr>
        <w:tab/>
      </w:r>
      <w:r w:rsidRPr="007C2E3B">
        <w:rPr>
          <w:color w:val="000000"/>
          <w:lang w:val="pl-PL"/>
        </w:rPr>
        <w:t>Wypełnia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się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tylko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w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przypadku</w:t>
      </w:r>
      <w:r w:rsidRPr="007C2E3B">
        <w:rPr>
          <w:color w:val="000000"/>
          <w:spacing w:val="1"/>
          <w:lang w:val="pl-PL"/>
        </w:rPr>
        <w:t xml:space="preserve"> </w:t>
      </w:r>
      <w:r w:rsidRPr="007C2E3B">
        <w:rPr>
          <w:color w:val="000000"/>
          <w:lang w:val="pl-PL"/>
        </w:rPr>
        <w:t>cieków.</w:t>
      </w:r>
    </w:p>
    <w:sectPr w:rsidR="001B25A1" w:rsidRPr="007C2E3B" w:rsidSect="00CB37B2">
      <w:pgSz w:w="11910" w:h="16840"/>
      <w:pgMar w:top="993" w:right="920" w:bottom="851" w:left="9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BC3" w:rsidRDefault="00486BC3" w:rsidP="003B2CF0">
      <w:r>
        <w:separator/>
      </w:r>
    </w:p>
  </w:endnote>
  <w:endnote w:type="continuationSeparator" w:id="0">
    <w:p w:rsidR="00486BC3" w:rsidRDefault="00486BC3" w:rsidP="003B2C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BC3" w:rsidRDefault="00486BC3" w:rsidP="003B2CF0">
      <w:r>
        <w:separator/>
      </w:r>
    </w:p>
  </w:footnote>
  <w:footnote w:type="continuationSeparator" w:id="0">
    <w:p w:rsidR="00486BC3" w:rsidRDefault="00486BC3" w:rsidP="003B2C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D069B"/>
    <w:multiLevelType w:val="hybridMultilevel"/>
    <w:tmpl w:val="5110670A"/>
    <w:lvl w:ilvl="0" w:tplc="7ACC4DA0">
      <w:start w:val="1"/>
      <w:numFmt w:val="decimal"/>
      <w:lvlText w:val="%1)"/>
      <w:lvlJc w:val="left"/>
      <w:pPr>
        <w:ind w:left="780" w:hanging="341"/>
      </w:pPr>
      <w:rPr>
        <w:rFonts w:ascii="Times New Roman" w:eastAsia="Times New Roman" w:hAnsi="Times New Roman" w:hint="default"/>
        <w:color w:val="231F20"/>
        <w:sz w:val="18"/>
        <w:szCs w:val="18"/>
      </w:rPr>
    </w:lvl>
    <w:lvl w:ilvl="1" w:tplc="83EA4B3E">
      <w:start w:val="1"/>
      <w:numFmt w:val="bullet"/>
      <w:lvlText w:val="•"/>
      <w:lvlJc w:val="left"/>
      <w:pPr>
        <w:ind w:left="1709" w:hanging="341"/>
      </w:pPr>
      <w:rPr>
        <w:rFonts w:hint="default"/>
      </w:rPr>
    </w:lvl>
    <w:lvl w:ilvl="2" w:tplc="EA22CB6C">
      <w:start w:val="1"/>
      <w:numFmt w:val="bullet"/>
      <w:lvlText w:val="•"/>
      <w:lvlJc w:val="left"/>
      <w:pPr>
        <w:ind w:left="2637" w:hanging="341"/>
      </w:pPr>
      <w:rPr>
        <w:rFonts w:hint="default"/>
      </w:rPr>
    </w:lvl>
    <w:lvl w:ilvl="3" w:tplc="80DAD3AA">
      <w:start w:val="1"/>
      <w:numFmt w:val="bullet"/>
      <w:lvlText w:val="•"/>
      <w:lvlJc w:val="left"/>
      <w:pPr>
        <w:ind w:left="3566" w:hanging="341"/>
      </w:pPr>
      <w:rPr>
        <w:rFonts w:hint="default"/>
      </w:rPr>
    </w:lvl>
    <w:lvl w:ilvl="4" w:tplc="E1366CEC">
      <w:start w:val="1"/>
      <w:numFmt w:val="bullet"/>
      <w:lvlText w:val="•"/>
      <w:lvlJc w:val="left"/>
      <w:pPr>
        <w:ind w:left="4494" w:hanging="341"/>
      </w:pPr>
      <w:rPr>
        <w:rFonts w:hint="default"/>
      </w:rPr>
    </w:lvl>
    <w:lvl w:ilvl="5" w:tplc="F664F8B6">
      <w:start w:val="1"/>
      <w:numFmt w:val="bullet"/>
      <w:lvlText w:val="•"/>
      <w:lvlJc w:val="left"/>
      <w:pPr>
        <w:ind w:left="5423" w:hanging="341"/>
      </w:pPr>
      <w:rPr>
        <w:rFonts w:hint="default"/>
      </w:rPr>
    </w:lvl>
    <w:lvl w:ilvl="6" w:tplc="DF66F248">
      <w:start w:val="1"/>
      <w:numFmt w:val="bullet"/>
      <w:lvlText w:val="•"/>
      <w:lvlJc w:val="left"/>
      <w:pPr>
        <w:ind w:left="6351" w:hanging="341"/>
      </w:pPr>
      <w:rPr>
        <w:rFonts w:hint="default"/>
      </w:rPr>
    </w:lvl>
    <w:lvl w:ilvl="7" w:tplc="773E2B62">
      <w:start w:val="1"/>
      <w:numFmt w:val="bullet"/>
      <w:lvlText w:val="•"/>
      <w:lvlJc w:val="left"/>
      <w:pPr>
        <w:ind w:left="7280" w:hanging="341"/>
      </w:pPr>
      <w:rPr>
        <w:rFonts w:hint="default"/>
      </w:rPr>
    </w:lvl>
    <w:lvl w:ilvl="8" w:tplc="C11E3CB0">
      <w:start w:val="1"/>
      <w:numFmt w:val="bullet"/>
      <w:lvlText w:val="•"/>
      <w:lvlJc w:val="left"/>
      <w:pPr>
        <w:ind w:left="8208" w:hanging="341"/>
      </w:pPr>
      <w:rPr>
        <w:rFonts w:hint="default"/>
      </w:rPr>
    </w:lvl>
  </w:abstractNum>
  <w:abstractNum w:abstractNumId="1">
    <w:nsid w:val="5FA92DC2"/>
    <w:multiLevelType w:val="hybridMultilevel"/>
    <w:tmpl w:val="2AFEB43A"/>
    <w:lvl w:ilvl="0" w:tplc="AA16A160">
      <w:start w:val="1"/>
      <w:numFmt w:val="decimal"/>
      <w:lvlText w:val="%1)"/>
      <w:lvlJc w:val="left"/>
      <w:pPr>
        <w:ind w:left="780" w:hanging="341"/>
      </w:pPr>
      <w:rPr>
        <w:rFonts w:ascii="Times New Roman" w:eastAsia="Times New Roman" w:hAnsi="Times New Roman" w:hint="default"/>
        <w:color w:val="231F20"/>
        <w:sz w:val="18"/>
        <w:szCs w:val="18"/>
      </w:rPr>
    </w:lvl>
    <w:lvl w:ilvl="1" w:tplc="513A728A">
      <w:start w:val="1"/>
      <w:numFmt w:val="bullet"/>
      <w:lvlText w:val="•"/>
      <w:lvlJc w:val="left"/>
      <w:pPr>
        <w:ind w:left="1711" w:hanging="341"/>
      </w:pPr>
      <w:rPr>
        <w:rFonts w:hint="default"/>
      </w:rPr>
    </w:lvl>
    <w:lvl w:ilvl="2" w:tplc="A318534E">
      <w:start w:val="1"/>
      <w:numFmt w:val="bullet"/>
      <w:lvlText w:val="•"/>
      <w:lvlJc w:val="left"/>
      <w:pPr>
        <w:ind w:left="2641" w:hanging="341"/>
      </w:pPr>
      <w:rPr>
        <w:rFonts w:hint="default"/>
      </w:rPr>
    </w:lvl>
    <w:lvl w:ilvl="3" w:tplc="58E6CB88">
      <w:start w:val="1"/>
      <w:numFmt w:val="bullet"/>
      <w:lvlText w:val="•"/>
      <w:lvlJc w:val="left"/>
      <w:pPr>
        <w:ind w:left="3572" w:hanging="341"/>
      </w:pPr>
      <w:rPr>
        <w:rFonts w:hint="default"/>
      </w:rPr>
    </w:lvl>
    <w:lvl w:ilvl="4" w:tplc="A2FE6E64">
      <w:start w:val="1"/>
      <w:numFmt w:val="bullet"/>
      <w:lvlText w:val="•"/>
      <w:lvlJc w:val="left"/>
      <w:pPr>
        <w:ind w:left="4502" w:hanging="341"/>
      </w:pPr>
      <w:rPr>
        <w:rFonts w:hint="default"/>
      </w:rPr>
    </w:lvl>
    <w:lvl w:ilvl="5" w:tplc="61185C48">
      <w:start w:val="1"/>
      <w:numFmt w:val="bullet"/>
      <w:lvlText w:val="•"/>
      <w:lvlJc w:val="left"/>
      <w:pPr>
        <w:ind w:left="5433" w:hanging="341"/>
      </w:pPr>
      <w:rPr>
        <w:rFonts w:hint="default"/>
      </w:rPr>
    </w:lvl>
    <w:lvl w:ilvl="6" w:tplc="CEBCB4CE">
      <w:start w:val="1"/>
      <w:numFmt w:val="bullet"/>
      <w:lvlText w:val="•"/>
      <w:lvlJc w:val="left"/>
      <w:pPr>
        <w:ind w:left="6363" w:hanging="341"/>
      </w:pPr>
      <w:rPr>
        <w:rFonts w:hint="default"/>
      </w:rPr>
    </w:lvl>
    <w:lvl w:ilvl="7" w:tplc="ED684444">
      <w:start w:val="1"/>
      <w:numFmt w:val="bullet"/>
      <w:lvlText w:val="•"/>
      <w:lvlJc w:val="left"/>
      <w:pPr>
        <w:ind w:left="7294" w:hanging="341"/>
      </w:pPr>
      <w:rPr>
        <w:rFonts w:hint="default"/>
      </w:rPr>
    </w:lvl>
    <w:lvl w:ilvl="8" w:tplc="63FC4070">
      <w:start w:val="1"/>
      <w:numFmt w:val="bullet"/>
      <w:lvlText w:val="•"/>
      <w:lvlJc w:val="left"/>
      <w:pPr>
        <w:ind w:left="8224" w:hanging="341"/>
      </w:pPr>
      <w:rPr>
        <w:rFonts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cumentProtection w:edit="forms" w:enforcement="1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</w:compat>
  <w:rsids>
    <w:rsidRoot w:val="00B47FBF"/>
    <w:rsid w:val="0007139B"/>
    <w:rsid w:val="000842F0"/>
    <w:rsid w:val="000A59F3"/>
    <w:rsid w:val="000B2760"/>
    <w:rsid w:val="000C571C"/>
    <w:rsid w:val="000D5294"/>
    <w:rsid w:val="000F2519"/>
    <w:rsid w:val="0010013C"/>
    <w:rsid w:val="001276A0"/>
    <w:rsid w:val="0015088A"/>
    <w:rsid w:val="001860B8"/>
    <w:rsid w:val="001879E6"/>
    <w:rsid w:val="0019197D"/>
    <w:rsid w:val="001B25A1"/>
    <w:rsid w:val="001C113C"/>
    <w:rsid w:val="001C3601"/>
    <w:rsid w:val="001D1F24"/>
    <w:rsid w:val="002320D4"/>
    <w:rsid w:val="00247517"/>
    <w:rsid w:val="00261E68"/>
    <w:rsid w:val="002B2384"/>
    <w:rsid w:val="002D1CF9"/>
    <w:rsid w:val="002E2042"/>
    <w:rsid w:val="002E3E74"/>
    <w:rsid w:val="002F3513"/>
    <w:rsid w:val="00327B57"/>
    <w:rsid w:val="003923B5"/>
    <w:rsid w:val="003A5CAF"/>
    <w:rsid w:val="003A7512"/>
    <w:rsid w:val="003B2CF0"/>
    <w:rsid w:val="003B61FF"/>
    <w:rsid w:val="003D5274"/>
    <w:rsid w:val="003E6CEB"/>
    <w:rsid w:val="0042494F"/>
    <w:rsid w:val="0045573D"/>
    <w:rsid w:val="00475E27"/>
    <w:rsid w:val="004843CB"/>
    <w:rsid w:val="00486BC3"/>
    <w:rsid w:val="004E0C95"/>
    <w:rsid w:val="0050473E"/>
    <w:rsid w:val="00506048"/>
    <w:rsid w:val="00511DDA"/>
    <w:rsid w:val="00520E4D"/>
    <w:rsid w:val="0053261B"/>
    <w:rsid w:val="00590FBA"/>
    <w:rsid w:val="005A6FAA"/>
    <w:rsid w:val="005B5578"/>
    <w:rsid w:val="005C4018"/>
    <w:rsid w:val="005D47AC"/>
    <w:rsid w:val="005E2511"/>
    <w:rsid w:val="00615972"/>
    <w:rsid w:val="00646824"/>
    <w:rsid w:val="00665D70"/>
    <w:rsid w:val="00670AAF"/>
    <w:rsid w:val="00672F02"/>
    <w:rsid w:val="00684257"/>
    <w:rsid w:val="006A6AAE"/>
    <w:rsid w:val="006A7706"/>
    <w:rsid w:val="006E2564"/>
    <w:rsid w:val="006E2644"/>
    <w:rsid w:val="00707701"/>
    <w:rsid w:val="007230AA"/>
    <w:rsid w:val="00792659"/>
    <w:rsid w:val="0079530E"/>
    <w:rsid w:val="007A695C"/>
    <w:rsid w:val="007B5816"/>
    <w:rsid w:val="007C2E3B"/>
    <w:rsid w:val="007D6803"/>
    <w:rsid w:val="007E5B32"/>
    <w:rsid w:val="008631A1"/>
    <w:rsid w:val="00871AEA"/>
    <w:rsid w:val="00877B4F"/>
    <w:rsid w:val="00884215"/>
    <w:rsid w:val="008A4510"/>
    <w:rsid w:val="008C41D5"/>
    <w:rsid w:val="009202B1"/>
    <w:rsid w:val="0093259D"/>
    <w:rsid w:val="00942A88"/>
    <w:rsid w:val="00943D1A"/>
    <w:rsid w:val="00950161"/>
    <w:rsid w:val="00977AFD"/>
    <w:rsid w:val="00982D3D"/>
    <w:rsid w:val="00992A44"/>
    <w:rsid w:val="009A26F3"/>
    <w:rsid w:val="009A3948"/>
    <w:rsid w:val="009B0CE6"/>
    <w:rsid w:val="009B34CF"/>
    <w:rsid w:val="009C60D7"/>
    <w:rsid w:val="009D3116"/>
    <w:rsid w:val="009F2C39"/>
    <w:rsid w:val="00A400EC"/>
    <w:rsid w:val="00A736F6"/>
    <w:rsid w:val="00A8120F"/>
    <w:rsid w:val="00A85628"/>
    <w:rsid w:val="00A93658"/>
    <w:rsid w:val="00A94560"/>
    <w:rsid w:val="00A95072"/>
    <w:rsid w:val="00AC785B"/>
    <w:rsid w:val="00AE3306"/>
    <w:rsid w:val="00AF081C"/>
    <w:rsid w:val="00B061E0"/>
    <w:rsid w:val="00B43A07"/>
    <w:rsid w:val="00B47FBF"/>
    <w:rsid w:val="00B7364E"/>
    <w:rsid w:val="00B74D54"/>
    <w:rsid w:val="00BB6718"/>
    <w:rsid w:val="00BC0E2A"/>
    <w:rsid w:val="00BF6034"/>
    <w:rsid w:val="00C104EF"/>
    <w:rsid w:val="00C11D46"/>
    <w:rsid w:val="00C138D9"/>
    <w:rsid w:val="00C52A7B"/>
    <w:rsid w:val="00C55A3C"/>
    <w:rsid w:val="00C65E8F"/>
    <w:rsid w:val="00C67362"/>
    <w:rsid w:val="00C759E6"/>
    <w:rsid w:val="00C9174A"/>
    <w:rsid w:val="00C91AA1"/>
    <w:rsid w:val="00C926C9"/>
    <w:rsid w:val="00CA53FE"/>
    <w:rsid w:val="00CB37B2"/>
    <w:rsid w:val="00CD3970"/>
    <w:rsid w:val="00CD6C8A"/>
    <w:rsid w:val="00D125EE"/>
    <w:rsid w:val="00D15E15"/>
    <w:rsid w:val="00D34D80"/>
    <w:rsid w:val="00D50496"/>
    <w:rsid w:val="00D9222E"/>
    <w:rsid w:val="00DA170C"/>
    <w:rsid w:val="00DB4323"/>
    <w:rsid w:val="00DC47FC"/>
    <w:rsid w:val="00DD7F66"/>
    <w:rsid w:val="00DE6496"/>
    <w:rsid w:val="00E430C6"/>
    <w:rsid w:val="00E51A1F"/>
    <w:rsid w:val="00E64437"/>
    <w:rsid w:val="00EA3861"/>
    <w:rsid w:val="00EC6220"/>
    <w:rsid w:val="00EC79FF"/>
    <w:rsid w:val="00EE2AB8"/>
    <w:rsid w:val="00F30F0A"/>
    <w:rsid w:val="00F47E52"/>
    <w:rsid w:val="00F55EC6"/>
    <w:rsid w:val="00F6266F"/>
    <w:rsid w:val="00FA5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3B61FF"/>
    <w:pPr>
      <w:widowControl w:val="0"/>
    </w:pPr>
    <w:rPr>
      <w:sz w:val="22"/>
      <w:szCs w:val="22"/>
      <w:lang w:val="en-US" w:eastAsia="en-US"/>
    </w:rPr>
  </w:style>
  <w:style w:type="paragraph" w:styleId="Nagwek1">
    <w:name w:val="heading 1"/>
    <w:basedOn w:val="Normalny"/>
    <w:uiPriority w:val="1"/>
    <w:qFormat/>
    <w:rsid w:val="003B61FF"/>
    <w:pPr>
      <w:spacing w:before="37"/>
      <w:ind w:left="289" w:hanging="181"/>
      <w:outlineLvl w:val="0"/>
    </w:pPr>
    <w:rPr>
      <w:rFonts w:ascii="Times New Roman" w:eastAsia="Times New Roman" w:hAnsi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B61FF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3B61FF"/>
    <w:pPr>
      <w:spacing w:before="13"/>
      <w:ind w:left="100"/>
    </w:pPr>
    <w:rPr>
      <w:rFonts w:ascii="Times New Roman" w:eastAsia="Times New Roman" w:hAnsi="Times New Roman"/>
      <w:sz w:val="18"/>
      <w:szCs w:val="18"/>
    </w:rPr>
  </w:style>
  <w:style w:type="paragraph" w:styleId="Akapitzlist">
    <w:name w:val="List Paragraph"/>
    <w:basedOn w:val="Normalny"/>
    <w:uiPriority w:val="1"/>
    <w:qFormat/>
    <w:rsid w:val="003B61FF"/>
  </w:style>
  <w:style w:type="paragraph" w:customStyle="1" w:styleId="TableParagraph">
    <w:name w:val="Table Paragraph"/>
    <w:basedOn w:val="Normalny"/>
    <w:uiPriority w:val="1"/>
    <w:qFormat/>
    <w:rsid w:val="003B61FF"/>
  </w:style>
  <w:style w:type="paragraph" w:styleId="Nagwek">
    <w:name w:val="header"/>
    <w:basedOn w:val="Normalny"/>
    <w:link w:val="NagwekZnak"/>
    <w:uiPriority w:val="99"/>
    <w:unhideWhenUsed/>
    <w:rsid w:val="003B2C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2CF0"/>
  </w:style>
  <w:style w:type="paragraph" w:styleId="Stopka">
    <w:name w:val="footer"/>
    <w:basedOn w:val="Normalny"/>
    <w:link w:val="StopkaZnak"/>
    <w:uiPriority w:val="99"/>
    <w:unhideWhenUsed/>
    <w:rsid w:val="003B2C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2CF0"/>
  </w:style>
  <w:style w:type="paragraph" w:styleId="Tekstdymka">
    <w:name w:val="Balloon Text"/>
    <w:basedOn w:val="Normalny"/>
    <w:link w:val="TekstdymkaZnak"/>
    <w:uiPriority w:val="99"/>
    <w:semiHidden/>
    <w:unhideWhenUsed/>
    <w:rsid w:val="00CB37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37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SiR%20-%20dokumenty\Downloads\doc_7439-0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D56D1-07F1-4779-8910-45C32F90F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doc_7439-0</Template>
  <TotalTime>8</TotalTime>
  <Pages>10</Pages>
  <Words>4327</Words>
  <Characters>25965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tabeli służącej do przedstawienia szczegółowych informacji, które powinien zawierać profil wody w kąpielisku</vt:lpstr>
    </vt:vector>
  </TitlesOfParts>
  <Company/>
  <LinksUpToDate>false</LinksUpToDate>
  <CharactersWithSpaces>30232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tabeli służącej do przedstawienia szczegółowych informacji, które powinien zawierać profil wody w kąpielisku</dc:title>
  <dc:subject>Kąpieliska</dc:subject>
  <dc:creator>plywalnia-3</dc:creator>
  <dc:description>Dz.U. 2019, poz. 2206</dc:description>
  <cp:lastModifiedBy>CSiR</cp:lastModifiedBy>
  <cp:revision>3</cp:revision>
  <cp:lastPrinted>2024-11-18T07:12:00Z</cp:lastPrinted>
  <dcterms:created xsi:type="dcterms:W3CDTF">2025-12-09T10:23:00Z</dcterms:created>
  <dcterms:modified xsi:type="dcterms:W3CDTF">2025-12-09T10:31:00Z</dcterms:modified>
  <cp:category>Ministerstwo Środowiska</cp:category>
  <cp:contentStatus>Formularz obowiązujący od dnia 29 listopada 2019 r.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2019-11-14T00:00:00Z</vt:filetime>
  </property>
  <property fmtid="{D5CDD505-2E9C-101B-9397-08002B2CF9AE}" pid="3" name="LastSaved">
    <vt:filetime>2019-11-14T00:00:00Z</vt:filetime>
  </property>
</Properties>
</file>